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153E4" w14:textId="77777777" w:rsidR="00752276" w:rsidRPr="00022C26" w:rsidRDefault="00D10E6B">
      <w:pPr>
        <w:spacing w:line="259" w:lineRule="auto"/>
      </w:pPr>
      <w:r w:rsidRPr="00022C26">
        <w:rPr>
          <w:noProof/>
        </w:rPr>
        <w:drawing>
          <wp:anchor distT="0" distB="0" distL="114300" distR="114300" simplePos="0" relativeHeight="251658244" behindDoc="0" locked="0" layoutInCell="1" allowOverlap="1" wp14:anchorId="5D536B3F" wp14:editId="644649DE">
            <wp:simplePos x="0" y="0"/>
            <wp:positionH relativeFrom="column">
              <wp:posOffset>-107950</wp:posOffset>
            </wp:positionH>
            <wp:positionV relativeFrom="paragraph">
              <wp:posOffset>-160655</wp:posOffset>
            </wp:positionV>
            <wp:extent cx="2056765" cy="474345"/>
            <wp:effectExtent l="0" t="0" r="635" b="1905"/>
            <wp:wrapNone/>
            <wp:docPr id="6" name="Afbeelding 8">
              <a:extLst xmlns:a="http://schemas.openxmlformats.org/drawingml/2006/main">
                <a:ext uri="{FF2B5EF4-FFF2-40B4-BE49-F238E27FC236}">
                  <a16:creationId xmlns:a16="http://schemas.microsoft.com/office/drawing/2014/main" id="{BBC93E35-C4F6-47AC-BD30-4ACF282A76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BBC93E35-C4F6-47AC-BD30-4ACF282A76C7}"/>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56765" cy="474345"/>
                    </a:xfrm>
                    <a:prstGeom prst="rect">
                      <a:avLst/>
                    </a:prstGeom>
                  </pic:spPr>
                </pic:pic>
              </a:graphicData>
            </a:graphic>
            <wp14:sizeRelH relativeFrom="margin">
              <wp14:pctWidth>0</wp14:pctWidth>
            </wp14:sizeRelH>
            <wp14:sizeRelV relativeFrom="margin">
              <wp14:pctHeight>0</wp14:pctHeight>
            </wp14:sizeRelV>
          </wp:anchor>
        </w:drawing>
      </w:r>
      <w:r w:rsidR="006F6D6E" w:rsidRPr="00022C26">
        <w:rPr>
          <w:noProof/>
        </w:rPr>
        <mc:AlternateContent>
          <mc:Choice Requires="wps">
            <w:drawing>
              <wp:anchor distT="0" distB="0" distL="114300" distR="114300" simplePos="0" relativeHeight="251658240" behindDoc="0" locked="0" layoutInCell="1" allowOverlap="1" wp14:anchorId="778CBEC2" wp14:editId="6D7F1501">
                <wp:simplePos x="0" y="0"/>
                <wp:positionH relativeFrom="page">
                  <wp:posOffset>0</wp:posOffset>
                </wp:positionH>
                <wp:positionV relativeFrom="page">
                  <wp:posOffset>8953500</wp:posOffset>
                </wp:positionV>
                <wp:extent cx="3990975" cy="1741805"/>
                <wp:effectExtent l="0" t="0" r="1905" b="0"/>
                <wp:wrapNone/>
                <wp:docPr id="11" name="Rechthoek 11"/>
                <wp:cNvGraphicFramePr/>
                <a:graphic xmlns:a="http://schemas.openxmlformats.org/drawingml/2006/main">
                  <a:graphicData uri="http://schemas.microsoft.com/office/word/2010/wordprocessingShape">
                    <wps:wsp>
                      <wps:cNvSpPr/>
                      <wps:spPr>
                        <a:xfrm>
                          <a:off x="0" y="0"/>
                          <a:ext cx="3990975" cy="1741805"/>
                        </a:xfrm>
                        <a:prstGeom prst="rect">
                          <a:avLst/>
                        </a:prstGeom>
                        <a:solidFill>
                          <a:srgbClr val="008BC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0B845" w14:textId="77777777" w:rsidR="00346CA0" w:rsidRPr="000E03B9" w:rsidRDefault="00346CA0" w:rsidP="00752276">
                            <w:pPr>
                              <w:pStyle w:val="Geenafstand"/>
                              <w:rPr>
                                <w:b/>
                                <w:color w:val="FFFFFF" w:themeColor="background1"/>
                              </w:rPr>
                            </w:pPr>
                            <w:r w:rsidRPr="000E03B9">
                              <w:rPr>
                                <w:b/>
                                <w:color w:val="FFFFFF" w:themeColor="background1"/>
                              </w:rPr>
                              <w:t>ZorgTTP</w:t>
                            </w:r>
                          </w:p>
                          <w:p w14:paraId="235A1EB6" w14:textId="77777777" w:rsidR="004E1C2C" w:rsidRPr="000E03B9" w:rsidRDefault="004E1C2C" w:rsidP="004E1C2C">
                            <w:pPr>
                              <w:pStyle w:val="Geenafstand"/>
                              <w:rPr>
                                <w:color w:val="FFFFFF" w:themeColor="background1"/>
                              </w:rPr>
                            </w:pPr>
                            <w:r w:rsidRPr="000E03B9">
                              <w:rPr>
                                <w:color w:val="FFFFFF" w:themeColor="background1"/>
                              </w:rPr>
                              <w:t>De Bouw 127</w:t>
                            </w:r>
                          </w:p>
                          <w:p w14:paraId="5358F878" w14:textId="77777777" w:rsidR="00346CA0" w:rsidRPr="000E03B9" w:rsidRDefault="004E1C2C" w:rsidP="004E1C2C">
                            <w:pPr>
                              <w:pStyle w:val="Geenafstand"/>
                              <w:rPr>
                                <w:color w:val="FFFFFF" w:themeColor="background1"/>
                              </w:rPr>
                            </w:pPr>
                            <w:r w:rsidRPr="000E03B9">
                              <w:rPr>
                                <w:color w:val="FFFFFF" w:themeColor="background1"/>
                              </w:rPr>
                              <w:t>3991 SZ Houten</w:t>
                            </w:r>
                          </w:p>
                          <w:p w14:paraId="1740F0F5" w14:textId="77777777" w:rsidR="00346CA0" w:rsidRPr="000E03B9" w:rsidRDefault="00346CA0" w:rsidP="00752276">
                            <w:pPr>
                              <w:pStyle w:val="Geenafstand"/>
                              <w:rPr>
                                <w:color w:val="FFFFFF" w:themeColor="background1"/>
                              </w:rPr>
                            </w:pPr>
                            <w:r w:rsidRPr="000E03B9">
                              <w:rPr>
                                <w:color w:val="FFFFFF" w:themeColor="background1"/>
                              </w:rPr>
                              <w:t>Telefoon: 030 – 63 606 49</w:t>
                            </w:r>
                          </w:p>
                          <w:p w14:paraId="3168A6EB" w14:textId="77777777" w:rsidR="00346CA0" w:rsidRPr="00752276" w:rsidRDefault="00346CA0" w:rsidP="00752276">
                            <w:pPr>
                              <w:pStyle w:val="Geenafstand"/>
                              <w:rPr>
                                <w:color w:val="FFFFFF" w:themeColor="background1"/>
                                <w:lang w:val="en-US"/>
                              </w:rPr>
                            </w:pPr>
                            <w:r w:rsidRPr="00752276">
                              <w:rPr>
                                <w:color w:val="FFFFFF" w:themeColor="background1"/>
                                <w:lang w:val="en-US"/>
                              </w:rPr>
                              <w:t>E-mail: info@zorgttp.nl</w:t>
                            </w:r>
                          </w:p>
                        </w:txbxContent>
                      </wps:txbx>
                      <wps:bodyPr rot="0" spcFirstLastPara="0" vertOverflow="overflow" horzOverflow="overflow" vert="horz" wrap="square" lIns="720000" tIns="45720" rIns="91440" bIns="40680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778CBEC2" id="Rechthoek 11" o:spid="_x0000_s1026" style="position:absolute;margin-left:0;margin-top:705pt;width:314.25pt;height:137.1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" fillcolor="#008bc6" stroked="f" strokeweight="1pt">
                <v:textbox inset="20mm,,,11.3mm">
                  <w:txbxContent>
                    <w:p w14:paraId="7470B845" w14:textId="77777777" w:rsidR="00346CA0" w:rsidRPr="000E03B9" w:rsidRDefault="00346CA0" w:rsidP="00752276">
                      <w:pPr>
                        <w:pStyle w:val="Geenafstand"/>
                        <w:rPr>
                          <w:b/>
                          <w:color w:val="FFFFFF" w:themeColor="background1"/>
                        </w:rPr>
                      </w:pPr>
                      <w:r w:rsidRPr="000E03B9">
                        <w:rPr>
                          <w:b/>
                          <w:color w:val="FFFFFF" w:themeColor="background1"/>
                        </w:rPr>
                        <w:t>ZorgTTP</w:t>
                      </w:r>
                    </w:p>
                    <w:p w14:paraId="235A1EB6" w14:textId="77777777" w:rsidR="004E1C2C" w:rsidRPr="000E03B9" w:rsidRDefault="004E1C2C" w:rsidP="004E1C2C">
                      <w:pPr>
                        <w:pStyle w:val="Geenafstand"/>
                        <w:rPr>
                          <w:color w:val="FFFFFF" w:themeColor="background1"/>
                        </w:rPr>
                      </w:pPr>
                      <w:r w:rsidRPr="000E03B9">
                        <w:rPr>
                          <w:color w:val="FFFFFF" w:themeColor="background1"/>
                        </w:rPr>
                        <w:t>De Bouw 127</w:t>
                      </w:r>
                    </w:p>
                    <w:p w14:paraId="5358F878" w14:textId="77777777" w:rsidR="00346CA0" w:rsidRPr="000E03B9" w:rsidRDefault="004E1C2C" w:rsidP="004E1C2C">
                      <w:pPr>
                        <w:pStyle w:val="Geenafstand"/>
                        <w:rPr>
                          <w:color w:val="FFFFFF" w:themeColor="background1"/>
                        </w:rPr>
                      </w:pPr>
                      <w:r w:rsidRPr="000E03B9">
                        <w:rPr>
                          <w:color w:val="FFFFFF" w:themeColor="background1"/>
                        </w:rPr>
                        <w:t>3991 SZ Houten</w:t>
                      </w:r>
                    </w:p>
                    <w:p w14:paraId="1740F0F5" w14:textId="77777777" w:rsidR="00346CA0" w:rsidRPr="000E03B9" w:rsidRDefault="00346CA0" w:rsidP="00752276">
                      <w:pPr>
                        <w:pStyle w:val="Geenafstand"/>
                        <w:rPr>
                          <w:color w:val="FFFFFF" w:themeColor="background1"/>
                        </w:rPr>
                      </w:pPr>
                      <w:r w:rsidRPr="000E03B9">
                        <w:rPr>
                          <w:color w:val="FFFFFF" w:themeColor="background1"/>
                        </w:rPr>
                        <w:t>Telefoon: 030 – 63 606 49</w:t>
                      </w:r>
                    </w:p>
                    <w:p w14:paraId="3168A6EB" w14:textId="77777777" w:rsidR="00346CA0" w:rsidRPr="00752276" w:rsidRDefault="00346CA0" w:rsidP="00752276">
                      <w:pPr>
                        <w:pStyle w:val="Geenafstand"/>
                        <w:rPr>
                          <w:color w:val="FFFFFF" w:themeColor="background1"/>
                          <w:lang w:val="en-US"/>
                        </w:rPr>
                      </w:pPr>
                      <w:r w:rsidRPr="00752276">
                        <w:rPr>
                          <w:color w:val="FFFFFF" w:themeColor="background1"/>
                          <w:lang w:val="en-US"/>
                        </w:rPr>
                        <w:t>E-mail: info@zorgttp.nl</w:t>
                      </w:r>
                    </w:p>
                  </w:txbxContent>
                </v:textbox>
                <w10:wrap anchorx="page" anchory="page"/>
              </v:rect>
            </w:pict>
          </mc:Fallback>
        </mc:AlternateContent>
      </w:r>
      <w:r w:rsidR="006F6D6E" w:rsidRPr="00022C26">
        <w:rPr>
          <w:noProof/>
        </w:rPr>
        <mc:AlternateContent>
          <mc:Choice Requires="wps">
            <w:drawing>
              <wp:anchor distT="0" distB="0" distL="114300" distR="114300" simplePos="0" relativeHeight="251658247" behindDoc="0" locked="0" layoutInCell="1" allowOverlap="1" wp14:anchorId="3F55C35F" wp14:editId="5834DEAA">
                <wp:simplePos x="0" y="0"/>
                <wp:positionH relativeFrom="page">
                  <wp:posOffset>587375</wp:posOffset>
                </wp:positionH>
                <wp:positionV relativeFrom="page">
                  <wp:posOffset>6419850</wp:posOffset>
                </wp:positionV>
                <wp:extent cx="6386195" cy="1278255"/>
                <wp:effectExtent l="0" t="0" r="0" b="0"/>
                <wp:wrapNone/>
                <wp:docPr id="5" name="Tekstvak 2"/>
                <wp:cNvGraphicFramePr/>
                <a:graphic xmlns:a="http://schemas.openxmlformats.org/drawingml/2006/main">
                  <a:graphicData uri="http://schemas.microsoft.com/office/word/2010/wordprocessingShape">
                    <wps:wsp>
                      <wps:cNvSpPr txBox="1"/>
                      <wps:spPr bwMode="auto">
                        <a:xfrm>
                          <a:off x="0" y="0"/>
                          <a:ext cx="6386195" cy="1278255"/>
                        </a:xfrm>
                        <a:prstGeom prst="rect">
                          <a:avLst/>
                        </a:prstGeom>
                        <a:noFill/>
                        <a:ln w="9525" algn="ctr">
                          <a:noFill/>
                          <a:miter lim="800000"/>
                          <a:headEnd/>
                          <a:tailEnd/>
                        </a:ln>
                        <a:effectLst/>
                      </wps:spPr>
                      <wps:txbx>
                        <w:txbxContent>
                          <w:p w14:paraId="0570504D" w14:textId="49B0E243" w:rsidR="00346CA0" w:rsidRDefault="00632AF8" w:rsidP="000E03B9">
                            <w:pPr>
                              <w:jc w:val="center"/>
                              <w:rPr>
                                <w:color w:val="auto"/>
                                <w:sz w:val="32"/>
                                <w:szCs w:val="32"/>
                              </w:rPr>
                            </w:pPr>
                            <w:sdt>
                              <w:sdtPr>
                                <w:rPr>
                                  <w:color w:val="auto"/>
                                  <w:sz w:val="36"/>
                                  <w:szCs w:val="32"/>
                                </w:rPr>
                                <w:tag w:val=""/>
                                <w:id w:val="1388143207"/>
                                <w:placeholder>
                                  <w:docPart w:val="6E0E917AF2C6480F9B5B7C2EF676324D"/>
                                </w:placeholder>
                                <w:dataBinding w:prefixMappings="xmlns:ns0='http://purl.org/dc/elements/1.1/' xmlns:ns1='http://schemas.openxmlformats.org/package/2006/metadata/core-properties' " w:xpath="/ns1:coreProperties[1]/ns0:title[1]" w:storeItemID="{6C3C8BC8-F283-45AE-878A-BAB7291924A1}"/>
                                <w:text/>
                              </w:sdtPr>
                              <w:sdtEndPr/>
                              <w:sdtContent>
                                <w:r w:rsidR="00550CC0" w:rsidRPr="007C7746">
                                  <w:rPr>
                                    <w:color w:val="auto"/>
                                    <w:sz w:val="36"/>
                                    <w:szCs w:val="32"/>
                                  </w:rPr>
                                  <w:t>Service Level Agreement (SLA)</w:t>
                                </w:r>
                                <w:r w:rsidR="00835A3D" w:rsidRPr="007C7746">
                                  <w:rPr>
                                    <w:color w:val="auto"/>
                                    <w:sz w:val="36"/>
                                    <w:szCs w:val="32"/>
                                  </w:rPr>
                                  <w:t xml:space="preserve"> </w:t>
                                </w:r>
                                <w:r w:rsidR="00550CC0" w:rsidRPr="007C7746">
                                  <w:rPr>
                                    <w:color w:val="auto"/>
                                    <w:sz w:val="36"/>
                                    <w:szCs w:val="32"/>
                                  </w:rPr>
                                  <w:t xml:space="preserve">betreffende Applicatiebeheer, Operationeel beheer en Onderhoud van </w:t>
                                </w:r>
                                <w:r w:rsidR="00896C66">
                                  <w:rPr>
                                    <w:color w:val="auto"/>
                                    <w:sz w:val="36"/>
                                    <w:szCs w:val="32"/>
                                  </w:rPr>
                                  <w:t>de</w:t>
                                </w:r>
                                <w:r w:rsidR="00550CC0" w:rsidRPr="007C7746">
                                  <w:rPr>
                                    <w:color w:val="auto"/>
                                    <w:sz w:val="36"/>
                                    <w:szCs w:val="32"/>
                                  </w:rPr>
                                  <w:t xml:space="preserve"> </w:t>
                                </w:r>
                                <w:proofErr w:type="spellStart"/>
                                <w:r w:rsidR="007C7746" w:rsidRPr="007C7746">
                                  <w:rPr>
                                    <w:color w:val="auto"/>
                                    <w:sz w:val="36"/>
                                    <w:szCs w:val="32"/>
                                  </w:rPr>
                                  <w:t>p</w:t>
                                </w:r>
                                <w:r w:rsidR="00550CC0" w:rsidRPr="007C7746">
                                  <w:rPr>
                                    <w:color w:val="auto"/>
                                    <w:sz w:val="36"/>
                                    <w:szCs w:val="32"/>
                                  </w:rPr>
                                  <w:t>seudonimisatie</w:t>
                                </w:r>
                                <w:r w:rsidR="00574B9C">
                                  <w:rPr>
                                    <w:color w:val="auto"/>
                                    <w:sz w:val="36"/>
                                    <w:szCs w:val="32"/>
                                  </w:rPr>
                                  <w:t>dienst</w:t>
                                </w:r>
                                <w:proofErr w:type="spellEnd"/>
                                <w:r w:rsidR="00574B9C">
                                  <w:rPr>
                                    <w:color w:val="auto"/>
                                    <w:sz w:val="36"/>
                                    <w:szCs w:val="32"/>
                                  </w:rPr>
                                  <w:t xml:space="preserve"> voor</w:t>
                                </w:r>
                                <w:r w:rsidR="00550CC0" w:rsidRPr="007C7746">
                                  <w:rPr>
                                    <w:color w:val="auto"/>
                                    <w:sz w:val="36"/>
                                    <w:szCs w:val="32"/>
                                  </w:rPr>
                                  <w:t xml:space="preserve"> </w:t>
                                </w:r>
                                <w:r w:rsidR="005D375F">
                                  <w:rPr>
                                    <w:color w:val="auto"/>
                                    <w:sz w:val="36"/>
                                    <w:szCs w:val="32"/>
                                  </w:rPr>
                                  <w:t>K</w:t>
                                </w:r>
                                <w:r w:rsidR="007C7746" w:rsidRPr="007C7746">
                                  <w:rPr>
                                    <w:color w:val="auto"/>
                                    <w:sz w:val="36"/>
                                    <w:szCs w:val="32"/>
                                  </w:rPr>
                                  <w:t>waliteitsregistraties</w:t>
                                </w:r>
                              </w:sdtContent>
                            </w:sdt>
                          </w:p>
                          <w:p w14:paraId="40C559A9" w14:textId="0D4F94EC" w:rsidR="00346CA0" w:rsidRDefault="00346CA0" w:rsidP="009D58A6">
                            <w:pPr>
                              <w:jc w:val="center"/>
                            </w:pPr>
                          </w:p>
                        </w:txbxContent>
                      </wps:txbx>
                      <wps:bodyPr vert="horz" wrap="square" lIns="24487" tIns="24487" rIns="24487" bIns="24487"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5C35F" id="_x0000_t202" coordsize="21600,21600" o:spt="202" path="m,l,21600r21600,l21600,xe">
                <v:stroke joinstyle="miter"/>
                <v:path gradientshapeok="t" o:connecttype="rect"/>
              </v:shapetype>
              <v:shape id="Tekstvak 2" o:spid="_x0000_s1027" type="#_x0000_t202" style="position:absolute;margin-left:46.25pt;margin-top:505.5pt;width:502.85pt;height:100.6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" filled="f" stroked="f">
                <v:textbox inset=".68019mm,.68019mm,.68019mm,.68019mm">
                  <w:txbxContent>
                    <w:p w14:paraId="0570504D" w14:textId="49B0E243" w:rsidR="00346CA0" w:rsidRDefault="00000000" w:rsidP="000E03B9">
                      <w:pPr>
                        <w:jc w:val="center"/>
                        <w:rPr>
                          <w:color w:val="auto"/>
                          <w:sz w:val="32"/>
                          <w:szCs w:val="32"/>
                        </w:rPr>
                      </w:pPr>
                      <w:sdt>
                        <w:sdtPr>
                          <w:rPr>
                            <w:color w:val="auto"/>
                            <w:sz w:val="36"/>
                            <w:szCs w:val="32"/>
                          </w:rPr>
                          <w:tag w:val=""/>
                          <w:id w:val="1388143207"/>
                          <w:placeholder>
                            <w:docPart w:val="6E0E917AF2C6480F9B5B7C2EF676324D"/>
                          </w:placeholder>
                          <w:dataBinding w:prefixMappings="xmlns:ns0='http://purl.org/dc/elements/1.1/' xmlns:ns1='http://schemas.openxmlformats.org/package/2006/metadata/core-properties' " w:xpath="/ns1:coreProperties[1]/ns0:title[1]" w:storeItemID="{6C3C8BC8-F283-45AE-878A-BAB7291924A1}"/>
                          <w:text/>
                        </w:sdtPr>
                        <w:sdtContent>
                          <w:r w:rsidR="00550CC0" w:rsidRPr="007C7746">
                            <w:rPr>
                              <w:color w:val="auto"/>
                              <w:sz w:val="36"/>
                              <w:szCs w:val="32"/>
                            </w:rPr>
                            <w:t>Service Level Agreement (SLA)</w:t>
                          </w:r>
                          <w:r w:rsidR="00835A3D" w:rsidRPr="007C7746">
                            <w:rPr>
                              <w:color w:val="auto"/>
                              <w:sz w:val="36"/>
                              <w:szCs w:val="32"/>
                            </w:rPr>
                            <w:t xml:space="preserve"> </w:t>
                          </w:r>
                          <w:r w:rsidR="00550CC0" w:rsidRPr="007C7746">
                            <w:rPr>
                              <w:color w:val="auto"/>
                              <w:sz w:val="36"/>
                              <w:szCs w:val="32"/>
                            </w:rPr>
                            <w:t xml:space="preserve">betreffende Applicatiebeheer, Operationeel beheer en Onderhoud van </w:t>
                          </w:r>
                          <w:r w:rsidR="00896C66">
                            <w:rPr>
                              <w:color w:val="auto"/>
                              <w:sz w:val="36"/>
                              <w:szCs w:val="32"/>
                            </w:rPr>
                            <w:t>de</w:t>
                          </w:r>
                          <w:r w:rsidR="00550CC0" w:rsidRPr="007C7746">
                            <w:rPr>
                              <w:color w:val="auto"/>
                              <w:sz w:val="36"/>
                              <w:szCs w:val="32"/>
                            </w:rPr>
                            <w:t xml:space="preserve"> </w:t>
                          </w:r>
                          <w:r w:rsidR="007C7746" w:rsidRPr="007C7746">
                            <w:rPr>
                              <w:color w:val="auto"/>
                              <w:sz w:val="36"/>
                              <w:szCs w:val="32"/>
                            </w:rPr>
                            <w:t>p</w:t>
                          </w:r>
                          <w:r w:rsidR="00550CC0" w:rsidRPr="007C7746">
                            <w:rPr>
                              <w:color w:val="auto"/>
                              <w:sz w:val="36"/>
                              <w:szCs w:val="32"/>
                            </w:rPr>
                            <w:t>seudonimisatie</w:t>
                          </w:r>
                          <w:r w:rsidR="00574B9C">
                            <w:rPr>
                              <w:color w:val="auto"/>
                              <w:sz w:val="36"/>
                              <w:szCs w:val="32"/>
                            </w:rPr>
                            <w:t>dienst voor</w:t>
                          </w:r>
                          <w:r w:rsidR="00550CC0" w:rsidRPr="007C7746">
                            <w:rPr>
                              <w:color w:val="auto"/>
                              <w:sz w:val="36"/>
                              <w:szCs w:val="32"/>
                            </w:rPr>
                            <w:t xml:space="preserve"> </w:t>
                          </w:r>
                          <w:r w:rsidR="005D375F">
                            <w:rPr>
                              <w:color w:val="auto"/>
                              <w:sz w:val="36"/>
                              <w:szCs w:val="32"/>
                            </w:rPr>
                            <w:t>K</w:t>
                          </w:r>
                          <w:r w:rsidR="007C7746" w:rsidRPr="007C7746">
                            <w:rPr>
                              <w:color w:val="auto"/>
                              <w:sz w:val="36"/>
                              <w:szCs w:val="32"/>
                            </w:rPr>
                            <w:t>waliteitsregistraties</w:t>
                          </w:r>
                        </w:sdtContent>
                      </w:sdt>
                    </w:p>
                    <w:p w14:paraId="40C559A9" w14:textId="0D4F94EC" w:rsidR="00346CA0" w:rsidRDefault="00346CA0" w:rsidP="009D58A6">
                      <w:pPr>
                        <w:jc w:val="center"/>
                      </w:pPr>
                    </w:p>
                  </w:txbxContent>
                </v:textbox>
                <w10:wrap anchorx="page" anchory="page"/>
              </v:shape>
            </w:pict>
          </mc:Fallback>
        </mc:AlternateContent>
      </w:r>
      <w:r w:rsidR="006F6D6E" w:rsidRPr="00022C26">
        <w:rPr>
          <w:noProof/>
        </w:rPr>
        <mc:AlternateContent>
          <mc:Choice Requires="wps">
            <w:drawing>
              <wp:anchor distT="0" distB="0" distL="114300" distR="114300" simplePos="0" relativeHeight="251658246" behindDoc="0" locked="0" layoutInCell="1" allowOverlap="1" wp14:anchorId="7F4F00B6" wp14:editId="14DB47F9">
                <wp:simplePos x="0" y="0"/>
                <wp:positionH relativeFrom="page">
                  <wp:posOffset>587375</wp:posOffset>
                </wp:positionH>
                <wp:positionV relativeFrom="paragraph">
                  <wp:posOffset>6982460</wp:posOffset>
                </wp:positionV>
                <wp:extent cx="6386195" cy="836295"/>
                <wp:effectExtent l="0" t="0" r="0" b="1905"/>
                <wp:wrapNone/>
                <wp:docPr id="38" name="Tekstvak 2"/>
                <wp:cNvGraphicFramePr/>
                <a:graphic xmlns:a="http://schemas.openxmlformats.org/drawingml/2006/main">
                  <a:graphicData uri="http://schemas.microsoft.com/office/word/2010/wordprocessingShape">
                    <wps:wsp>
                      <wps:cNvSpPr txBox="1"/>
                      <wps:spPr bwMode="auto">
                        <a:xfrm>
                          <a:off x="0" y="0"/>
                          <a:ext cx="6386195" cy="836295"/>
                        </a:xfrm>
                        <a:prstGeom prst="rect">
                          <a:avLst/>
                        </a:prstGeom>
                        <a:noFill/>
                        <a:ln w="9525" algn="ctr">
                          <a:noFill/>
                          <a:miter lim="800000"/>
                          <a:headEnd/>
                          <a:tailEnd/>
                        </a:ln>
                        <a:effectLst/>
                      </wps:spPr>
                      <wps:txbx>
                        <w:txbxContent>
                          <w:p w14:paraId="198EAF59" w14:textId="0D246ABA" w:rsidR="00346CA0" w:rsidRDefault="00632AF8" w:rsidP="00752276">
                            <w:pPr>
                              <w:jc w:val="center"/>
                              <w:rPr>
                                <w:sz w:val="24"/>
                                <w:szCs w:val="24"/>
                              </w:rPr>
                            </w:pPr>
                            <w:sdt>
                              <w:sdtPr>
                                <w:rPr>
                                  <w:sz w:val="24"/>
                                  <w:szCs w:val="24"/>
                                </w:rPr>
                                <w:alias w:val="Publicatiedatum"/>
                                <w:tag w:val=""/>
                                <w:id w:val="1888373702"/>
                                <w:dataBinding w:prefixMappings="xmlns:ns0='http://schemas.microsoft.com/office/2006/coverPageProps' " w:xpath="/ns0:CoverPageProperties[1]/ns0:PublishDate[1]" w:storeItemID="{55AF091B-3C7A-41E3-B477-F2FDAA23CFDA}"/>
                                <w:date w:fullDate="2026-04-29T00:00:00Z">
                                  <w:dateFormat w:val="d MMMM yyyy"/>
                                  <w:lid w:val="nl-NL"/>
                                  <w:storeMappedDataAs w:val="dateTime"/>
                                  <w:calendar w:val="gregorian"/>
                                </w:date>
                              </w:sdtPr>
                              <w:sdtEndPr/>
                              <w:sdtContent>
                                <w:r w:rsidR="00404654">
                                  <w:rPr>
                                    <w:sz w:val="24"/>
                                    <w:szCs w:val="24"/>
                                  </w:rPr>
                                  <w:t>29 april 2026</w:t>
                                </w:r>
                              </w:sdtContent>
                            </w:sdt>
                          </w:p>
                          <w:p w14:paraId="11E9A7E6" w14:textId="77777777" w:rsidR="00346CA0" w:rsidRPr="009D58A6" w:rsidRDefault="00632AF8" w:rsidP="009D58A6">
                            <w:pPr>
                              <w:jc w:val="center"/>
                            </w:pPr>
                            <w:sdt>
                              <w:sdtPr>
                                <w:alias w:val="Auteur"/>
                                <w:tag w:val=""/>
                                <w:id w:val="585659161"/>
                                <w:dataBinding w:prefixMappings="xmlns:ns0='http://purl.org/dc/elements/1.1/' xmlns:ns1='http://schemas.openxmlformats.org/package/2006/metadata/core-properties' " w:xpath="/ns1:coreProperties[1]/ns0:creator[1]" w:storeItemID="{6C3C8BC8-F283-45AE-878A-BAB7291924A1}"/>
                                <w:text/>
                              </w:sdtPr>
                              <w:sdtEndPr/>
                              <w:sdtContent>
                                <w:r w:rsidR="007C7746" w:rsidRPr="007C7746">
                                  <w:t>Martijn Kuijpers</w:t>
                                </w:r>
                              </w:sdtContent>
                            </w:sdt>
                          </w:p>
                          <w:p w14:paraId="4BDAEFBB" w14:textId="77777777" w:rsidR="0019602F" w:rsidRDefault="0019602F"/>
                        </w:txbxContent>
                      </wps:txbx>
                      <wps:bodyPr vert="horz" wrap="square" lIns="24487" tIns="24487" rIns="24487" bIns="24487" numCol="1" rtlCol="0" anchor="ctr" anchorCtr="0" compatLnSpc="1">
                        <a:prstTxWarp prst="textNoShape">
                          <a:avLst/>
                        </a:prstTxWarp>
                        <a:noAutofit/>
                      </wps:bodyPr>
                    </wps:wsp>
                  </a:graphicData>
                </a:graphic>
                <wp14:sizeRelH relativeFrom="margin">
                  <wp14:pctWidth>0</wp14:pctWidth>
                </wp14:sizeRelH>
              </wp:anchor>
            </w:drawing>
          </mc:Choice>
          <mc:Fallback>
            <w:pict>
              <v:shapetype w14:anchorId="7F4F00B6" id="_x0000_t202" coordsize="21600,21600" o:spt="202" path="m,l,21600r21600,l21600,xe">
                <v:stroke joinstyle="miter"/>
                <v:path gradientshapeok="t" o:connecttype="rect"/>
              </v:shapetype>
              <v:shape id="_x0000_s1028" type="#_x0000_t202" style="position:absolute;margin-left:46.25pt;margin-top:549.8pt;width:502.85pt;height:65.85pt;z-index:25165824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" filled="f" stroked="f">
                <v:textbox inset=".68019mm,.68019mm,.68019mm,.68019mm">
                  <w:txbxContent>
                    <w:p w14:paraId="198EAF59" w14:textId="0D246ABA" w:rsidR="00346CA0" w:rsidRDefault="00103242" w:rsidP="00752276">
                      <w:pPr>
                        <w:jc w:val="center"/>
                        <w:rPr>
                          <w:sz w:val="24"/>
                          <w:szCs w:val="24"/>
                        </w:rPr>
                      </w:pPr>
                      <w:sdt>
                        <w:sdtPr>
                          <w:rPr>
                            <w:sz w:val="24"/>
                            <w:szCs w:val="24"/>
                          </w:rPr>
                          <w:alias w:val="Publicatiedatum"/>
                          <w:tag w:val=""/>
                          <w:id w:val="1888373702"/>
                          <w:dataBinding w:prefixMappings="xmlns:ns0='http://schemas.microsoft.com/office/2006/coverPageProps' " w:xpath="/ns0:CoverPageProperties[1]/ns0:PublishDate[1]" w:storeItemID="{55AF091B-3C7A-41E3-B477-F2FDAA23CFDA}"/>
                          <w:date w:fullDate="2026-04-29T00:00:00Z">
                            <w:dateFormat w:val="d MMMM yyyy"/>
                            <w:lid w:val="nl-NL"/>
                            <w:storeMappedDataAs w:val="dateTime"/>
                            <w:calendar w:val="gregorian"/>
                          </w:date>
                        </w:sdtPr>
                        <w:sdtEndPr/>
                        <w:sdtContent>
                          <w:r w:rsidR="00404654">
                            <w:rPr>
                              <w:sz w:val="24"/>
                              <w:szCs w:val="24"/>
                            </w:rPr>
                            <w:t>29 april 2026</w:t>
                          </w:r>
                        </w:sdtContent>
                      </w:sdt>
                    </w:p>
                    <w:p w14:paraId="11E9A7E6" w14:textId="77777777" w:rsidR="00346CA0" w:rsidRPr="009D58A6" w:rsidRDefault="00103242" w:rsidP="009D58A6">
                      <w:pPr>
                        <w:jc w:val="center"/>
                      </w:pPr>
                      <w:sdt>
                        <w:sdtPr>
                          <w:alias w:val="Auteur"/>
                          <w:tag w:val=""/>
                          <w:id w:val="585659161"/>
                          <w:dataBinding w:prefixMappings="xmlns:ns0='http://purl.org/dc/elements/1.1/' xmlns:ns1='http://schemas.openxmlformats.org/package/2006/metadata/core-properties' " w:xpath="/ns1:coreProperties[1]/ns0:creator[1]" w:storeItemID="{6C3C8BC8-F283-45AE-878A-BAB7291924A1}"/>
                          <w:text/>
                        </w:sdtPr>
                        <w:sdtEndPr/>
                        <w:sdtContent>
                          <w:r w:rsidR="007C7746" w:rsidRPr="007C7746">
                            <w:t>Martijn Kuijpers</w:t>
                          </w:r>
                        </w:sdtContent>
                      </w:sdt>
                    </w:p>
                    <w:p w14:paraId="4BDAEFBB" w14:textId="77777777" w:rsidR="0019602F" w:rsidRDefault="0019602F"/>
                  </w:txbxContent>
                </v:textbox>
                <w10:wrap anchorx="page"/>
              </v:shape>
            </w:pict>
          </mc:Fallback>
        </mc:AlternateContent>
      </w:r>
      <w:r w:rsidR="00752276" w:rsidRPr="00022C26">
        <w:rPr>
          <w:noProof/>
        </w:rPr>
        <mc:AlternateContent>
          <mc:Choice Requires="wps">
            <w:drawing>
              <wp:anchor distT="0" distB="0" distL="114300" distR="114300" simplePos="0" relativeHeight="251658248" behindDoc="0" locked="0" layoutInCell="1" allowOverlap="1" wp14:anchorId="3B64C6B1" wp14:editId="242746B9">
                <wp:simplePos x="0" y="0"/>
                <wp:positionH relativeFrom="page">
                  <wp:posOffset>-3810</wp:posOffset>
                </wp:positionH>
                <wp:positionV relativeFrom="page">
                  <wp:align>bottom</wp:align>
                </wp:positionV>
                <wp:extent cx="3990975" cy="360000"/>
                <wp:effectExtent l="0" t="0" r="1905" b="2540"/>
                <wp:wrapNone/>
                <wp:docPr id="8" name="Rechthoek 8"/>
                <wp:cNvGraphicFramePr/>
                <a:graphic xmlns:a="http://schemas.openxmlformats.org/drawingml/2006/main">
                  <a:graphicData uri="http://schemas.microsoft.com/office/word/2010/wordprocessingShape">
                    <wps:wsp>
                      <wps:cNvSpPr/>
                      <wps:spPr>
                        <a:xfrm>
                          <a:off x="0" y="0"/>
                          <a:ext cx="3990975" cy="360000"/>
                        </a:xfrm>
                        <a:prstGeom prst="rect">
                          <a:avLst/>
                        </a:prstGeom>
                        <a:solidFill>
                          <a:srgbClr val="017A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5F75DE9E" id="Rechthoek 8" o:spid="_x0000_s1026" style="position:absolute;margin-left:-.3pt;margin-top:0;width:314.25pt;height:28.35pt;z-index:251658248;visibility:visible;mso-wrap-style:square;mso-width-percent:1000;mso-height-percent:0;mso-wrap-distance-left:9pt;mso-wrap-distance-top:0;mso-wrap-distance-right:9pt;mso-wrap-distance-bottom:0;mso-position-horizontal:absolute;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" fillcolor="#017aad" stroked="f" strokeweight="1pt">
                <w10:wrap anchorx="page" anchory="page"/>
              </v:rect>
            </w:pict>
          </mc:Fallback>
        </mc:AlternateContent>
      </w:r>
      <w:r w:rsidR="00752276" w:rsidRPr="00022C26">
        <w:rPr>
          <w:noProof/>
        </w:rPr>
        <mc:AlternateContent>
          <mc:Choice Requires="wps">
            <w:drawing>
              <wp:anchor distT="0" distB="0" distL="114300" distR="114300" simplePos="0" relativeHeight="251658245" behindDoc="0" locked="0" layoutInCell="1" allowOverlap="1" wp14:anchorId="11D0F98E" wp14:editId="190287F7">
                <wp:simplePos x="0" y="0"/>
                <wp:positionH relativeFrom="column">
                  <wp:posOffset>-720090</wp:posOffset>
                </wp:positionH>
                <wp:positionV relativeFrom="paragraph">
                  <wp:posOffset>4698071</wp:posOffset>
                </wp:positionV>
                <wp:extent cx="7559040" cy="655093"/>
                <wp:effectExtent l="0" t="0" r="3810" b="0"/>
                <wp:wrapNone/>
                <wp:docPr id="7" name="Rechthoek 7"/>
                <wp:cNvGraphicFramePr/>
                <a:graphic xmlns:a="http://schemas.openxmlformats.org/drawingml/2006/main">
                  <a:graphicData uri="http://schemas.microsoft.com/office/word/2010/wordprocessingShape">
                    <wps:wsp>
                      <wps:cNvSpPr/>
                      <wps:spPr>
                        <a:xfrm>
                          <a:off x="0" y="0"/>
                          <a:ext cx="7559040" cy="65509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FA61A8" w14:textId="77777777" w:rsidR="00346CA0" w:rsidRPr="00C0583A" w:rsidRDefault="000E03B9" w:rsidP="009D58A6">
                            <w:pPr>
                              <w:spacing w:after="0" w:line="240" w:lineRule="auto"/>
                              <w:jc w:val="center"/>
                              <w:rPr>
                                <w:b/>
                                <w:color w:val="FFFFFF" w:themeColor="background1"/>
                                <w:sz w:val="40"/>
                                <w:szCs w:val="40"/>
                              </w:rPr>
                            </w:pPr>
                            <w:r>
                              <w:rPr>
                                <w:b/>
                                <w:color w:val="FFFFFF" w:themeColor="background1"/>
                                <w:sz w:val="40"/>
                                <w:szCs w:val="40"/>
                              </w:rPr>
                              <w:t>Service Level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0F98E" id="Rechthoek 7" o:spid="_x0000_s1029" style="position:absolute;margin-left:-56.7pt;margin-top:369.95pt;width:595.2pt;height:5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" fillcolor="#0092ce [3204]" stroked="f" strokeweight="1pt">
                <v:textbox>
                  <w:txbxContent>
                    <w:p w14:paraId="0CFA61A8" w14:textId="77777777" w:rsidR="00346CA0" w:rsidRPr="00C0583A" w:rsidRDefault="000E03B9" w:rsidP="009D58A6">
                      <w:pPr>
                        <w:spacing w:after="0" w:line="240" w:lineRule="auto"/>
                        <w:jc w:val="center"/>
                        <w:rPr>
                          <w:b/>
                          <w:color w:val="FFFFFF" w:themeColor="background1"/>
                          <w:sz w:val="40"/>
                          <w:szCs w:val="40"/>
                        </w:rPr>
                      </w:pPr>
                      <w:r>
                        <w:rPr>
                          <w:b/>
                          <w:color w:val="FFFFFF" w:themeColor="background1"/>
                          <w:sz w:val="40"/>
                          <w:szCs w:val="40"/>
                        </w:rPr>
                        <w:t>Service Level Agreement</w:t>
                      </w:r>
                    </w:p>
                  </w:txbxContent>
                </v:textbox>
              </v:rect>
            </w:pict>
          </mc:Fallback>
        </mc:AlternateContent>
      </w:r>
      <w:r w:rsidR="00752276" w:rsidRPr="00022C26">
        <w:rPr>
          <w:noProof/>
        </w:rPr>
        <mc:AlternateContent>
          <mc:Choice Requires="wps">
            <w:drawing>
              <wp:anchor distT="0" distB="0" distL="114300" distR="114300" simplePos="0" relativeHeight="251658242" behindDoc="0" locked="0" layoutInCell="1" allowOverlap="1" wp14:anchorId="1126DE3C" wp14:editId="1B284C8F">
                <wp:simplePos x="0" y="0"/>
                <wp:positionH relativeFrom="column">
                  <wp:posOffset>-720090</wp:posOffset>
                </wp:positionH>
                <wp:positionV relativeFrom="paragraph">
                  <wp:posOffset>554736</wp:posOffset>
                </wp:positionV>
                <wp:extent cx="7559040" cy="4153390"/>
                <wp:effectExtent l="0" t="0" r="3810" b="0"/>
                <wp:wrapNone/>
                <wp:docPr id="3" name="Rechthoek 3"/>
                <wp:cNvGraphicFramePr/>
                <a:graphic xmlns:a="http://schemas.openxmlformats.org/drawingml/2006/main">
                  <a:graphicData uri="http://schemas.microsoft.com/office/word/2010/wordprocessingShape">
                    <wps:wsp>
                      <wps:cNvSpPr/>
                      <wps:spPr>
                        <a:xfrm>
                          <a:off x="0" y="0"/>
                          <a:ext cx="7559040" cy="4153390"/>
                        </a:xfrm>
                        <a:prstGeom prst="rect">
                          <a:avLst/>
                        </a:prstGeom>
                        <a:blipFill>
                          <a:blip r:embed="rId14"/>
                          <a:srcRect/>
                          <a:stretch>
                            <a:fillRect l="-18" r="-1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49EF7" id="Rechthoek 3" o:spid="_x0000_s1026" style="position:absolute;margin-left:-56.7pt;margin-top:43.7pt;width:595.2pt;height:327.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" stroked="f" strokeweight="1pt">
                <v:fill r:id="rId15" o:title="" recolor="t" rotate="t" type="frame"/>
              </v:rect>
            </w:pict>
          </mc:Fallback>
        </mc:AlternateContent>
      </w:r>
      <w:r w:rsidR="00752276" w:rsidRPr="00022C26">
        <w:rPr>
          <w:noProof/>
        </w:rPr>
        <mc:AlternateContent>
          <mc:Choice Requires="wps">
            <w:drawing>
              <wp:anchor distT="0" distB="0" distL="114300" distR="114300" simplePos="0" relativeHeight="251658243" behindDoc="0" locked="0" layoutInCell="1" allowOverlap="1" wp14:anchorId="740DDC98" wp14:editId="52D49A78">
                <wp:simplePos x="0" y="0"/>
                <wp:positionH relativeFrom="column">
                  <wp:posOffset>-720090</wp:posOffset>
                </wp:positionH>
                <wp:positionV relativeFrom="paragraph">
                  <wp:posOffset>-420167</wp:posOffset>
                </wp:positionV>
                <wp:extent cx="7559040" cy="972922"/>
                <wp:effectExtent l="0" t="0" r="3810" b="0"/>
                <wp:wrapNone/>
                <wp:docPr id="4" name="Rechthoek 4"/>
                <wp:cNvGraphicFramePr/>
                <a:graphic xmlns:a="http://schemas.openxmlformats.org/drawingml/2006/main">
                  <a:graphicData uri="http://schemas.microsoft.com/office/word/2010/wordprocessingShape">
                    <wps:wsp>
                      <wps:cNvSpPr/>
                      <wps:spPr>
                        <a:xfrm>
                          <a:off x="0" y="0"/>
                          <a:ext cx="7559040" cy="9729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EB278" id="Rechthoek 4" o:spid="_x0000_s1026" style="position:absolute;margin-left:-56.7pt;margin-top:-33.1pt;width:595.2pt;height:76.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" fillcolor="white [3212]" stroked="f" strokeweight="1pt"/>
            </w:pict>
          </mc:Fallback>
        </mc:AlternateContent>
      </w:r>
      <w:r w:rsidR="00752276" w:rsidRPr="00022C26">
        <w:rPr>
          <w:noProof/>
        </w:rPr>
        <mc:AlternateContent>
          <mc:Choice Requires="wps">
            <w:drawing>
              <wp:anchor distT="0" distB="0" distL="114300" distR="114300" simplePos="0" relativeHeight="251658241" behindDoc="0" locked="0" layoutInCell="1" allowOverlap="1" wp14:anchorId="4136D31F" wp14:editId="6F4E2AD2">
                <wp:simplePos x="0" y="0"/>
                <wp:positionH relativeFrom="page">
                  <wp:align>left</wp:align>
                </wp:positionH>
                <wp:positionV relativeFrom="page">
                  <wp:align>top</wp:align>
                </wp:positionV>
                <wp:extent cx="3990975" cy="360000"/>
                <wp:effectExtent l="0" t="0" r="1905" b="2540"/>
                <wp:wrapNone/>
                <wp:docPr id="2" name="Rechthoek 2"/>
                <wp:cNvGraphicFramePr/>
                <a:graphic xmlns:a="http://schemas.openxmlformats.org/drawingml/2006/main">
                  <a:graphicData uri="http://schemas.microsoft.com/office/word/2010/wordprocessingShape">
                    <wps:wsp>
                      <wps:cNvSpPr/>
                      <wps:spPr>
                        <a:xfrm>
                          <a:off x="0" y="0"/>
                          <a:ext cx="3990975" cy="36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40D26FEB" id="Rechthoek 2" o:spid="_x0000_s1026" style="position:absolute;margin-left:0;margin-top:0;width:314.25pt;height:28.35pt;z-index:251658241;visibility:visible;mso-wrap-style:square;mso-width-percent:1000;mso-height-percent:0;mso-wrap-distance-left:9pt;mso-wrap-distance-top:0;mso-wrap-distance-right:9pt;mso-wrap-distance-bottom:0;mso-position-horizontal:left;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" fillcolor="#c1902e [3206]" stroked="f" strokeweight="1pt">
                <w10:wrap anchorx="page" anchory="page"/>
              </v:rect>
            </w:pict>
          </mc:Fallback>
        </mc:AlternateContent>
      </w:r>
      <w:r w:rsidR="00752276" w:rsidRPr="00022C26">
        <w:br w:type="page"/>
      </w:r>
    </w:p>
    <w:p w14:paraId="23D1EF85" w14:textId="77777777" w:rsidR="009D58A6" w:rsidRPr="00022C26" w:rsidRDefault="009D58A6" w:rsidP="009D58A6">
      <w:pPr>
        <w:pStyle w:val="LosseKop1"/>
      </w:pPr>
      <w:r w:rsidRPr="00022C26">
        <w:lastRenderedPageBreak/>
        <w:t>Document kenmerken</w:t>
      </w:r>
    </w:p>
    <w:tbl>
      <w:tblPr>
        <w:tblStyle w:val="ZorgTTPTabel"/>
        <w:tblW w:w="0" w:type="auto"/>
        <w:tblLook w:val="0480" w:firstRow="0" w:lastRow="0" w:firstColumn="1" w:lastColumn="0" w:noHBand="0" w:noVBand="1"/>
      </w:tblPr>
      <w:tblGrid>
        <w:gridCol w:w="1843"/>
        <w:gridCol w:w="7786"/>
      </w:tblGrid>
      <w:tr w:rsidR="009D58A6" w:rsidRPr="00022C26" w14:paraId="3AFEB8C6" w14:textId="77777777" w:rsidTr="006F6D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Pr>
          <w:p w14:paraId="47DE8F2B" w14:textId="77777777" w:rsidR="009D58A6" w:rsidRPr="00022C26" w:rsidRDefault="009D58A6" w:rsidP="00F81369">
            <w:pPr>
              <w:pStyle w:val="Geenafstand"/>
            </w:pPr>
            <w:r w:rsidRPr="00022C26">
              <w:t>Titel</w:t>
            </w:r>
          </w:p>
        </w:tc>
        <w:sdt>
          <w:sdtPr>
            <w:tag w:val=""/>
            <w:id w:val="1605771206"/>
            <w:placeholder>
              <w:docPart w:val="69D85BE2A8AC432CA573620439D1C4F2"/>
            </w:placeholder>
            <w:dataBinding w:prefixMappings="xmlns:ns0='http://purl.org/dc/elements/1.1/' xmlns:ns1='http://schemas.openxmlformats.org/package/2006/metadata/core-properties' " w:xpath="/ns1:coreProperties[1]/ns0:title[1]" w:storeItemID="{6C3C8BC8-F283-45AE-878A-BAB7291924A1}"/>
            <w:text/>
          </w:sdtPr>
          <w:sdtEndPr/>
          <w:sdtContent>
            <w:tc>
              <w:tcPr>
                <w:tcW w:w="7786" w:type="dxa"/>
              </w:tcPr>
              <w:p w14:paraId="402733E5" w14:textId="1EAB27D8" w:rsidR="009D58A6" w:rsidRPr="007C7746" w:rsidRDefault="00574B9C" w:rsidP="00F81369">
                <w:pPr>
                  <w:pStyle w:val="Geenafstand"/>
                  <w:cnfStyle w:val="000000100000" w:firstRow="0" w:lastRow="0" w:firstColumn="0" w:lastColumn="0" w:oddVBand="0" w:evenVBand="0" w:oddHBand="1" w:evenHBand="0" w:firstRowFirstColumn="0" w:firstRowLastColumn="0" w:lastRowFirstColumn="0" w:lastRowLastColumn="0"/>
                </w:pPr>
                <w:r>
                  <w:t xml:space="preserve">Service Level Agreement (SLA) betreffende Applicatiebeheer, Operationeel beheer en Onderhoud van de </w:t>
                </w:r>
                <w:proofErr w:type="spellStart"/>
                <w:r>
                  <w:t>pseudonimisatiedienst</w:t>
                </w:r>
                <w:proofErr w:type="spellEnd"/>
                <w:r>
                  <w:t xml:space="preserve"> voor Kwaliteitsregistraties</w:t>
                </w:r>
              </w:p>
            </w:tc>
          </w:sdtContent>
        </w:sdt>
      </w:tr>
      <w:tr w:rsidR="00601C81" w:rsidRPr="00022C26" w14:paraId="3DA92801" w14:textId="77777777" w:rsidTr="006F6D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Pr>
          <w:p w14:paraId="590362F0" w14:textId="77777777" w:rsidR="00601C81" w:rsidRPr="00022C26" w:rsidRDefault="00601C81" w:rsidP="00F81369">
            <w:pPr>
              <w:pStyle w:val="Geenafstand"/>
            </w:pPr>
            <w:r w:rsidRPr="00022C26">
              <w:t>Versie</w:t>
            </w:r>
          </w:p>
        </w:tc>
        <w:sdt>
          <w:sdtPr>
            <w:id w:val="-1955243788"/>
            <w:placeholder>
              <w:docPart w:val="9144DAD082064B5E845B11797ABD7594"/>
            </w:placeholder>
            <w:dataBinding w:prefixMappings="xmlns:ns0='Extra' " w:xpath="/ns0:Extra[1]/ns0:Version[1]" w:storeItemID="{3D6FD468-D63F-432A-A247-963FF6CEED13}"/>
            <w:text/>
          </w:sdtPr>
          <w:sdtEndPr/>
          <w:sdtContent>
            <w:tc>
              <w:tcPr>
                <w:tcW w:w="7786" w:type="dxa"/>
              </w:tcPr>
              <w:p w14:paraId="71F77750" w14:textId="1DA69EA5" w:rsidR="00601C81" w:rsidRPr="007C7746" w:rsidRDefault="00404654" w:rsidP="00F81369">
                <w:pPr>
                  <w:pStyle w:val="Geenafstand"/>
                  <w:cnfStyle w:val="000000010000" w:firstRow="0" w:lastRow="0" w:firstColumn="0" w:lastColumn="0" w:oddVBand="0" w:evenVBand="0" w:oddHBand="0" w:evenHBand="1" w:firstRowFirstColumn="0" w:firstRowLastColumn="0" w:lastRowFirstColumn="0" w:lastRowLastColumn="0"/>
                </w:pPr>
                <w:r>
                  <w:t>1.0</w:t>
                </w:r>
              </w:p>
            </w:tc>
          </w:sdtContent>
        </w:sdt>
      </w:tr>
      <w:tr w:rsidR="009D58A6" w:rsidRPr="00022C26" w14:paraId="5F594CB5" w14:textId="77777777" w:rsidTr="006F6D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Pr>
          <w:p w14:paraId="1D709697" w14:textId="77777777" w:rsidR="009D58A6" w:rsidRPr="00022C26" w:rsidRDefault="009D58A6" w:rsidP="00F81369">
            <w:pPr>
              <w:pStyle w:val="Geenafstand"/>
            </w:pPr>
            <w:r w:rsidRPr="00022C26">
              <w:t>Datum</w:t>
            </w:r>
          </w:p>
        </w:tc>
        <w:sdt>
          <w:sdtPr>
            <w:alias w:val="Publicatiedatum"/>
            <w:tag w:val=""/>
            <w:id w:val="1451203502"/>
            <w:placeholder>
              <w:docPart w:val="8D167B62D40A4EA18CC708CCD2768169"/>
            </w:placeholder>
            <w:dataBinding w:prefixMappings="xmlns:ns0='http://schemas.microsoft.com/office/2006/coverPageProps' " w:xpath="/ns0:CoverPageProperties[1]/ns0:PublishDate[1]" w:storeItemID="{55AF091B-3C7A-41E3-B477-F2FDAA23CFDA}"/>
            <w:date w:fullDate="2026-04-29T00:00:00Z">
              <w:dateFormat w:val="d MMMM yyyy"/>
              <w:lid w:val="nl-NL"/>
              <w:storeMappedDataAs w:val="dateTime"/>
              <w:calendar w:val="gregorian"/>
            </w:date>
          </w:sdtPr>
          <w:sdtEndPr/>
          <w:sdtContent>
            <w:tc>
              <w:tcPr>
                <w:tcW w:w="7786" w:type="dxa"/>
              </w:tcPr>
              <w:p w14:paraId="034DEBBC" w14:textId="49A7F153" w:rsidR="009D58A6" w:rsidRPr="007C7746" w:rsidRDefault="00404654" w:rsidP="00F81369">
                <w:pPr>
                  <w:pStyle w:val="Geenafstand"/>
                  <w:cnfStyle w:val="000000100000" w:firstRow="0" w:lastRow="0" w:firstColumn="0" w:lastColumn="0" w:oddVBand="0" w:evenVBand="0" w:oddHBand="1" w:evenHBand="0" w:firstRowFirstColumn="0" w:firstRowLastColumn="0" w:lastRowFirstColumn="0" w:lastRowLastColumn="0"/>
                </w:pPr>
                <w:r>
                  <w:t>29 april 2026</w:t>
                </w:r>
              </w:p>
            </w:tc>
          </w:sdtContent>
        </w:sdt>
      </w:tr>
      <w:tr w:rsidR="009D58A6" w:rsidRPr="00022C26" w14:paraId="5A0CE3A1" w14:textId="77777777" w:rsidTr="006F6D6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Pr>
          <w:p w14:paraId="7FE0AB8C" w14:textId="77777777" w:rsidR="009D58A6" w:rsidRPr="00022C26" w:rsidRDefault="009D58A6" w:rsidP="00F81369">
            <w:pPr>
              <w:pStyle w:val="Geenafstand"/>
            </w:pPr>
            <w:r w:rsidRPr="00022C26">
              <w:t>Auteur</w:t>
            </w:r>
          </w:p>
        </w:tc>
        <w:sdt>
          <w:sdtPr>
            <w:alias w:val="Auteur"/>
            <w:tag w:val=""/>
            <w:id w:val="635993529"/>
            <w:placeholder>
              <w:docPart w:val="D9B3CC09F45A4BC8A8A00062B87F97C4"/>
            </w:placeholder>
            <w:dataBinding w:prefixMappings="xmlns:ns0='http://purl.org/dc/elements/1.1/' xmlns:ns1='http://schemas.openxmlformats.org/package/2006/metadata/core-properties' " w:xpath="/ns1:coreProperties[1]/ns0:creator[1]" w:storeItemID="{6C3C8BC8-F283-45AE-878A-BAB7291924A1}"/>
            <w:text/>
          </w:sdtPr>
          <w:sdtEndPr/>
          <w:sdtContent>
            <w:tc>
              <w:tcPr>
                <w:tcW w:w="7786" w:type="dxa"/>
              </w:tcPr>
              <w:p w14:paraId="69220B00" w14:textId="77777777" w:rsidR="009D58A6" w:rsidRPr="007C7746" w:rsidRDefault="007C7746" w:rsidP="00F81369">
                <w:pPr>
                  <w:pStyle w:val="Geenafstand"/>
                  <w:cnfStyle w:val="000000010000" w:firstRow="0" w:lastRow="0" w:firstColumn="0" w:lastColumn="0" w:oddVBand="0" w:evenVBand="0" w:oddHBand="0" w:evenHBand="1" w:firstRowFirstColumn="0" w:firstRowLastColumn="0" w:lastRowFirstColumn="0" w:lastRowLastColumn="0"/>
                </w:pPr>
                <w:r w:rsidRPr="007C7746">
                  <w:t>Martijn Kuijpers</w:t>
                </w:r>
              </w:p>
            </w:tc>
          </w:sdtContent>
        </w:sdt>
      </w:tr>
    </w:tbl>
    <w:p w14:paraId="3B856F28" w14:textId="77777777" w:rsidR="009D58A6" w:rsidRPr="00022C26" w:rsidRDefault="009D58A6" w:rsidP="009D58A6"/>
    <w:p w14:paraId="090618F1" w14:textId="77777777" w:rsidR="009D58A6" w:rsidRPr="00022C26" w:rsidRDefault="009D58A6" w:rsidP="009D58A6">
      <w:pPr>
        <w:pStyle w:val="LosseKop1"/>
      </w:pPr>
      <w:r w:rsidRPr="00022C26">
        <w:t>Versiebeheer</w:t>
      </w:r>
    </w:p>
    <w:tbl>
      <w:tblPr>
        <w:tblStyle w:val="ZorgTTPTabel"/>
        <w:tblW w:w="9638" w:type="dxa"/>
        <w:tblLook w:val="04A0" w:firstRow="1" w:lastRow="0" w:firstColumn="1" w:lastColumn="0" w:noHBand="0" w:noVBand="1"/>
      </w:tblPr>
      <w:tblGrid>
        <w:gridCol w:w="1701"/>
        <w:gridCol w:w="1701"/>
        <w:gridCol w:w="3828"/>
        <w:gridCol w:w="2408"/>
      </w:tblGrid>
      <w:tr w:rsidR="00563DDB" w:rsidRPr="00022C26" w14:paraId="473994F8" w14:textId="77777777" w:rsidTr="0040465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Pr>
          <w:p w14:paraId="49F78CFF" w14:textId="77777777" w:rsidR="00563DDB" w:rsidRPr="00022C26" w:rsidRDefault="00563DDB" w:rsidP="00F81369">
            <w:pPr>
              <w:pStyle w:val="Geenafstand"/>
            </w:pPr>
            <w:r w:rsidRPr="00022C26">
              <w:t>Versie</w:t>
            </w:r>
          </w:p>
        </w:tc>
        <w:tc>
          <w:tcPr>
            <w:tcW w:w="1701" w:type="dxa"/>
          </w:tcPr>
          <w:p w14:paraId="38E8FC5C" w14:textId="77777777" w:rsidR="00563DDB" w:rsidRPr="00022C26" w:rsidRDefault="00563DDB" w:rsidP="00F81369">
            <w:pPr>
              <w:pStyle w:val="Geenafstand"/>
              <w:cnfStyle w:val="100000000000" w:firstRow="1" w:lastRow="0" w:firstColumn="0" w:lastColumn="0" w:oddVBand="0" w:evenVBand="0" w:oddHBand="0" w:evenHBand="0" w:firstRowFirstColumn="0" w:firstRowLastColumn="0" w:lastRowFirstColumn="0" w:lastRowLastColumn="0"/>
            </w:pPr>
            <w:r w:rsidRPr="00022C26">
              <w:t>Datum</w:t>
            </w:r>
          </w:p>
        </w:tc>
        <w:tc>
          <w:tcPr>
            <w:tcW w:w="3828" w:type="dxa"/>
          </w:tcPr>
          <w:p w14:paraId="5D263A93" w14:textId="77777777" w:rsidR="00563DDB" w:rsidRPr="00022C26" w:rsidRDefault="00563DDB" w:rsidP="00F81369">
            <w:pPr>
              <w:pStyle w:val="Geenafstand"/>
              <w:cnfStyle w:val="100000000000" w:firstRow="1" w:lastRow="0" w:firstColumn="0" w:lastColumn="0" w:oddVBand="0" w:evenVBand="0" w:oddHBand="0" w:evenHBand="0" w:firstRowFirstColumn="0" w:firstRowLastColumn="0" w:lastRowFirstColumn="0" w:lastRowLastColumn="0"/>
            </w:pPr>
            <w:r w:rsidRPr="00022C26">
              <w:t>Omschrijving</w:t>
            </w:r>
          </w:p>
        </w:tc>
        <w:tc>
          <w:tcPr>
            <w:tcW w:w="2408" w:type="dxa"/>
          </w:tcPr>
          <w:p w14:paraId="1EA1FB7C" w14:textId="77777777" w:rsidR="00563DDB" w:rsidRPr="00022C26" w:rsidRDefault="006A3A64" w:rsidP="00F81369">
            <w:pPr>
              <w:pStyle w:val="Geenafstand"/>
              <w:cnfStyle w:val="100000000000" w:firstRow="1" w:lastRow="0" w:firstColumn="0" w:lastColumn="0" w:oddVBand="0" w:evenVBand="0" w:oddHBand="0" w:evenHBand="0" w:firstRowFirstColumn="0" w:firstRowLastColumn="0" w:lastRowFirstColumn="0" w:lastRowLastColumn="0"/>
            </w:pPr>
            <w:r w:rsidRPr="00022C26">
              <w:t>Auteur</w:t>
            </w:r>
          </w:p>
        </w:tc>
      </w:tr>
      <w:tr w:rsidR="00563DDB" w:rsidRPr="00022C26" w14:paraId="6966BA4A" w14:textId="77777777" w:rsidTr="004046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Pr>
          <w:p w14:paraId="0714CE88" w14:textId="0C516602" w:rsidR="00563DDB" w:rsidRPr="00022C26" w:rsidRDefault="00404654" w:rsidP="00F81369">
            <w:pPr>
              <w:pStyle w:val="Geenafstand"/>
            </w:pPr>
            <w:r>
              <w:t>1.0</w:t>
            </w:r>
          </w:p>
        </w:tc>
        <w:tc>
          <w:tcPr>
            <w:tcW w:w="1701" w:type="dxa"/>
          </w:tcPr>
          <w:p w14:paraId="4443E21E" w14:textId="7B6FEFAB" w:rsidR="00563DDB" w:rsidRPr="00022C26" w:rsidRDefault="00404654" w:rsidP="00F81369">
            <w:pPr>
              <w:pStyle w:val="Geenafstand"/>
              <w:cnfStyle w:val="000000100000" w:firstRow="0" w:lastRow="0" w:firstColumn="0" w:lastColumn="0" w:oddVBand="0" w:evenVBand="0" w:oddHBand="1" w:evenHBand="0" w:firstRowFirstColumn="0" w:firstRowLastColumn="0" w:lastRowFirstColumn="0" w:lastRowLastColumn="0"/>
            </w:pPr>
            <w:r>
              <w:t>29 april 2026</w:t>
            </w:r>
          </w:p>
        </w:tc>
        <w:tc>
          <w:tcPr>
            <w:tcW w:w="3828" w:type="dxa"/>
          </w:tcPr>
          <w:p w14:paraId="7B4660E7" w14:textId="06E71AE1" w:rsidR="00563DDB" w:rsidRPr="00022C26" w:rsidRDefault="00404654" w:rsidP="00F81369">
            <w:pPr>
              <w:pStyle w:val="Geenafstand"/>
              <w:cnfStyle w:val="000000100000" w:firstRow="0" w:lastRow="0" w:firstColumn="0" w:lastColumn="0" w:oddVBand="0" w:evenVBand="0" w:oddHBand="1" w:evenHBand="0" w:firstRowFirstColumn="0" w:firstRowLastColumn="0" w:lastRowFirstColumn="0" w:lastRowLastColumn="0"/>
            </w:pPr>
            <w:r>
              <w:t>Definitieve versie</w:t>
            </w:r>
            <w:r w:rsidR="00967323">
              <w:t xml:space="preserve"> </w:t>
            </w:r>
          </w:p>
        </w:tc>
        <w:tc>
          <w:tcPr>
            <w:tcW w:w="2408" w:type="dxa"/>
          </w:tcPr>
          <w:p w14:paraId="56006D1C" w14:textId="211CB921" w:rsidR="00563DDB" w:rsidRPr="00022C26" w:rsidRDefault="00967323" w:rsidP="00F81369">
            <w:pPr>
              <w:pStyle w:val="Geenafstand"/>
              <w:cnfStyle w:val="000000100000" w:firstRow="0" w:lastRow="0" w:firstColumn="0" w:lastColumn="0" w:oddVBand="0" w:evenVBand="0" w:oddHBand="1" w:evenHBand="0" w:firstRowFirstColumn="0" w:firstRowLastColumn="0" w:lastRowFirstColumn="0" w:lastRowLastColumn="0"/>
            </w:pPr>
            <w:r>
              <w:t>M</w:t>
            </w:r>
            <w:r w:rsidR="00386C8B">
              <w:t>artijn Kuijpers</w:t>
            </w:r>
          </w:p>
        </w:tc>
      </w:tr>
      <w:tr w:rsidR="00563DDB" w:rsidRPr="00022C26" w14:paraId="0F0D2637" w14:textId="77777777" w:rsidTr="0040465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Pr>
          <w:p w14:paraId="25059109" w14:textId="77777777" w:rsidR="00563DDB" w:rsidRPr="00022C26" w:rsidRDefault="00563DDB" w:rsidP="00F81369">
            <w:pPr>
              <w:pStyle w:val="Geenafstand"/>
            </w:pPr>
          </w:p>
        </w:tc>
        <w:tc>
          <w:tcPr>
            <w:tcW w:w="1701" w:type="dxa"/>
          </w:tcPr>
          <w:p w14:paraId="6199CC2D" w14:textId="77777777" w:rsidR="00563DDB" w:rsidRPr="00022C26" w:rsidRDefault="00563DDB" w:rsidP="00F81369">
            <w:pPr>
              <w:pStyle w:val="Geenafstand"/>
              <w:cnfStyle w:val="000000010000" w:firstRow="0" w:lastRow="0" w:firstColumn="0" w:lastColumn="0" w:oddVBand="0" w:evenVBand="0" w:oddHBand="0" w:evenHBand="1" w:firstRowFirstColumn="0" w:firstRowLastColumn="0" w:lastRowFirstColumn="0" w:lastRowLastColumn="0"/>
            </w:pPr>
          </w:p>
        </w:tc>
        <w:tc>
          <w:tcPr>
            <w:tcW w:w="3828" w:type="dxa"/>
          </w:tcPr>
          <w:p w14:paraId="643AC63E" w14:textId="70F5E07F" w:rsidR="00563DDB" w:rsidRPr="00022C26" w:rsidRDefault="00563DDB" w:rsidP="00F81369">
            <w:pPr>
              <w:pStyle w:val="Geenafstand"/>
              <w:cnfStyle w:val="000000010000" w:firstRow="0" w:lastRow="0" w:firstColumn="0" w:lastColumn="0" w:oddVBand="0" w:evenVBand="0" w:oddHBand="0" w:evenHBand="1" w:firstRowFirstColumn="0" w:firstRowLastColumn="0" w:lastRowFirstColumn="0" w:lastRowLastColumn="0"/>
            </w:pPr>
          </w:p>
        </w:tc>
        <w:tc>
          <w:tcPr>
            <w:tcW w:w="2408" w:type="dxa"/>
          </w:tcPr>
          <w:p w14:paraId="3DD427F1" w14:textId="5FCDB06B" w:rsidR="00563DDB" w:rsidRPr="00022C26" w:rsidRDefault="00563DDB" w:rsidP="00F81369">
            <w:pPr>
              <w:pStyle w:val="Geenafstand"/>
              <w:cnfStyle w:val="000000010000" w:firstRow="0" w:lastRow="0" w:firstColumn="0" w:lastColumn="0" w:oddVBand="0" w:evenVBand="0" w:oddHBand="0" w:evenHBand="1" w:firstRowFirstColumn="0" w:firstRowLastColumn="0" w:lastRowFirstColumn="0" w:lastRowLastColumn="0"/>
            </w:pPr>
          </w:p>
        </w:tc>
      </w:tr>
    </w:tbl>
    <w:p w14:paraId="067FC168" w14:textId="77777777" w:rsidR="009D58A6" w:rsidRPr="00022C26" w:rsidRDefault="009D58A6" w:rsidP="009D58A6"/>
    <w:p w14:paraId="6E2B79D0" w14:textId="77777777" w:rsidR="009D58A6" w:rsidRPr="00022C26" w:rsidRDefault="009D58A6" w:rsidP="009D58A6">
      <w:pPr>
        <w:pStyle w:val="LosseKop1"/>
      </w:pPr>
      <w:r w:rsidRPr="00022C26">
        <w:t>Distributielijst</w:t>
      </w:r>
    </w:p>
    <w:tbl>
      <w:tblPr>
        <w:tblStyle w:val="ZorgTTPTabel"/>
        <w:tblW w:w="9638" w:type="dxa"/>
        <w:tblLook w:val="04A0" w:firstRow="1" w:lastRow="0" w:firstColumn="1" w:lastColumn="0" w:noHBand="0" w:noVBand="1"/>
      </w:tblPr>
      <w:tblGrid>
        <w:gridCol w:w="1701"/>
        <w:gridCol w:w="1701"/>
        <w:gridCol w:w="6236"/>
      </w:tblGrid>
      <w:tr w:rsidR="009D58A6" w:rsidRPr="00022C26" w14:paraId="516955C7" w14:textId="77777777" w:rsidTr="00563D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Pr>
          <w:p w14:paraId="14ED01E6" w14:textId="77777777" w:rsidR="009D58A6" w:rsidRPr="00022C26" w:rsidRDefault="009D58A6" w:rsidP="00F81369">
            <w:pPr>
              <w:pStyle w:val="Geenafstand"/>
            </w:pPr>
            <w:r w:rsidRPr="00022C26">
              <w:t>Versie</w:t>
            </w:r>
          </w:p>
        </w:tc>
        <w:tc>
          <w:tcPr>
            <w:tcW w:w="1701" w:type="dxa"/>
          </w:tcPr>
          <w:p w14:paraId="636E863B" w14:textId="77777777" w:rsidR="009D58A6" w:rsidRPr="00022C26" w:rsidRDefault="009D58A6" w:rsidP="00F81369">
            <w:pPr>
              <w:pStyle w:val="Geenafstand"/>
              <w:cnfStyle w:val="100000000000" w:firstRow="1" w:lastRow="0" w:firstColumn="0" w:lastColumn="0" w:oddVBand="0" w:evenVBand="0" w:oddHBand="0" w:evenHBand="0" w:firstRowFirstColumn="0" w:firstRowLastColumn="0" w:lastRowFirstColumn="0" w:lastRowLastColumn="0"/>
            </w:pPr>
            <w:r w:rsidRPr="00022C26">
              <w:t>Datum</w:t>
            </w:r>
          </w:p>
        </w:tc>
        <w:tc>
          <w:tcPr>
            <w:tcW w:w="6236" w:type="dxa"/>
          </w:tcPr>
          <w:p w14:paraId="22206FAF" w14:textId="77777777" w:rsidR="009D58A6" w:rsidRPr="00022C26" w:rsidRDefault="009D58A6" w:rsidP="00F81369">
            <w:pPr>
              <w:pStyle w:val="Geenafstand"/>
              <w:cnfStyle w:val="100000000000" w:firstRow="1" w:lastRow="0" w:firstColumn="0" w:lastColumn="0" w:oddVBand="0" w:evenVBand="0" w:oddHBand="0" w:evenHBand="0" w:firstRowFirstColumn="0" w:firstRowLastColumn="0" w:lastRowFirstColumn="0" w:lastRowLastColumn="0"/>
            </w:pPr>
            <w:r w:rsidRPr="00022C26">
              <w:t>Aan</w:t>
            </w:r>
          </w:p>
        </w:tc>
      </w:tr>
      <w:tr w:rsidR="009D58A6" w:rsidRPr="00022C26" w14:paraId="325ACD79" w14:textId="77777777" w:rsidTr="00563D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Pr>
          <w:p w14:paraId="510C9EE4" w14:textId="77777777" w:rsidR="009D58A6" w:rsidRPr="00022C26" w:rsidRDefault="009D58A6" w:rsidP="00F81369">
            <w:pPr>
              <w:pStyle w:val="Geenafstand"/>
            </w:pPr>
          </w:p>
        </w:tc>
        <w:tc>
          <w:tcPr>
            <w:tcW w:w="1701" w:type="dxa"/>
          </w:tcPr>
          <w:p w14:paraId="6C38645F" w14:textId="77777777" w:rsidR="009D58A6" w:rsidRPr="00022C26" w:rsidRDefault="009D58A6" w:rsidP="00F81369">
            <w:pPr>
              <w:pStyle w:val="Geenafstand"/>
              <w:cnfStyle w:val="000000100000" w:firstRow="0" w:lastRow="0" w:firstColumn="0" w:lastColumn="0" w:oddVBand="0" w:evenVBand="0" w:oddHBand="1" w:evenHBand="0" w:firstRowFirstColumn="0" w:firstRowLastColumn="0" w:lastRowFirstColumn="0" w:lastRowLastColumn="0"/>
            </w:pPr>
          </w:p>
        </w:tc>
        <w:tc>
          <w:tcPr>
            <w:tcW w:w="6236" w:type="dxa"/>
          </w:tcPr>
          <w:p w14:paraId="4A6F7EA8" w14:textId="23B249FF" w:rsidR="009D58A6" w:rsidRPr="00022C26" w:rsidRDefault="009D58A6" w:rsidP="00F81369">
            <w:pPr>
              <w:pStyle w:val="Geenafstand"/>
              <w:cnfStyle w:val="000000100000" w:firstRow="0" w:lastRow="0" w:firstColumn="0" w:lastColumn="0" w:oddVBand="0" w:evenVBand="0" w:oddHBand="1" w:evenHBand="0" w:firstRowFirstColumn="0" w:firstRowLastColumn="0" w:lastRowFirstColumn="0" w:lastRowLastColumn="0"/>
            </w:pPr>
          </w:p>
        </w:tc>
      </w:tr>
      <w:tr w:rsidR="009D58A6" w:rsidRPr="00022C26" w14:paraId="6D4A04B5" w14:textId="77777777" w:rsidTr="00563D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Pr>
          <w:p w14:paraId="608957A6" w14:textId="77777777" w:rsidR="009D58A6" w:rsidRPr="00022C26" w:rsidRDefault="009D58A6" w:rsidP="00F81369">
            <w:pPr>
              <w:pStyle w:val="Geenafstand"/>
            </w:pPr>
          </w:p>
        </w:tc>
        <w:tc>
          <w:tcPr>
            <w:tcW w:w="1701" w:type="dxa"/>
          </w:tcPr>
          <w:p w14:paraId="0FF45A18" w14:textId="77777777" w:rsidR="009D58A6" w:rsidRPr="00022C26" w:rsidRDefault="009D58A6" w:rsidP="00F81369">
            <w:pPr>
              <w:pStyle w:val="Geenafstand"/>
              <w:cnfStyle w:val="000000010000" w:firstRow="0" w:lastRow="0" w:firstColumn="0" w:lastColumn="0" w:oddVBand="0" w:evenVBand="0" w:oddHBand="0" w:evenHBand="1" w:firstRowFirstColumn="0" w:firstRowLastColumn="0" w:lastRowFirstColumn="0" w:lastRowLastColumn="0"/>
            </w:pPr>
          </w:p>
        </w:tc>
        <w:tc>
          <w:tcPr>
            <w:tcW w:w="6236" w:type="dxa"/>
          </w:tcPr>
          <w:p w14:paraId="2C30F594" w14:textId="26A563F1" w:rsidR="009D58A6" w:rsidRPr="00022C26" w:rsidRDefault="009D58A6" w:rsidP="00F81369">
            <w:pPr>
              <w:pStyle w:val="Geenafstand"/>
              <w:cnfStyle w:val="000000010000" w:firstRow="0" w:lastRow="0" w:firstColumn="0" w:lastColumn="0" w:oddVBand="0" w:evenVBand="0" w:oddHBand="0" w:evenHBand="1" w:firstRowFirstColumn="0" w:firstRowLastColumn="0" w:lastRowFirstColumn="0" w:lastRowLastColumn="0"/>
            </w:pPr>
          </w:p>
        </w:tc>
      </w:tr>
    </w:tbl>
    <w:p w14:paraId="4BA37AB4" w14:textId="77777777" w:rsidR="009D58A6" w:rsidRPr="00022C26" w:rsidRDefault="009D58A6" w:rsidP="009D58A6"/>
    <w:p w14:paraId="59A73B68" w14:textId="77777777" w:rsidR="009D58A6" w:rsidRPr="00022C26" w:rsidRDefault="009D58A6" w:rsidP="009D58A6"/>
    <w:p w14:paraId="7F9EF3D2" w14:textId="77777777" w:rsidR="00BA1E48" w:rsidRPr="00022C26" w:rsidRDefault="00BA1E48" w:rsidP="00BA1E48">
      <w:pPr>
        <w:pStyle w:val="LosseKop1"/>
      </w:pPr>
      <w:r w:rsidRPr="00022C26">
        <w:t>Correspondentieadres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14"/>
        <w:gridCol w:w="4815"/>
      </w:tblGrid>
      <w:tr w:rsidR="000F2054" w:rsidRPr="007C7746" w14:paraId="30FF27C7" w14:textId="77777777" w:rsidTr="00FC7CDE">
        <w:tc>
          <w:tcPr>
            <w:tcW w:w="4814" w:type="dxa"/>
          </w:tcPr>
          <w:p w14:paraId="34FC0CE0" w14:textId="77777777" w:rsidR="003818E4" w:rsidRPr="007C7746" w:rsidRDefault="003818E4" w:rsidP="003818E4">
            <w:pPr>
              <w:pStyle w:val="Geenafstand"/>
              <w:rPr>
                <w:b/>
              </w:rPr>
            </w:pPr>
            <w:r w:rsidRPr="007C7746">
              <w:rPr>
                <w:b/>
              </w:rPr>
              <w:t>Contactpersoon</w:t>
            </w:r>
          </w:p>
          <w:sdt>
            <w:sdtPr>
              <w:rPr>
                <w:lang w:val="en-US"/>
              </w:rPr>
              <w:id w:val="-238869175"/>
              <w:placeholder>
                <w:docPart w:val="E7ED73A9C31B45F1990D86167040E1BD"/>
              </w:placeholder>
              <w:showingPlcHdr/>
              <w:text/>
            </w:sdtPr>
            <w:sdtEndPr/>
            <w:sdtContent>
              <w:p w14:paraId="4486C0D8" w14:textId="77777777" w:rsidR="003818E4" w:rsidRPr="007C7746" w:rsidRDefault="003818E4" w:rsidP="003818E4">
                <w:pPr>
                  <w:pStyle w:val="Geenafstand"/>
                </w:pPr>
                <w:r w:rsidRPr="007C7746">
                  <w:rPr>
                    <w:rStyle w:val="Tekstvantijdelijkeaanduiding"/>
                  </w:rPr>
                  <w:t>[Naam en functie contactpersoon]</w:t>
                </w:r>
              </w:p>
            </w:sdtContent>
          </w:sdt>
          <w:p w14:paraId="00A105A6" w14:textId="77777777" w:rsidR="003818E4" w:rsidRPr="007C7746" w:rsidRDefault="003818E4" w:rsidP="003818E4">
            <w:pPr>
              <w:pStyle w:val="Geenafstand"/>
            </w:pPr>
            <w:r w:rsidRPr="007C7746">
              <w:t>Tel:</w:t>
            </w:r>
            <w:r w:rsidRPr="007C7746">
              <w:rPr>
                <w:b/>
              </w:rPr>
              <w:t xml:space="preserve"> </w:t>
            </w:r>
            <w:sdt>
              <w:sdtPr>
                <w:rPr>
                  <w:lang w:val="en-US"/>
                </w:rPr>
                <w:id w:val="-1576963368"/>
                <w:placeholder>
                  <w:docPart w:val="A51DEF0B09154B9EA2AB21A11BBEEFBF"/>
                </w:placeholder>
                <w:showingPlcHdr/>
                <w:text/>
              </w:sdtPr>
              <w:sdtEndPr/>
              <w:sdtContent>
                <w:r w:rsidRPr="007C7746">
                  <w:rPr>
                    <w:rStyle w:val="Tekstvantijdelijkeaanduiding"/>
                  </w:rPr>
                  <w:t>[Telefoonnummer contactpersoon]</w:t>
                </w:r>
              </w:sdtContent>
            </w:sdt>
          </w:p>
          <w:p w14:paraId="0A0E86D4" w14:textId="26F1B4E0" w:rsidR="000F2054" w:rsidRPr="007C7746" w:rsidRDefault="003818E4" w:rsidP="003818E4">
            <w:pPr>
              <w:pStyle w:val="Geenafstand"/>
            </w:pPr>
            <w:r w:rsidRPr="007C7746">
              <w:rPr>
                <w:lang w:val="en-US"/>
              </w:rPr>
              <w:t>E-mail:</w:t>
            </w:r>
            <w:r w:rsidRPr="007C7746">
              <w:rPr>
                <w:b/>
                <w:lang w:val="en-US"/>
              </w:rPr>
              <w:t xml:space="preserve"> </w:t>
            </w:r>
            <w:sdt>
              <w:sdtPr>
                <w:rPr>
                  <w:lang w:val="en-US"/>
                </w:rPr>
                <w:id w:val="499697059"/>
                <w:placeholder>
                  <w:docPart w:val="746CBB3F51BB4F95B1E30D0CB5ABF81F"/>
                </w:placeholder>
                <w:showingPlcHdr/>
                <w:text/>
              </w:sdtPr>
              <w:sdtEndPr/>
              <w:sdtContent>
                <w:r w:rsidRPr="007C7746">
                  <w:rPr>
                    <w:rStyle w:val="Tekstvantijdelijkeaanduiding"/>
                  </w:rPr>
                  <w:t>[Email contactpersoon]</w:t>
                </w:r>
              </w:sdtContent>
            </w:sdt>
            <w:r w:rsidRPr="007C7746">
              <w:t xml:space="preserve"> </w:t>
            </w:r>
          </w:p>
        </w:tc>
        <w:tc>
          <w:tcPr>
            <w:tcW w:w="4815" w:type="dxa"/>
          </w:tcPr>
          <w:p w14:paraId="6A5718ED" w14:textId="77777777" w:rsidR="000F2054" w:rsidRPr="007C7746" w:rsidRDefault="000F2054" w:rsidP="00FC7CDE">
            <w:pPr>
              <w:pStyle w:val="Geenafstand"/>
              <w:rPr>
                <w:b/>
              </w:rPr>
            </w:pPr>
            <w:r w:rsidRPr="007C7746">
              <w:rPr>
                <w:b/>
              </w:rPr>
              <w:t>Contactpersoon</w:t>
            </w:r>
          </w:p>
          <w:sdt>
            <w:sdtPr>
              <w:rPr>
                <w:lang w:val="en-US"/>
              </w:rPr>
              <w:id w:val="-1733995175"/>
              <w:placeholder>
                <w:docPart w:val="4BE2020D2C7546BAA33FE5AE319440B2"/>
              </w:placeholder>
              <w:showingPlcHdr/>
              <w:text/>
            </w:sdtPr>
            <w:sdtEndPr/>
            <w:sdtContent>
              <w:p w14:paraId="2A6438DB" w14:textId="77777777" w:rsidR="000F2054" w:rsidRPr="007C7746" w:rsidRDefault="00E21C45" w:rsidP="00FC7CDE">
                <w:pPr>
                  <w:pStyle w:val="Geenafstand"/>
                </w:pPr>
                <w:r w:rsidRPr="007C7746">
                  <w:rPr>
                    <w:rStyle w:val="Tekstvantijdelijkeaanduiding"/>
                  </w:rPr>
                  <w:t>[Naam en functie contactpersoon]</w:t>
                </w:r>
              </w:p>
            </w:sdtContent>
          </w:sdt>
          <w:p w14:paraId="61E5ED97" w14:textId="77777777" w:rsidR="000F2054" w:rsidRPr="007C7746" w:rsidRDefault="000F2054" w:rsidP="00FC7CDE">
            <w:pPr>
              <w:pStyle w:val="Geenafstand"/>
            </w:pPr>
            <w:r w:rsidRPr="007C7746">
              <w:t>Tel:</w:t>
            </w:r>
            <w:r w:rsidRPr="007C7746">
              <w:rPr>
                <w:b/>
              </w:rPr>
              <w:t xml:space="preserve"> </w:t>
            </w:r>
            <w:sdt>
              <w:sdtPr>
                <w:rPr>
                  <w:lang w:val="en-US"/>
                </w:rPr>
                <w:id w:val="830029604"/>
                <w:placeholder>
                  <w:docPart w:val="07F4DDDBD1E34BF5B95DE1152288121B"/>
                </w:placeholder>
                <w:showingPlcHdr/>
                <w:text/>
              </w:sdtPr>
              <w:sdtEndPr/>
              <w:sdtContent>
                <w:r w:rsidR="00E21C45" w:rsidRPr="007C7746">
                  <w:rPr>
                    <w:rStyle w:val="Tekstvantijdelijkeaanduiding"/>
                  </w:rPr>
                  <w:t>[Telefoonnummer contactpersoon]</w:t>
                </w:r>
              </w:sdtContent>
            </w:sdt>
          </w:p>
          <w:p w14:paraId="4CD8B75C" w14:textId="77777777" w:rsidR="000F2054" w:rsidRPr="007C7746" w:rsidRDefault="000F2054" w:rsidP="00FC7CDE">
            <w:pPr>
              <w:pStyle w:val="Geenafstand"/>
              <w:rPr>
                <w:lang w:val="en-US"/>
              </w:rPr>
            </w:pPr>
            <w:r w:rsidRPr="007C7746">
              <w:rPr>
                <w:lang w:val="en-US"/>
              </w:rPr>
              <w:t>E-mail:</w:t>
            </w:r>
            <w:r w:rsidRPr="007C7746">
              <w:rPr>
                <w:b/>
                <w:lang w:val="en-US"/>
              </w:rPr>
              <w:t xml:space="preserve"> </w:t>
            </w:r>
            <w:sdt>
              <w:sdtPr>
                <w:rPr>
                  <w:lang w:val="en-US"/>
                </w:rPr>
                <w:id w:val="677854533"/>
                <w:placeholder>
                  <w:docPart w:val="4551464B2A6745E2AC71C7A422619BA7"/>
                </w:placeholder>
                <w:showingPlcHdr/>
                <w:text/>
              </w:sdtPr>
              <w:sdtEndPr/>
              <w:sdtContent>
                <w:r w:rsidR="00E21C45" w:rsidRPr="007C7746">
                  <w:rPr>
                    <w:rStyle w:val="Tekstvantijdelijkeaanduiding"/>
                  </w:rPr>
                  <w:t>[Email contactpersoon]</w:t>
                </w:r>
              </w:sdtContent>
            </w:sdt>
          </w:p>
        </w:tc>
      </w:tr>
    </w:tbl>
    <w:p w14:paraId="47A5D196" w14:textId="77777777" w:rsidR="000F2054" w:rsidRPr="0017538C" w:rsidRDefault="000F2054" w:rsidP="000F2054">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14"/>
        <w:gridCol w:w="4815"/>
      </w:tblGrid>
      <w:tr w:rsidR="000F2054" w:rsidRPr="00A45A46" w14:paraId="6E417518" w14:textId="77777777" w:rsidTr="00FC7CDE">
        <w:trPr>
          <w:trHeight w:val="2563"/>
        </w:trPr>
        <w:tc>
          <w:tcPr>
            <w:tcW w:w="4814" w:type="dxa"/>
          </w:tcPr>
          <w:p w14:paraId="3F664E98" w14:textId="77777777" w:rsidR="000F2054" w:rsidRPr="00022C26" w:rsidRDefault="000F2054" w:rsidP="00FC7CDE">
            <w:pPr>
              <w:pStyle w:val="Geenafstand"/>
              <w:rPr>
                <w:b/>
              </w:rPr>
            </w:pPr>
            <w:r w:rsidRPr="00022C26">
              <w:rPr>
                <w:b/>
              </w:rPr>
              <w:t>ZorgTTP</w:t>
            </w:r>
          </w:p>
          <w:p w14:paraId="52E1F4A9" w14:textId="77777777" w:rsidR="000F2054" w:rsidRPr="00022C26" w:rsidRDefault="000F2054" w:rsidP="00FC7CDE">
            <w:pPr>
              <w:pStyle w:val="Geenafstand"/>
            </w:pPr>
            <w:r w:rsidRPr="00022C26">
              <w:t>T.a.v. J.L. Vlaanderen - directeur ZorgTTP</w:t>
            </w:r>
          </w:p>
          <w:p w14:paraId="4173D042" w14:textId="77777777" w:rsidR="000F2054" w:rsidRDefault="000F2054" w:rsidP="00FC7CDE">
            <w:pPr>
              <w:pStyle w:val="Geenafstand"/>
            </w:pPr>
            <w:r>
              <w:t>De Bouw 127</w:t>
            </w:r>
          </w:p>
          <w:p w14:paraId="13095E27" w14:textId="77777777" w:rsidR="000F2054" w:rsidRPr="00022C26" w:rsidRDefault="000F2054" w:rsidP="00FC7CDE">
            <w:pPr>
              <w:pStyle w:val="Geenafstand"/>
            </w:pPr>
            <w:r>
              <w:t>3991 SZ Houten</w:t>
            </w:r>
          </w:p>
        </w:tc>
        <w:tc>
          <w:tcPr>
            <w:tcW w:w="4815" w:type="dxa"/>
          </w:tcPr>
          <w:p w14:paraId="696DC067" w14:textId="77777777" w:rsidR="000F2054" w:rsidRPr="007C7746" w:rsidRDefault="000F2054" w:rsidP="00FC7CDE">
            <w:pPr>
              <w:pStyle w:val="Geenafstand"/>
              <w:rPr>
                <w:b/>
              </w:rPr>
            </w:pPr>
            <w:r w:rsidRPr="007C7746">
              <w:rPr>
                <w:b/>
              </w:rPr>
              <w:t>Contactpersoon</w:t>
            </w:r>
          </w:p>
          <w:p w14:paraId="327B1F23" w14:textId="77777777" w:rsidR="000F2054" w:rsidRPr="007C7746" w:rsidRDefault="00632AF8" w:rsidP="00FC7CDE">
            <w:pPr>
              <w:pStyle w:val="Geenafstand"/>
            </w:pPr>
            <w:sdt>
              <w:sdtPr>
                <w:alias w:val="Auteur"/>
                <w:tag w:val=""/>
                <w:id w:val="855706199"/>
                <w:placeholder>
                  <w:docPart w:val="DF4B2A63AFC04709AE2FF70BD233C852"/>
                </w:placeholder>
                <w:dataBinding w:prefixMappings="xmlns:ns0='http://purl.org/dc/elements/1.1/' xmlns:ns1='http://schemas.openxmlformats.org/package/2006/metadata/core-properties' " w:xpath="/ns1:coreProperties[1]/ns0:creator[1]" w:storeItemID="{6C3C8BC8-F283-45AE-878A-BAB7291924A1}"/>
                <w:text/>
              </w:sdtPr>
              <w:sdtEndPr/>
              <w:sdtContent>
                <w:r w:rsidR="007C7746" w:rsidRPr="007C7746">
                  <w:t>Martijn Kuijpers</w:t>
                </w:r>
              </w:sdtContent>
            </w:sdt>
            <w:r w:rsidR="000F2054" w:rsidRPr="007C7746">
              <w:t xml:space="preserve"> – </w:t>
            </w:r>
            <w:sdt>
              <w:sdtPr>
                <w:id w:val="-274947300"/>
                <w:placeholder>
                  <w:docPart w:val="26A4908005EA4160A2F0E6329DFBAB94"/>
                </w:placeholder>
                <w:dataBinding w:prefixMappings="xmlns:ns0='Extra' " w:xpath="/ns0:Extra[1]/ns0:Function[1]" w:storeItemID="{3D6FD468-D63F-432A-A247-963FF6CEED13}"/>
                <w:text/>
              </w:sdtPr>
              <w:sdtEndPr/>
              <w:sdtContent>
                <w:r w:rsidR="000F2054" w:rsidRPr="007C7746">
                  <w:t>Adviseur</w:t>
                </w:r>
              </w:sdtContent>
            </w:sdt>
          </w:p>
          <w:p w14:paraId="386654E3" w14:textId="62B8E25D" w:rsidR="000F2054" w:rsidRPr="007C7746" w:rsidRDefault="000F2054" w:rsidP="00FC7CDE">
            <w:pPr>
              <w:pStyle w:val="Geenafstand"/>
            </w:pPr>
            <w:r w:rsidRPr="007C7746">
              <w:t>Tel:</w:t>
            </w:r>
            <w:r w:rsidRPr="007C7746">
              <w:rPr>
                <w:b/>
              </w:rPr>
              <w:t xml:space="preserve"> </w:t>
            </w:r>
            <w:sdt>
              <w:sdtPr>
                <w:id w:val="-928579629"/>
                <w:placeholder>
                  <w:docPart w:val="AA343B940DCB422CB6E38A2D11F5B6BB"/>
                </w:placeholder>
                <w:dataBinding w:prefixMappings="xmlns:ns0='Extra' " w:xpath="/ns0:Extra[1]/ns0:Telephone[1]" w:storeItemID="{3D6FD468-D63F-432A-A247-963FF6CEED13}"/>
                <w:text/>
              </w:sdtPr>
              <w:sdtEndPr/>
              <w:sdtContent>
                <w:r w:rsidR="007C7746" w:rsidRPr="0004776A">
                  <w:t>06-82891280</w:t>
                </w:r>
              </w:sdtContent>
            </w:sdt>
          </w:p>
          <w:p w14:paraId="48D353C4" w14:textId="0E689AE9" w:rsidR="000F2054" w:rsidRPr="00896F91" w:rsidRDefault="000F2054" w:rsidP="00FC7CDE">
            <w:pPr>
              <w:rPr>
                <w:lang w:val="en-US"/>
              </w:rPr>
            </w:pPr>
            <w:r w:rsidRPr="007C7746">
              <w:rPr>
                <w:lang w:val="en-US"/>
              </w:rPr>
              <w:t>E-mail:</w:t>
            </w:r>
            <w:r w:rsidRPr="007C7746">
              <w:rPr>
                <w:b/>
                <w:lang w:val="en-US"/>
              </w:rPr>
              <w:t xml:space="preserve"> </w:t>
            </w:r>
            <w:sdt>
              <w:sdtPr>
                <w:rPr>
                  <w:lang w:val="en-US"/>
                </w:rPr>
                <w:id w:val="-1616446117"/>
                <w:placeholder>
                  <w:docPart w:val="B09382E888CD42D3B27FB68F13F71F9E"/>
                </w:placeholder>
                <w:dataBinding w:prefixMappings="xmlns:ns0='Extra' " w:xpath="/ns0:Extra[1]/ns0:Email[1]" w:storeItemID="{3D6FD468-D63F-432A-A247-963FF6CEED13}"/>
                <w:text/>
              </w:sdtPr>
              <w:sdtEndPr/>
              <w:sdtContent>
                <w:r w:rsidR="007C7746" w:rsidRPr="007C7746">
                  <w:rPr>
                    <w:lang w:val="en-US"/>
                  </w:rPr>
                  <w:t>martijn.kuijpers@zorgttp.nl</w:t>
                </w:r>
              </w:sdtContent>
            </w:sdt>
          </w:p>
        </w:tc>
      </w:tr>
    </w:tbl>
    <w:p w14:paraId="60361353" w14:textId="77777777" w:rsidR="00BA1E48" w:rsidRPr="00373E7C" w:rsidRDefault="00BA1E48" w:rsidP="00BA1E48">
      <w:pPr>
        <w:pStyle w:val="Geenafstand"/>
        <w:rPr>
          <w:lang w:val="en-US"/>
        </w:rPr>
      </w:pPr>
    </w:p>
    <w:p w14:paraId="15904FDD" w14:textId="77777777" w:rsidR="00BA1E48" w:rsidRPr="00373E7C" w:rsidRDefault="00BA1E48" w:rsidP="00BA1E48">
      <w:pPr>
        <w:pStyle w:val="Geenafstand"/>
        <w:rPr>
          <w:sz w:val="18"/>
          <w:szCs w:val="18"/>
          <w:lang w:val="en-US"/>
        </w:rPr>
      </w:pPr>
    </w:p>
    <w:p w14:paraId="5C549CA9" w14:textId="77777777" w:rsidR="005664C1" w:rsidRPr="00373E7C" w:rsidRDefault="005664C1" w:rsidP="005664C1">
      <w:pPr>
        <w:pStyle w:val="Geenafstand"/>
        <w:rPr>
          <w:lang w:val="en-US"/>
        </w:rPr>
      </w:pPr>
    </w:p>
    <w:p w14:paraId="350AF542" w14:textId="77777777" w:rsidR="005664C1" w:rsidRPr="00373E7C" w:rsidRDefault="00BA1E48">
      <w:pPr>
        <w:spacing w:line="259" w:lineRule="auto"/>
        <w:rPr>
          <w:lang w:val="en-US"/>
        </w:rPr>
      </w:pPr>
      <w:r w:rsidRPr="00022C26">
        <w:rPr>
          <w:noProof/>
        </w:rPr>
        <mc:AlternateContent>
          <mc:Choice Requires="wps">
            <w:drawing>
              <wp:anchor distT="0" distB="0" distL="114300" distR="114300" simplePos="0" relativeHeight="251658258" behindDoc="0" locked="0" layoutInCell="1" allowOverlap="1" wp14:anchorId="24CD9CF9" wp14:editId="7F0BB879">
                <wp:simplePos x="0" y="0"/>
                <wp:positionH relativeFrom="margin">
                  <wp:posOffset>3175</wp:posOffset>
                </wp:positionH>
                <wp:positionV relativeFrom="page">
                  <wp:posOffset>9347835</wp:posOffset>
                </wp:positionV>
                <wp:extent cx="5954395" cy="635635"/>
                <wp:effectExtent l="0" t="0" r="8255" b="0"/>
                <wp:wrapNone/>
                <wp:docPr id="1" name="Tekstvak 1"/>
                <wp:cNvGraphicFramePr/>
                <a:graphic xmlns:a="http://schemas.openxmlformats.org/drawingml/2006/main">
                  <a:graphicData uri="http://schemas.microsoft.com/office/word/2010/wordprocessingShape">
                    <wps:wsp>
                      <wps:cNvSpPr txBox="1"/>
                      <wps:spPr>
                        <a:xfrm flipH="1">
                          <a:off x="0" y="0"/>
                          <a:ext cx="5954395" cy="635635"/>
                        </a:xfrm>
                        <a:prstGeom prst="rect">
                          <a:avLst/>
                        </a:prstGeom>
                        <a:solidFill>
                          <a:schemeClr val="lt1"/>
                        </a:solidFill>
                        <a:ln w="6350">
                          <a:noFill/>
                        </a:ln>
                      </wps:spPr>
                      <wps:txbx>
                        <w:txbxContent>
                          <w:p w14:paraId="009AD2CC" w14:textId="1EDDC9C7" w:rsidR="00346CA0" w:rsidRPr="00BA1E48" w:rsidRDefault="00346CA0" w:rsidP="00BA1E48">
                            <w:pPr>
                              <w:rPr>
                                <w:sz w:val="18"/>
                                <w:szCs w:val="18"/>
                              </w:rPr>
                            </w:pPr>
                            <w:r w:rsidRPr="00BA1E48">
                              <w:rPr>
                                <w:sz w:val="18"/>
                                <w:szCs w:val="18"/>
                              </w:rPr>
                              <w:t xml:space="preserve">© copyright ZorgTTP </w:t>
                            </w:r>
                            <w:sdt>
                              <w:sdtPr>
                                <w:rPr>
                                  <w:sz w:val="18"/>
                                  <w:szCs w:val="18"/>
                                </w:rPr>
                                <w:alias w:val="Publicatiedatum"/>
                                <w:tag w:val=""/>
                                <w:id w:val="790710386"/>
                                <w:dataBinding w:prefixMappings="xmlns:ns0='http://schemas.microsoft.com/office/2006/coverPageProps' " w:xpath="/ns0:CoverPageProperties[1]/ns0:PublishDate[1]" w:storeItemID="{55AF091B-3C7A-41E3-B477-F2FDAA23CFDA}"/>
                                <w15:appearance w15:val="hidden"/>
                                <w:date w:fullDate="2026-04-29T00:00:00Z">
                                  <w:dateFormat w:val="yyyy"/>
                                  <w:lid w:val="nl-NL"/>
                                  <w:storeMappedDataAs w:val="dateTime"/>
                                  <w:calendar w:val="gregorian"/>
                                </w:date>
                              </w:sdtPr>
                              <w:sdtEndPr/>
                              <w:sdtContent>
                                <w:r w:rsidR="00D447EF">
                                  <w:rPr>
                                    <w:sz w:val="18"/>
                                    <w:szCs w:val="18"/>
                                  </w:rPr>
                                  <w:t>2026</w:t>
                                </w:r>
                              </w:sdtContent>
                            </w:sdt>
                          </w:p>
                          <w:p w14:paraId="4E959F78" w14:textId="77777777" w:rsidR="00346CA0" w:rsidRPr="00BA1E48" w:rsidRDefault="00346CA0" w:rsidP="00BA1E48">
                            <w:pPr>
                              <w:rPr>
                                <w:sz w:val="14"/>
                                <w:szCs w:val="14"/>
                              </w:rPr>
                            </w:pPr>
                            <w:r w:rsidRPr="00BA1E48">
                              <w:rPr>
                                <w:sz w:val="14"/>
                                <w:szCs w:val="14"/>
                              </w:rPr>
                              <w:t>De rechten van intellectuele en industriële eigendom, waaronder het auteursrecht, op alle informatie in dit document berusten bij ZorgTTP of diens licentiegevers. Verveelvoudiging en/of commercieel gebruik van deze informatie anders dan voor het doel waarvoor dit document is bestemd is niet toegestaan, tenzij hiervoor uitdrukkelijk schriftelijke toestemming is verleend. Alle rechten worden voorbehouden.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D9CF9" id="Tekstvak 1" o:spid="_x0000_s1030" type="#_x0000_t202" style="position:absolute;margin-left:.25pt;margin-top:736.05pt;width:468.85pt;height:50.05pt;flip:x;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" fillcolor="white [3201]" stroked="f" strokeweight=".5pt">
                <v:textbox inset="0,,0">
                  <w:txbxContent>
                    <w:p w14:paraId="009AD2CC" w14:textId="1EDDC9C7" w:rsidR="00346CA0" w:rsidRPr="00BA1E48" w:rsidRDefault="00346CA0" w:rsidP="00BA1E48">
                      <w:pPr>
                        <w:rPr>
                          <w:sz w:val="18"/>
                          <w:szCs w:val="18"/>
                        </w:rPr>
                      </w:pPr>
                      <w:r w:rsidRPr="00BA1E48">
                        <w:rPr>
                          <w:sz w:val="18"/>
                          <w:szCs w:val="18"/>
                        </w:rPr>
                        <w:t xml:space="preserve">© copyright ZorgTTP </w:t>
                      </w:r>
                      <w:sdt>
                        <w:sdtPr>
                          <w:rPr>
                            <w:sz w:val="18"/>
                            <w:szCs w:val="18"/>
                          </w:rPr>
                          <w:alias w:val="Publicatiedatum"/>
                          <w:tag w:val=""/>
                          <w:id w:val="790710386"/>
                          <w:dataBinding w:prefixMappings="xmlns:ns0='http://schemas.microsoft.com/office/2006/coverPageProps' " w:xpath="/ns0:CoverPageProperties[1]/ns0:PublishDate[1]" w:storeItemID="{55AF091B-3C7A-41E3-B477-F2FDAA23CFDA}"/>
                          <w15:appearance w15:val="hidden"/>
                          <w:date w:fullDate="2026-01-13T00:00:00Z">
                            <w:dateFormat w:val="yyyy"/>
                            <w:lid w:val="nl-NL"/>
                            <w:storeMappedDataAs w:val="dateTime"/>
                            <w:calendar w:val="gregorian"/>
                          </w:date>
                        </w:sdtPr>
                        <w:sdtContent>
                          <w:r w:rsidR="00D447EF">
                            <w:rPr>
                              <w:sz w:val="18"/>
                              <w:szCs w:val="18"/>
                            </w:rPr>
                            <w:t>2026</w:t>
                          </w:r>
                        </w:sdtContent>
                      </w:sdt>
                    </w:p>
                    <w:p w14:paraId="4E959F78" w14:textId="77777777" w:rsidR="00346CA0" w:rsidRPr="00BA1E48" w:rsidRDefault="00346CA0" w:rsidP="00BA1E48">
                      <w:pPr>
                        <w:rPr>
                          <w:sz w:val="14"/>
                          <w:szCs w:val="14"/>
                        </w:rPr>
                      </w:pPr>
                      <w:r w:rsidRPr="00BA1E48">
                        <w:rPr>
                          <w:sz w:val="14"/>
                          <w:szCs w:val="14"/>
                        </w:rPr>
                        <w:t>De rechten van intellectuele en industriële eigendom, waaronder het auteursrecht, op alle informatie in dit document berusten bij ZorgTTP of diens licentiegevers. Verveelvoudiging en/of commercieel gebruik van deze informatie anders dan voor het doel waarvoor dit document is bestemd is niet toegestaan, tenzij hiervoor uitdrukkelijk schriftelijke toestemming is verleend. Alle rechten worden voorbehouden.</w:t>
                      </w:r>
                    </w:p>
                  </w:txbxContent>
                </v:textbox>
                <w10:wrap anchorx="margin" anchory="page"/>
              </v:shape>
            </w:pict>
          </mc:Fallback>
        </mc:AlternateContent>
      </w:r>
      <w:r w:rsidR="005664C1" w:rsidRPr="00373E7C">
        <w:rPr>
          <w:lang w:val="en-US"/>
        </w:rPr>
        <w:br w:type="page"/>
      </w:r>
    </w:p>
    <w:p w14:paraId="006FB41B" w14:textId="77777777" w:rsidR="005664C1" w:rsidRPr="00022C26" w:rsidRDefault="005664C1" w:rsidP="00E61FD5">
      <w:pPr>
        <w:pStyle w:val="LosseKop1"/>
      </w:pPr>
      <w:r w:rsidRPr="00022C26">
        <w:lastRenderedPageBreak/>
        <w:t>Inhoudsopgave</w:t>
      </w:r>
    </w:p>
    <w:p w14:paraId="7A55E269" w14:textId="73C01D5D" w:rsidR="001F382D" w:rsidRDefault="003B5518">
      <w:pPr>
        <w:pStyle w:val="Inhopg1"/>
        <w:tabs>
          <w:tab w:val="right" w:leader="dot" w:pos="9629"/>
        </w:tabs>
        <w:rPr>
          <w:rFonts w:eastAsiaTheme="minorEastAsia"/>
          <w:b w:val="0"/>
          <w:color w:val="auto"/>
          <w:kern w:val="2"/>
          <w:sz w:val="24"/>
          <w:szCs w:val="24"/>
          <w:lang w:eastAsia="nl-NL"/>
          <w14:ligatures w14:val="standardContextual"/>
        </w:rPr>
      </w:pPr>
      <w:r w:rsidRPr="00022C26">
        <w:rPr>
          <w:b w:val="0"/>
        </w:rPr>
        <w:fldChar w:fldCharType="begin"/>
      </w:r>
      <w:r w:rsidRPr="00022C26">
        <w:rPr>
          <w:b w:val="0"/>
        </w:rPr>
        <w:instrText xml:space="preserve"> TOC \o "1-3" \h \z \u </w:instrText>
      </w:r>
      <w:r w:rsidRPr="00022C26">
        <w:rPr>
          <w:b w:val="0"/>
        </w:rPr>
        <w:fldChar w:fldCharType="separate"/>
      </w:r>
      <w:hyperlink w:anchor="_Toc219275837" w:history="1">
        <w:r w:rsidR="001F382D" w:rsidRPr="00E8561B">
          <w:rPr>
            <w:rStyle w:val="Hyperlink"/>
          </w:rPr>
          <w:t>1.</w:t>
        </w:r>
        <w:r w:rsidR="001F382D">
          <w:rPr>
            <w:rFonts w:eastAsiaTheme="minorEastAsia"/>
            <w:b w:val="0"/>
            <w:color w:val="auto"/>
            <w:kern w:val="2"/>
            <w:sz w:val="24"/>
            <w:szCs w:val="24"/>
            <w:lang w:eastAsia="nl-NL"/>
            <w14:ligatures w14:val="standardContextual"/>
          </w:rPr>
          <w:tab/>
        </w:r>
        <w:r w:rsidR="001F382D" w:rsidRPr="00E8561B">
          <w:rPr>
            <w:rStyle w:val="Hyperlink"/>
          </w:rPr>
          <w:t>Inleiding</w:t>
        </w:r>
        <w:r w:rsidR="001F382D">
          <w:rPr>
            <w:webHidden/>
          </w:rPr>
          <w:tab/>
        </w:r>
        <w:r w:rsidR="001F382D">
          <w:rPr>
            <w:webHidden/>
          </w:rPr>
          <w:fldChar w:fldCharType="begin"/>
        </w:r>
        <w:r w:rsidR="001F382D">
          <w:rPr>
            <w:webHidden/>
          </w:rPr>
          <w:instrText xml:space="preserve"> PAGEREF _Toc219275837 \h </w:instrText>
        </w:r>
        <w:r w:rsidR="001F382D">
          <w:rPr>
            <w:webHidden/>
          </w:rPr>
        </w:r>
        <w:r w:rsidR="001F382D">
          <w:rPr>
            <w:webHidden/>
          </w:rPr>
          <w:fldChar w:fldCharType="separate"/>
        </w:r>
        <w:r w:rsidR="006C5CF3">
          <w:rPr>
            <w:webHidden/>
          </w:rPr>
          <w:t>4</w:t>
        </w:r>
        <w:r w:rsidR="001F382D">
          <w:rPr>
            <w:webHidden/>
          </w:rPr>
          <w:fldChar w:fldCharType="end"/>
        </w:r>
      </w:hyperlink>
    </w:p>
    <w:p w14:paraId="4BDBC0FE" w14:textId="2CB09A3B" w:rsidR="001F382D" w:rsidRDefault="001F382D">
      <w:pPr>
        <w:pStyle w:val="Inhopg2"/>
        <w:tabs>
          <w:tab w:val="left" w:pos="992"/>
          <w:tab w:val="right" w:leader="dot" w:pos="9629"/>
        </w:tabs>
        <w:rPr>
          <w:color w:val="auto"/>
          <w:kern w:val="2"/>
          <w:sz w:val="24"/>
          <w:szCs w:val="24"/>
          <w14:ligatures w14:val="standardContextual"/>
        </w:rPr>
      </w:pPr>
      <w:hyperlink w:anchor="_Toc219275838" w:history="1">
        <w:r w:rsidRPr="00E8561B">
          <w:rPr>
            <w:rStyle w:val="Hyperlink"/>
            <w:lang w:val="nl"/>
          </w:rPr>
          <w:t>1.1</w:t>
        </w:r>
        <w:r>
          <w:rPr>
            <w:color w:val="auto"/>
            <w:kern w:val="2"/>
            <w:sz w:val="24"/>
            <w:szCs w:val="24"/>
            <w14:ligatures w14:val="standardContextual"/>
          </w:rPr>
          <w:tab/>
        </w:r>
        <w:r w:rsidRPr="00E8561B">
          <w:rPr>
            <w:rStyle w:val="Hyperlink"/>
            <w:lang w:val="nl"/>
          </w:rPr>
          <w:t>Gerelateerde documenten</w:t>
        </w:r>
        <w:r>
          <w:rPr>
            <w:webHidden/>
          </w:rPr>
          <w:tab/>
        </w:r>
        <w:r>
          <w:rPr>
            <w:webHidden/>
          </w:rPr>
          <w:fldChar w:fldCharType="begin"/>
        </w:r>
        <w:r>
          <w:rPr>
            <w:webHidden/>
          </w:rPr>
          <w:instrText xml:space="preserve"> PAGEREF _Toc219275838 \h </w:instrText>
        </w:r>
        <w:r>
          <w:rPr>
            <w:webHidden/>
          </w:rPr>
        </w:r>
        <w:r>
          <w:rPr>
            <w:webHidden/>
          </w:rPr>
          <w:fldChar w:fldCharType="separate"/>
        </w:r>
        <w:r w:rsidR="006C5CF3">
          <w:rPr>
            <w:webHidden/>
          </w:rPr>
          <w:t>4</w:t>
        </w:r>
        <w:r>
          <w:rPr>
            <w:webHidden/>
          </w:rPr>
          <w:fldChar w:fldCharType="end"/>
        </w:r>
      </w:hyperlink>
    </w:p>
    <w:p w14:paraId="4887AB03" w14:textId="07D32F07" w:rsidR="001F382D" w:rsidRDefault="001F382D">
      <w:pPr>
        <w:pStyle w:val="Inhopg2"/>
        <w:tabs>
          <w:tab w:val="left" w:pos="992"/>
          <w:tab w:val="right" w:leader="dot" w:pos="9629"/>
        </w:tabs>
        <w:rPr>
          <w:color w:val="auto"/>
          <w:kern w:val="2"/>
          <w:sz w:val="24"/>
          <w:szCs w:val="24"/>
          <w14:ligatures w14:val="standardContextual"/>
        </w:rPr>
      </w:pPr>
      <w:hyperlink w:anchor="_Toc219275839" w:history="1">
        <w:r w:rsidRPr="00E8561B">
          <w:rPr>
            <w:rStyle w:val="Hyperlink"/>
            <w:lang w:val="nl"/>
          </w:rPr>
          <w:t>1.2</w:t>
        </w:r>
        <w:r>
          <w:rPr>
            <w:color w:val="auto"/>
            <w:kern w:val="2"/>
            <w:sz w:val="24"/>
            <w:szCs w:val="24"/>
            <w14:ligatures w14:val="standardContextual"/>
          </w:rPr>
          <w:tab/>
        </w:r>
        <w:r w:rsidRPr="00E8561B">
          <w:rPr>
            <w:rStyle w:val="Hyperlink"/>
            <w:lang w:val="nl"/>
          </w:rPr>
          <w:t>Looptijd van de SLA</w:t>
        </w:r>
        <w:r>
          <w:rPr>
            <w:webHidden/>
          </w:rPr>
          <w:tab/>
        </w:r>
        <w:r>
          <w:rPr>
            <w:webHidden/>
          </w:rPr>
          <w:fldChar w:fldCharType="begin"/>
        </w:r>
        <w:r>
          <w:rPr>
            <w:webHidden/>
          </w:rPr>
          <w:instrText xml:space="preserve"> PAGEREF _Toc219275839 \h </w:instrText>
        </w:r>
        <w:r>
          <w:rPr>
            <w:webHidden/>
          </w:rPr>
        </w:r>
        <w:r>
          <w:rPr>
            <w:webHidden/>
          </w:rPr>
          <w:fldChar w:fldCharType="separate"/>
        </w:r>
        <w:r w:rsidR="006C5CF3">
          <w:rPr>
            <w:webHidden/>
          </w:rPr>
          <w:t>4</w:t>
        </w:r>
        <w:r>
          <w:rPr>
            <w:webHidden/>
          </w:rPr>
          <w:fldChar w:fldCharType="end"/>
        </w:r>
      </w:hyperlink>
    </w:p>
    <w:p w14:paraId="17B86AA8" w14:textId="1B5C7DFB" w:rsidR="001F382D" w:rsidRDefault="001F382D">
      <w:pPr>
        <w:pStyle w:val="Inhopg2"/>
        <w:tabs>
          <w:tab w:val="left" w:pos="992"/>
          <w:tab w:val="right" w:leader="dot" w:pos="9629"/>
        </w:tabs>
        <w:rPr>
          <w:color w:val="auto"/>
          <w:kern w:val="2"/>
          <w:sz w:val="24"/>
          <w:szCs w:val="24"/>
          <w14:ligatures w14:val="standardContextual"/>
        </w:rPr>
      </w:pPr>
      <w:hyperlink w:anchor="_Toc219275840" w:history="1">
        <w:r w:rsidRPr="00E8561B">
          <w:rPr>
            <w:rStyle w:val="Hyperlink"/>
            <w:lang w:val="nl"/>
          </w:rPr>
          <w:t>1.3</w:t>
        </w:r>
        <w:r>
          <w:rPr>
            <w:color w:val="auto"/>
            <w:kern w:val="2"/>
            <w:sz w:val="24"/>
            <w:szCs w:val="24"/>
            <w14:ligatures w14:val="standardContextual"/>
          </w:rPr>
          <w:tab/>
        </w:r>
        <w:r w:rsidRPr="00E8561B">
          <w:rPr>
            <w:rStyle w:val="Hyperlink"/>
            <w:lang w:val="nl"/>
          </w:rPr>
          <w:t>Doel</w:t>
        </w:r>
        <w:r>
          <w:rPr>
            <w:webHidden/>
          </w:rPr>
          <w:tab/>
        </w:r>
        <w:r>
          <w:rPr>
            <w:webHidden/>
          </w:rPr>
          <w:fldChar w:fldCharType="begin"/>
        </w:r>
        <w:r>
          <w:rPr>
            <w:webHidden/>
          </w:rPr>
          <w:instrText xml:space="preserve"> PAGEREF _Toc219275840 \h </w:instrText>
        </w:r>
        <w:r>
          <w:rPr>
            <w:webHidden/>
          </w:rPr>
        </w:r>
        <w:r>
          <w:rPr>
            <w:webHidden/>
          </w:rPr>
          <w:fldChar w:fldCharType="separate"/>
        </w:r>
        <w:r w:rsidR="006C5CF3">
          <w:rPr>
            <w:webHidden/>
          </w:rPr>
          <w:t>4</w:t>
        </w:r>
        <w:r>
          <w:rPr>
            <w:webHidden/>
          </w:rPr>
          <w:fldChar w:fldCharType="end"/>
        </w:r>
      </w:hyperlink>
    </w:p>
    <w:p w14:paraId="18E07D56" w14:textId="7B037C43" w:rsidR="001F382D" w:rsidRDefault="001F382D">
      <w:pPr>
        <w:pStyle w:val="Inhopg2"/>
        <w:tabs>
          <w:tab w:val="left" w:pos="992"/>
          <w:tab w:val="right" w:leader="dot" w:pos="9629"/>
        </w:tabs>
        <w:rPr>
          <w:color w:val="auto"/>
          <w:kern w:val="2"/>
          <w:sz w:val="24"/>
          <w:szCs w:val="24"/>
          <w14:ligatures w14:val="standardContextual"/>
        </w:rPr>
      </w:pPr>
      <w:hyperlink w:anchor="_Toc219275841" w:history="1">
        <w:r w:rsidRPr="00E8561B">
          <w:rPr>
            <w:rStyle w:val="Hyperlink"/>
            <w:lang w:val="nl"/>
          </w:rPr>
          <w:t>1.4</w:t>
        </w:r>
        <w:r>
          <w:rPr>
            <w:color w:val="auto"/>
            <w:kern w:val="2"/>
            <w:sz w:val="24"/>
            <w:szCs w:val="24"/>
            <w14:ligatures w14:val="standardContextual"/>
          </w:rPr>
          <w:tab/>
        </w:r>
        <w:r w:rsidRPr="00E8561B">
          <w:rPr>
            <w:rStyle w:val="Hyperlink"/>
            <w:lang w:val="nl"/>
          </w:rPr>
          <w:t>Beheer en verantwoordelijkheden SLA</w:t>
        </w:r>
        <w:r>
          <w:rPr>
            <w:webHidden/>
          </w:rPr>
          <w:tab/>
        </w:r>
        <w:r>
          <w:rPr>
            <w:webHidden/>
          </w:rPr>
          <w:fldChar w:fldCharType="begin"/>
        </w:r>
        <w:r>
          <w:rPr>
            <w:webHidden/>
          </w:rPr>
          <w:instrText xml:space="preserve"> PAGEREF _Toc219275841 \h </w:instrText>
        </w:r>
        <w:r>
          <w:rPr>
            <w:webHidden/>
          </w:rPr>
        </w:r>
        <w:r>
          <w:rPr>
            <w:webHidden/>
          </w:rPr>
          <w:fldChar w:fldCharType="separate"/>
        </w:r>
        <w:r w:rsidR="006C5CF3">
          <w:rPr>
            <w:webHidden/>
          </w:rPr>
          <w:t>4</w:t>
        </w:r>
        <w:r>
          <w:rPr>
            <w:webHidden/>
          </w:rPr>
          <w:fldChar w:fldCharType="end"/>
        </w:r>
      </w:hyperlink>
    </w:p>
    <w:p w14:paraId="7734F899" w14:textId="09339075" w:rsidR="001F382D" w:rsidRDefault="001F382D">
      <w:pPr>
        <w:pStyle w:val="Inhopg1"/>
        <w:tabs>
          <w:tab w:val="right" w:leader="dot" w:pos="9629"/>
        </w:tabs>
        <w:rPr>
          <w:rFonts w:eastAsiaTheme="minorEastAsia"/>
          <w:b w:val="0"/>
          <w:color w:val="auto"/>
          <w:kern w:val="2"/>
          <w:sz w:val="24"/>
          <w:szCs w:val="24"/>
          <w:lang w:eastAsia="nl-NL"/>
          <w14:ligatures w14:val="standardContextual"/>
        </w:rPr>
      </w:pPr>
      <w:hyperlink w:anchor="_Toc219275842" w:history="1">
        <w:r w:rsidRPr="00E8561B">
          <w:rPr>
            <w:rStyle w:val="Hyperlink"/>
          </w:rPr>
          <w:t>2.</w:t>
        </w:r>
        <w:r>
          <w:rPr>
            <w:rFonts w:eastAsiaTheme="minorEastAsia"/>
            <w:b w:val="0"/>
            <w:color w:val="auto"/>
            <w:kern w:val="2"/>
            <w:sz w:val="24"/>
            <w:szCs w:val="24"/>
            <w:lang w:eastAsia="nl-NL"/>
            <w14:ligatures w14:val="standardContextual"/>
          </w:rPr>
          <w:tab/>
        </w:r>
        <w:r w:rsidRPr="00E8561B">
          <w:rPr>
            <w:rStyle w:val="Hyperlink"/>
          </w:rPr>
          <w:t>Commitment en randvoorwaarden</w:t>
        </w:r>
        <w:r>
          <w:rPr>
            <w:webHidden/>
          </w:rPr>
          <w:tab/>
        </w:r>
        <w:r>
          <w:rPr>
            <w:webHidden/>
          </w:rPr>
          <w:fldChar w:fldCharType="begin"/>
        </w:r>
        <w:r>
          <w:rPr>
            <w:webHidden/>
          </w:rPr>
          <w:instrText xml:space="preserve"> PAGEREF _Toc219275842 \h </w:instrText>
        </w:r>
        <w:r>
          <w:rPr>
            <w:webHidden/>
          </w:rPr>
        </w:r>
        <w:r>
          <w:rPr>
            <w:webHidden/>
          </w:rPr>
          <w:fldChar w:fldCharType="separate"/>
        </w:r>
        <w:r w:rsidR="006C5CF3">
          <w:rPr>
            <w:webHidden/>
          </w:rPr>
          <w:t>5</w:t>
        </w:r>
        <w:r>
          <w:rPr>
            <w:webHidden/>
          </w:rPr>
          <w:fldChar w:fldCharType="end"/>
        </w:r>
      </w:hyperlink>
    </w:p>
    <w:p w14:paraId="4631F3CD" w14:textId="2DD8810E" w:rsidR="001F382D" w:rsidRDefault="001F382D">
      <w:pPr>
        <w:pStyle w:val="Inhopg2"/>
        <w:tabs>
          <w:tab w:val="left" w:pos="992"/>
          <w:tab w:val="right" w:leader="dot" w:pos="9629"/>
        </w:tabs>
        <w:rPr>
          <w:color w:val="auto"/>
          <w:kern w:val="2"/>
          <w:sz w:val="24"/>
          <w:szCs w:val="24"/>
          <w14:ligatures w14:val="standardContextual"/>
        </w:rPr>
      </w:pPr>
      <w:hyperlink w:anchor="_Toc219275843" w:history="1">
        <w:r w:rsidRPr="00E8561B">
          <w:rPr>
            <w:rStyle w:val="Hyperlink"/>
            <w:lang w:val="nl"/>
          </w:rPr>
          <w:t>2.1</w:t>
        </w:r>
        <w:r>
          <w:rPr>
            <w:color w:val="auto"/>
            <w:kern w:val="2"/>
            <w:sz w:val="24"/>
            <w:szCs w:val="24"/>
            <w14:ligatures w14:val="standardContextual"/>
          </w:rPr>
          <w:tab/>
        </w:r>
        <w:r w:rsidRPr="00E8561B">
          <w:rPr>
            <w:rStyle w:val="Hyperlink"/>
            <w:lang w:val="nl"/>
          </w:rPr>
          <w:t>Commitment</w:t>
        </w:r>
        <w:r>
          <w:rPr>
            <w:webHidden/>
          </w:rPr>
          <w:tab/>
        </w:r>
        <w:r>
          <w:rPr>
            <w:webHidden/>
          </w:rPr>
          <w:fldChar w:fldCharType="begin"/>
        </w:r>
        <w:r>
          <w:rPr>
            <w:webHidden/>
          </w:rPr>
          <w:instrText xml:space="preserve"> PAGEREF _Toc219275843 \h </w:instrText>
        </w:r>
        <w:r>
          <w:rPr>
            <w:webHidden/>
          </w:rPr>
        </w:r>
        <w:r>
          <w:rPr>
            <w:webHidden/>
          </w:rPr>
          <w:fldChar w:fldCharType="separate"/>
        </w:r>
        <w:r w:rsidR="006C5CF3">
          <w:rPr>
            <w:webHidden/>
          </w:rPr>
          <w:t>5</w:t>
        </w:r>
        <w:r>
          <w:rPr>
            <w:webHidden/>
          </w:rPr>
          <w:fldChar w:fldCharType="end"/>
        </w:r>
      </w:hyperlink>
    </w:p>
    <w:p w14:paraId="0562E0CF" w14:textId="390D1394" w:rsidR="001F382D" w:rsidRDefault="001F382D">
      <w:pPr>
        <w:pStyle w:val="Inhopg2"/>
        <w:tabs>
          <w:tab w:val="left" w:pos="992"/>
          <w:tab w:val="right" w:leader="dot" w:pos="9629"/>
        </w:tabs>
        <w:rPr>
          <w:color w:val="auto"/>
          <w:kern w:val="2"/>
          <w:sz w:val="24"/>
          <w:szCs w:val="24"/>
          <w14:ligatures w14:val="standardContextual"/>
        </w:rPr>
      </w:pPr>
      <w:hyperlink w:anchor="_Toc219275844" w:history="1">
        <w:r w:rsidRPr="00E8561B">
          <w:rPr>
            <w:rStyle w:val="Hyperlink"/>
            <w:lang w:val="nl"/>
          </w:rPr>
          <w:t>2.2</w:t>
        </w:r>
        <w:r>
          <w:rPr>
            <w:color w:val="auto"/>
            <w:kern w:val="2"/>
            <w:sz w:val="24"/>
            <w:szCs w:val="24"/>
            <w14:ligatures w14:val="standardContextual"/>
          </w:rPr>
          <w:tab/>
        </w:r>
        <w:r w:rsidRPr="00E8561B">
          <w:rPr>
            <w:rStyle w:val="Hyperlink"/>
            <w:lang w:val="nl"/>
          </w:rPr>
          <w:t>Uitgangspunten</w:t>
        </w:r>
        <w:r>
          <w:rPr>
            <w:webHidden/>
          </w:rPr>
          <w:tab/>
        </w:r>
        <w:r>
          <w:rPr>
            <w:webHidden/>
          </w:rPr>
          <w:fldChar w:fldCharType="begin"/>
        </w:r>
        <w:r>
          <w:rPr>
            <w:webHidden/>
          </w:rPr>
          <w:instrText xml:space="preserve"> PAGEREF _Toc219275844 \h </w:instrText>
        </w:r>
        <w:r>
          <w:rPr>
            <w:webHidden/>
          </w:rPr>
        </w:r>
        <w:r>
          <w:rPr>
            <w:webHidden/>
          </w:rPr>
          <w:fldChar w:fldCharType="separate"/>
        </w:r>
        <w:r w:rsidR="006C5CF3">
          <w:rPr>
            <w:webHidden/>
          </w:rPr>
          <w:t>5</w:t>
        </w:r>
        <w:r>
          <w:rPr>
            <w:webHidden/>
          </w:rPr>
          <w:fldChar w:fldCharType="end"/>
        </w:r>
      </w:hyperlink>
    </w:p>
    <w:p w14:paraId="3D5716CD" w14:textId="4694C01D" w:rsidR="001F382D" w:rsidRDefault="001F382D">
      <w:pPr>
        <w:pStyle w:val="Inhopg2"/>
        <w:tabs>
          <w:tab w:val="left" w:pos="992"/>
          <w:tab w:val="right" w:leader="dot" w:pos="9629"/>
        </w:tabs>
        <w:rPr>
          <w:color w:val="auto"/>
          <w:kern w:val="2"/>
          <w:sz w:val="24"/>
          <w:szCs w:val="24"/>
          <w14:ligatures w14:val="standardContextual"/>
        </w:rPr>
      </w:pPr>
      <w:hyperlink w:anchor="_Toc219275845" w:history="1">
        <w:r w:rsidRPr="00E8561B">
          <w:rPr>
            <w:rStyle w:val="Hyperlink"/>
            <w:lang w:val="nl"/>
          </w:rPr>
          <w:t>2.3</w:t>
        </w:r>
        <w:r>
          <w:rPr>
            <w:color w:val="auto"/>
            <w:kern w:val="2"/>
            <w:sz w:val="24"/>
            <w:szCs w:val="24"/>
            <w14:ligatures w14:val="standardContextual"/>
          </w:rPr>
          <w:tab/>
        </w:r>
        <w:r w:rsidRPr="00E8561B">
          <w:rPr>
            <w:rStyle w:val="Hyperlink"/>
            <w:lang w:val="nl"/>
          </w:rPr>
          <w:t>Randvoorwaarden</w:t>
        </w:r>
        <w:r>
          <w:rPr>
            <w:webHidden/>
          </w:rPr>
          <w:tab/>
        </w:r>
        <w:r>
          <w:rPr>
            <w:webHidden/>
          </w:rPr>
          <w:fldChar w:fldCharType="begin"/>
        </w:r>
        <w:r>
          <w:rPr>
            <w:webHidden/>
          </w:rPr>
          <w:instrText xml:space="preserve"> PAGEREF _Toc219275845 \h </w:instrText>
        </w:r>
        <w:r>
          <w:rPr>
            <w:webHidden/>
          </w:rPr>
        </w:r>
        <w:r>
          <w:rPr>
            <w:webHidden/>
          </w:rPr>
          <w:fldChar w:fldCharType="separate"/>
        </w:r>
        <w:r w:rsidR="006C5CF3">
          <w:rPr>
            <w:webHidden/>
          </w:rPr>
          <w:t>6</w:t>
        </w:r>
        <w:r>
          <w:rPr>
            <w:webHidden/>
          </w:rPr>
          <w:fldChar w:fldCharType="end"/>
        </w:r>
      </w:hyperlink>
    </w:p>
    <w:p w14:paraId="511299C0" w14:textId="7A6AFD61" w:rsidR="001F382D" w:rsidRDefault="001F382D">
      <w:pPr>
        <w:pStyle w:val="Inhopg1"/>
        <w:tabs>
          <w:tab w:val="right" w:leader="dot" w:pos="9629"/>
        </w:tabs>
        <w:rPr>
          <w:rFonts w:eastAsiaTheme="minorEastAsia"/>
          <w:b w:val="0"/>
          <w:color w:val="auto"/>
          <w:kern w:val="2"/>
          <w:sz w:val="24"/>
          <w:szCs w:val="24"/>
          <w:lang w:eastAsia="nl-NL"/>
          <w14:ligatures w14:val="standardContextual"/>
        </w:rPr>
      </w:pPr>
      <w:hyperlink w:anchor="_Toc219275846" w:history="1">
        <w:r w:rsidRPr="00E8561B">
          <w:rPr>
            <w:rStyle w:val="Hyperlink"/>
          </w:rPr>
          <w:t>3.</w:t>
        </w:r>
        <w:r>
          <w:rPr>
            <w:rFonts w:eastAsiaTheme="minorEastAsia"/>
            <w:b w:val="0"/>
            <w:color w:val="auto"/>
            <w:kern w:val="2"/>
            <w:sz w:val="24"/>
            <w:szCs w:val="24"/>
            <w:lang w:eastAsia="nl-NL"/>
            <w14:ligatures w14:val="standardContextual"/>
          </w:rPr>
          <w:tab/>
        </w:r>
        <w:r w:rsidRPr="00E8561B">
          <w:rPr>
            <w:rStyle w:val="Hyperlink"/>
          </w:rPr>
          <w:t>Ondertekening</w:t>
        </w:r>
        <w:r>
          <w:rPr>
            <w:webHidden/>
          </w:rPr>
          <w:tab/>
        </w:r>
        <w:r>
          <w:rPr>
            <w:webHidden/>
          </w:rPr>
          <w:fldChar w:fldCharType="begin"/>
        </w:r>
        <w:r>
          <w:rPr>
            <w:webHidden/>
          </w:rPr>
          <w:instrText xml:space="preserve"> PAGEREF _Toc219275846 \h </w:instrText>
        </w:r>
        <w:r>
          <w:rPr>
            <w:webHidden/>
          </w:rPr>
        </w:r>
        <w:r>
          <w:rPr>
            <w:webHidden/>
          </w:rPr>
          <w:fldChar w:fldCharType="separate"/>
        </w:r>
        <w:r w:rsidR="006C5CF3">
          <w:rPr>
            <w:webHidden/>
          </w:rPr>
          <w:t>7</w:t>
        </w:r>
        <w:r>
          <w:rPr>
            <w:webHidden/>
          </w:rPr>
          <w:fldChar w:fldCharType="end"/>
        </w:r>
      </w:hyperlink>
    </w:p>
    <w:p w14:paraId="51A14E70" w14:textId="685DC973" w:rsidR="001F382D" w:rsidRDefault="001F382D">
      <w:pPr>
        <w:pStyle w:val="Inhopg1"/>
        <w:tabs>
          <w:tab w:val="right" w:leader="dot" w:pos="9629"/>
        </w:tabs>
        <w:rPr>
          <w:rFonts w:eastAsiaTheme="minorEastAsia"/>
          <w:b w:val="0"/>
          <w:color w:val="auto"/>
          <w:kern w:val="2"/>
          <w:sz w:val="24"/>
          <w:szCs w:val="24"/>
          <w:lang w:eastAsia="nl-NL"/>
          <w14:ligatures w14:val="standardContextual"/>
        </w:rPr>
      </w:pPr>
      <w:hyperlink w:anchor="_Toc219275847" w:history="1">
        <w:r w:rsidRPr="00E8561B">
          <w:rPr>
            <w:rStyle w:val="Hyperlink"/>
          </w:rPr>
          <w:t>4.</w:t>
        </w:r>
        <w:r>
          <w:rPr>
            <w:rFonts w:eastAsiaTheme="minorEastAsia"/>
            <w:b w:val="0"/>
            <w:color w:val="auto"/>
            <w:kern w:val="2"/>
            <w:sz w:val="24"/>
            <w:szCs w:val="24"/>
            <w:lang w:eastAsia="nl-NL"/>
            <w14:ligatures w14:val="standardContextual"/>
          </w:rPr>
          <w:tab/>
        </w:r>
        <w:r w:rsidRPr="00E8561B">
          <w:rPr>
            <w:rStyle w:val="Hyperlink"/>
          </w:rPr>
          <w:t>Dienstverlening</w:t>
        </w:r>
        <w:r>
          <w:rPr>
            <w:webHidden/>
          </w:rPr>
          <w:tab/>
        </w:r>
        <w:r>
          <w:rPr>
            <w:webHidden/>
          </w:rPr>
          <w:fldChar w:fldCharType="begin"/>
        </w:r>
        <w:r>
          <w:rPr>
            <w:webHidden/>
          </w:rPr>
          <w:instrText xml:space="preserve"> PAGEREF _Toc219275847 \h </w:instrText>
        </w:r>
        <w:r>
          <w:rPr>
            <w:webHidden/>
          </w:rPr>
        </w:r>
        <w:r>
          <w:rPr>
            <w:webHidden/>
          </w:rPr>
          <w:fldChar w:fldCharType="separate"/>
        </w:r>
        <w:r w:rsidR="006C5CF3">
          <w:rPr>
            <w:webHidden/>
          </w:rPr>
          <w:t>8</w:t>
        </w:r>
        <w:r>
          <w:rPr>
            <w:webHidden/>
          </w:rPr>
          <w:fldChar w:fldCharType="end"/>
        </w:r>
      </w:hyperlink>
    </w:p>
    <w:p w14:paraId="344B09E9" w14:textId="1334E5B1" w:rsidR="001F382D" w:rsidRDefault="001F382D">
      <w:pPr>
        <w:pStyle w:val="Inhopg2"/>
        <w:tabs>
          <w:tab w:val="left" w:pos="992"/>
          <w:tab w:val="right" w:leader="dot" w:pos="9629"/>
        </w:tabs>
        <w:rPr>
          <w:color w:val="auto"/>
          <w:kern w:val="2"/>
          <w:sz w:val="24"/>
          <w:szCs w:val="24"/>
          <w14:ligatures w14:val="standardContextual"/>
        </w:rPr>
      </w:pPr>
      <w:hyperlink w:anchor="_Toc219275848" w:history="1">
        <w:r w:rsidRPr="00E8561B">
          <w:rPr>
            <w:rStyle w:val="Hyperlink"/>
            <w:lang w:val="nl"/>
          </w:rPr>
          <w:t>4.1</w:t>
        </w:r>
        <w:r>
          <w:rPr>
            <w:color w:val="auto"/>
            <w:kern w:val="2"/>
            <w:sz w:val="24"/>
            <w:szCs w:val="24"/>
            <w14:ligatures w14:val="standardContextual"/>
          </w:rPr>
          <w:tab/>
        </w:r>
        <w:r w:rsidRPr="00E8561B">
          <w:rPr>
            <w:rStyle w:val="Hyperlink"/>
            <w:lang w:val="nl"/>
          </w:rPr>
          <w:t>Dienstverlening</w:t>
        </w:r>
        <w:r>
          <w:rPr>
            <w:webHidden/>
          </w:rPr>
          <w:tab/>
        </w:r>
        <w:r>
          <w:rPr>
            <w:webHidden/>
          </w:rPr>
          <w:fldChar w:fldCharType="begin"/>
        </w:r>
        <w:r>
          <w:rPr>
            <w:webHidden/>
          </w:rPr>
          <w:instrText xml:space="preserve"> PAGEREF _Toc219275848 \h </w:instrText>
        </w:r>
        <w:r>
          <w:rPr>
            <w:webHidden/>
          </w:rPr>
        </w:r>
        <w:r>
          <w:rPr>
            <w:webHidden/>
          </w:rPr>
          <w:fldChar w:fldCharType="separate"/>
        </w:r>
        <w:r w:rsidR="006C5CF3">
          <w:rPr>
            <w:webHidden/>
          </w:rPr>
          <w:t>8</w:t>
        </w:r>
        <w:r>
          <w:rPr>
            <w:webHidden/>
          </w:rPr>
          <w:fldChar w:fldCharType="end"/>
        </w:r>
      </w:hyperlink>
    </w:p>
    <w:p w14:paraId="3DC806B6" w14:textId="4A928245" w:rsidR="001F382D" w:rsidRDefault="001F382D">
      <w:pPr>
        <w:pStyle w:val="Inhopg2"/>
        <w:tabs>
          <w:tab w:val="left" w:pos="992"/>
          <w:tab w:val="right" w:leader="dot" w:pos="9629"/>
        </w:tabs>
        <w:rPr>
          <w:color w:val="auto"/>
          <w:kern w:val="2"/>
          <w:sz w:val="24"/>
          <w:szCs w:val="24"/>
          <w14:ligatures w14:val="standardContextual"/>
        </w:rPr>
      </w:pPr>
      <w:hyperlink w:anchor="_Toc219275849" w:history="1">
        <w:r w:rsidRPr="00E8561B">
          <w:rPr>
            <w:rStyle w:val="Hyperlink"/>
            <w:lang w:val="nl"/>
          </w:rPr>
          <w:t>4.2</w:t>
        </w:r>
        <w:r>
          <w:rPr>
            <w:color w:val="auto"/>
            <w:kern w:val="2"/>
            <w:sz w:val="24"/>
            <w:szCs w:val="24"/>
            <w14:ligatures w14:val="standardContextual"/>
          </w:rPr>
          <w:tab/>
        </w:r>
        <w:r w:rsidRPr="00E8561B">
          <w:rPr>
            <w:rStyle w:val="Hyperlink"/>
            <w:lang w:val="nl"/>
          </w:rPr>
          <w:t>Scope van de SLA</w:t>
        </w:r>
        <w:r>
          <w:rPr>
            <w:webHidden/>
          </w:rPr>
          <w:tab/>
        </w:r>
        <w:r>
          <w:rPr>
            <w:webHidden/>
          </w:rPr>
          <w:fldChar w:fldCharType="begin"/>
        </w:r>
        <w:r>
          <w:rPr>
            <w:webHidden/>
          </w:rPr>
          <w:instrText xml:space="preserve"> PAGEREF _Toc219275849 \h </w:instrText>
        </w:r>
        <w:r>
          <w:rPr>
            <w:webHidden/>
          </w:rPr>
        </w:r>
        <w:r>
          <w:rPr>
            <w:webHidden/>
          </w:rPr>
          <w:fldChar w:fldCharType="separate"/>
        </w:r>
        <w:r w:rsidR="006C5CF3">
          <w:rPr>
            <w:webHidden/>
          </w:rPr>
          <w:t>9</w:t>
        </w:r>
        <w:r>
          <w:rPr>
            <w:webHidden/>
          </w:rPr>
          <w:fldChar w:fldCharType="end"/>
        </w:r>
      </w:hyperlink>
    </w:p>
    <w:p w14:paraId="3DB65081" w14:textId="1AB80132" w:rsidR="001F382D" w:rsidRDefault="001F382D">
      <w:pPr>
        <w:pStyle w:val="Inhopg2"/>
        <w:tabs>
          <w:tab w:val="left" w:pos="992"/>
          <w:tab w:val="right" w:leader="dot" w:pos="9629"/>
        </w:tabs>
        <w:rPr>
          <w:color w:val="auto"/>
          <w:kern w:val="2"/>
          <w:sz w:val="24"/>
          <w:szCs w:val="24"/>
          <w14:ligatures w14:val="standardContextual"/>
        </w:rPr>
      </w:pPr>
      <w:hyperlink w:anchor="_Toc219275850" w:history="1">
        <w:r w:rsidRPr="00E8561B">
          <w:rPr>
            <w:rStyle w:val="Hyperlink"/>
            <w:lang w:val="nl"/>
          </w:rPr>
          <w:t>4.3</w:t>
        </w:r>
        <w:r>
          <w:rPr>
            <w:color w:val="auto"/>
            <w:kern w:val="2"/>
            <w:sz w:val="24"/>
            <w:szCs w:val="24"/>
            <w14:ligatures w14:val="standardContextual"/>
          </w:rPr>
          <w:tab/>
        </w:r>
        <w:r w:rsidRPr="00E8561B">
          <w:rPr>
            <w:rStyle w:val="Hyperlink"/>
            <w:lang w:val="nl"/>
          </w:rPr>
          <w:t>Grenzen van de SLA</w:t>
        </w:r>
        <w:r>
          <w:rPr>
            <w:webHidden/>
          </w:rPr>
          <w:tab/>
        </w:r>
        <w:r>
          <w:rPr>
            <w:webHidden/>
          </w:rPr>
          <w:fldChar w:fldCharType="begin"/>
        </w:r>
        <w:r>
          <w:rPr>
            <w:webHidden/>
          </w:rPr>
          <w:instrText xml:space="preserve"> PAGEREF _Toc219275850 \h </w:instrText>
        </w:r>
        <w:r>
          <w:rPr>
            <w:webHidden/>
          </w:rPr>
        </w:r>
        <w:r>
          <w:rPr>
            <w:webHidden/>
          </w:rPr>
          <w:fldChar w:fldCharType="separate"/>
        </w:r>
        <w:r w:rsidR="006C5CF3">
          <w:rPr>
            <w:webHidden/>
          </w:rPr>
          <w:t>9</w:t>
        </w:r>
        <w:r>
          <w:rPr>
            <w:webHidden/>
          </w:rPr>
          <w:fldChar w:fldCharType="end"/>
        </w:r>
      </w:hyperlink>
    </w:p>
    <w:p w14:paraId="163B3D48" w14:textId="03757590" w:rsidR="001F382D" w:rsidRDefault="001F382D">
      <w:pPr>
        <w:pStyle w:val="Inhopg2"/>
        <w:tabs>
          <w:tab w:val="left" w:pos="992"/>
          <w:tab w:val="right" w:leader="dot" w:pos="9629"/>
        </w:tabs>
        <w:rPr>
          <w:color w:val="auto"/>
          <w:kern w:val="2"/>
          <w:sz w:val="24"/>
          <w:szCs w:val="24"/>
          <w14:ligatures w14:val="standardContextual"/>
        </w:rPr>
      </w:pPr>
      <w:hyperlink w:anchor="_Toc219275851" w:history="1">
        <w:r w:rsidRPr="00E8561B">
          <w:rPr>
            <w:rStyle w:val="Hyperlink"/>
            <w:lang w:val="nl"/>
          </w:rPr>
          <w:t>4.4</w:t>
        </w:r>
        <w:r>
          <w:rPr>
            <w:color w:val="auto"/>
            <w:kern w:val="2"/>
            <w:sz w:val="24"/>
            <w:szCs w:val="24"/>
            <w14:ligatures w14:val="standardContextual"/>
          </w:rPr>
          <w:tab/>
        </w:r>
        <w:r w:rsidRPr="00E8561B">
          <w:rPr>
            <w:rStyle w:val="Hyperlink"/>
            <w:lang w:val="nl"/>
          </w:rPr>
          <w:t>Rolverdeling</w:t>
        </w:r>
        <w:r>
          <w:rPr>
            <w:webHidden/>
          </w:rPr>
          <w:tab/>
        </w:r>
        <w:r>
          <w:rPr>
            <w:webHidden/>
          </w:rPr>
          <w:fldChar w:fldCharType="begin"/>
        </w:r>
        <w:r>
          <w:rPr>
            <w:webHidden/>
          </w:rPr>
          <w:instrText xml:space="preserve"> PAGEREF _Toc219275851 \h </w:instrText>
        </w:r>
        <w:r>
          <w:rPr>
            <w:webHidden/>
          </w:rPr>
        </w:r>
        <w:r>
          <w:rPr>
            <w:webHidden/>
          </w:rPr>
          <w:fldChar w:fldCharType="separate"/>
        </w:r>
        <w:r w:rsidR="006C5CF3">
          <w:rPr>
            <w:webHidden/>
          </w:rPr>
          <w:t>9</w:t>
        </w:r>
        <w:r>
          <w:rPr>
            <w:webHidden/>
          </w:rPr>
          <w:fldChar w:fldCharType="end"/>
        </w:r>
      </w:hyperlink>
    </w:p>
    <w:p w14:paraId="79AAB384" w14:textId="4843EDBA" w:rsidR="001F382D" w:rsidRDefault="001F382D">
      <w:pPr>
        <w:pStyle w:val="Inhopg1"/>
        <w:tabs>
          <w:tab w:val="right" w:leader="dot" w:pos="9629"/>
        </w:tabs>
        <w:rPr>
          <w:rFonts w:eastAsiaTheme="minorEastAsia"/>
          <w:b w:val="0"/>
          <w:color w:val="auto"/>
          <w:kern w:val="2"/>
          <w:sz w:val="24"/>
          <w:szCs w:val="24"/>
          <w:lang w:eastAsia="nl-NL"/>
          <w14:ligatures w14:val="standardContextual"/>
        </w:rPr>
      </w:pPr>
      <w:hyperlink w:anchor="_Toc219275852" w:history="1">
        <w:r w:rsidRPr="00E8561B">
          <w:rPr>
            <w:rStyle w:val="Hyperlink"/>
          </w:rPr>
          <w:t>5.</w:t>
        </w:r>
        <w:r>
          <w:rPr>
            <w:rFonts w:eastAsiaTheme="minorEastAsia"/>
            <w:b w:val="0"/>
            <w:color w:val="auto"/>
            <w:kern w:val="2"/>
            <w:sz w:val="24"/>
            <w:szCs w:val="24"/>
            <w:lang w:eastAsia="nl-NL"/>
            <w14:ligatures w14:val="standardContextual"/>
          </w:rPr>
          <w:tab/>
        </w:r>
        <w:r w:rsidRPr="00E8561B">
          <w:rPr>
            <w:rStyle w:val="Hyperlink"/>
          </w:rPr>
          <w:t>Services en Servicelevels</w:t>
        </w:r>
        <w:r>
          <w:rPr>
            <w:webHidden/>
          </w:rPr>
          <w:tab/>
        </w:r>
        <w:r>
          <w:rPr>
            <w:webHidden/>
          </w:rPr>
          <w:fldChar w:fldCharType="begin"/>
        </w:r>
        <w:r>
          <w:rPr>
            <w:webHidden/>
          </w:rPr>
          <w:instrText xml:space="preserve"> PAGEREF _Toc219275852 \h </w:instrText>
        </w:r>
        <w:r>
          <w:rPr>
            <w:webHidden/>
          </w:rPr>
        </w:r>
        <w:r>
          <w:rPr>
            <w:webHidden/>
          </w:rPr>
          <w:fldChar w:fldCharType="separate"/>
        </w:r>
        <w:r w:rsidR="006C5CF3">
          <w:rPr>
            <w:webHidden/>
          </w:rPr>
          <w:t>10</w:t>
        </w:r>
        <w:r>
          <w:rPr>
            <w:webHidden/>
          </w:rPr>
          <w:fldChar w:fldCharType="end"/>
        </w:r>
      </w:hyperlink>
    </w:p>
    <w:p w14:paraId="24B5D048" w14:textId="3855F2B8" w:rsidR="001F382D" w:rsidRDefault="001F382D">
      <w:pPr>
        <w:pStyle w:val="Inhopg2"/>
        <w:tabs>
          <w:tab w:val="left" w:pos="992"/>
          <w:tab w:val="right" w:leader="dot" w:pos="9629"/>
        </w:tabs>
        <w:rPr>
          <w:color w:val="auto"/>
          <w:kern w:val="2"/>
          <w:sz w:val="24"/>
          <w:szCs w:val="24"/>
          <w14:ligatures w14:val="standardContextual"/>
        </w:rPr>
      </w:pPr>
      <w:hyperlink w:anchor="_Toc219275853" w:history="1">
        <w:r w:rsidRPr="00E8561B">
          <w:rPr>
            <w:rStyle w:val="Hyperlink"/>
            <w:lang w:val="nl"/>
          </w:rPr>
          <w:t>5.1</w:t>
        </w:r>
        <w:r>
          <w:rPr>
            <w:color w:val="auto"/>
            <w:kern w:val="2"/>
            <w:sz w:val="24"/>
            <w:szCs w:val="24"/>
            <w14:ligatures w14:val="standardContextual"/>
          </w:rPr>
          <w:tab/>
        </w:r>
        <w:r w:rsidRPr="00E8561B">
          <w:rPr>
            <w:rStyle w:val="Hyperlink"/>
            <w:lang w:val="nl"/>
          </w:rPr>
          <w:t>Inleiding</w:t>
        </w:r>
        <w:r>
          <w:rPr>
            <w:webHidden/>
          </w:rPr>
          <w:tab/>
        </w:r>
        <w:r>
          <w:rPr>
            <w:webHidden/>
          </w:rPr>
          <w:fldChar w:fldCharType="begin"/>
        </w:r>
        <w:r>
          <w:rPr>
            <w:webHidden/>
          </w:rPr>
          <w:instrText xml:space="preserve"> PAGEREF _Toc219275853 \h </w:instrText>
        </w:r>
        <w:r>
          <w:rPr>
            <w:webHidden/>
          </w:rPr>
        </w:r>
        <w:r>
          <w:rPr>
            <w:webHidden/>
          </w:rPr>
          <w:fldChar w:fldCharType="separate"/>
        </w:r>
        <w:r w:rsidR="006C5CF3">
          <w:rPr>
            <w:webHidden/>
          </w:rPr>
          <w:t>10</w:t>
        </w:r>
        <w:r>
          <w:rPr>
            <w:webHidden/>
          </w:rPr>
          <w:fldChar w:fldCharType="end"/>
        </w:r>
      </w:hyperlink>
    </w:p>
    <w:p w14:paraId="6E042169" w14:textId="3231F538" w:rsidR="001F382D" w:rsidRDefault="001F382D">
      <w:pPr>
        <w:pStyle w:val="Inhopg2"/>
        <w:tabs>
          <w:tab w:val="left" w:pos="992"/>
          <w:tab w:val="right" w:leader="dot" w:pos="9629"/>
        </w:tabs>
        <w:rPr>
          <w:color w:val="auto"/>
          <w:kern w:val="2"/>
          <w:sz w:val="24"/>
          <w:szCs w:val="24"/>
          <w14:ligatures w14:val="standardContextual"/>
        </w:rPr>
      </w:pPr>
      <w:hyperlink w:anchor="_Toc219275854" w:history="1">
        <w:r w:rsidRPr="00E8561B">
          <w:rPr>
            <w:rStyle w:val="Hyperlink"/>
            <w:lang w:val="nl"/>
          </w:rPr>
          <w:t>5.2</w:t>
        </w:r>
        <w:r>
          <w:rPr>
            <w:color w:val="auto"/>
            <w:kern w:val="2"/>
            <w:sz w:val="24"/>
            <w:szCs w:val="24"/>
            <w14:ligatures w14:val="standardContextual"/>
          </w:rPr>
          <w:tab/>
        </w:r>
        <w:r w:rsidRPr="00E8561B">
          <w:rPr>
            <w:rStyle w:val="Hyperlink"/>
            <w:lang w:val="nl"/>
          </w:rPr>
          <w:t>Beschikbaarheid en performance</w:t>
        </w:r>
        <w:r>
          <w:rPr>
            <w:webHidden/>
          </w:rPr>
          <w:tab/>
        </w:r>
        <w:r>
          <w:rPr>
            <w:webHidden/>
          </w:rPr>
          <w:fldChar w:fldCharType="begin"/>
        </w:r>
        <w:r>
          <w:rPr>
            <w:webHidden/>
          </w:rPr>
          <w:instrText xml:space="preserve"> PAGEREF _Toc219275854 \h </w:instrText>
        </w:r>
        <w:r>
          <w:rPr>
            <w:webHidden/>
          </w:rPr>
        </w:r>
        <w:r>
          <w:rPr>
            <w:webHidden/>
          </w:rPr>
          <w:fldChar w:fldCharType="separate"/>
        </w:r>
        <w:r w:rsidR="006C5CF3">
          <w:rPr>
            <w:webHidden/>
          </w:rPr>
          <w:t>10</w:t>
        </w:r>
        <w:r>
          <w:rPr>
            <w:webHidden/>
          </w:rPr>
          <w:fldChar w:fldCharType="end"/>
        </w:r>
      </w:hyperlink>
    </w:p>
    <w:p w14:paraId="2F82AF62" w14:textId="2C4B2014" w:rsidR="001F382D" w:rsidRDefault="001F382D">
      <w:pPr>
        <w:pStyle w:val="Inhopg2"/>
        <w:tabs>
          <w:tab w:val="left" w:pos="992"/>
          <w:tab w:val="right" w:leader="dot" w:pos="9629"/>
        </w:tabs>
        <w:rPr>
          <w:color w:val="auto"/>
          <w:kern w:val="2"/>
          <w:sz w:val="24"/>
          <w:szCs w:val="24"/>
          <w14:ligatures w14:val="standardContextual"/>
        </w:rPr>
      </w:pPr>
      <w:hyperlink w:anchor="_Toc219275855" w:history="1">
        <w:r w:rsidRPr="00E8561B">
          <w:rPr>
            <w:rStyle w:val="Hyperlink"/>
            <w:lang w:val="nl"/>
          </w:rPr>
          <w:t>5.3</w:t>
        </w:r>
        <w:r>
          <w:rPr>
            <w:color w:val="auto"/>
            <w:kern w:val="2"/>
            <w:sz w:val="24"/>
            <w:szCs w:val="24"/>
            <w14:ligatures w14:val="standardContextual"/>
          </w:rPr>
          <w:tab/>
        </w:r>
        <w:r w:rsidRPr="00E8561B">
          <w:rPr>
            <w:rStyle w:val="Hyperlink"/>
            <w:lang w:val="nl"/>
          </w:rPr>
          <w:t>Incidentmanagement (technisch)</w:t>
        </w:r>
        <w:r>
          <w:rPr>
            <w:webHidden/>
          </w:rPr>
          <w:tab/>
        </w:r>
        <w:r>
          <w:rPr>
            <w:webHidden/>
          </w:rPr>
          <w:fldChar w:fldCharType="begin"/>
        </w:r>
        <w:r>
          <w:rPr>
            <w:webHidden/>
          </w:rPr>
          <w:instrText xml:space="preserve"> PAGEREF _Toc219275855 \h </w:instrText>
        </w:r>
        <w:r>
          <w:rPr>
            <w:webHidden/>
          </w:rPr>
        </w:r>
        <w:r>
          <w:rPr>
            <w:webHidden/>
          </w:rPr>
          <w:fldChar w:fldCharType="separate"/>
        </w:r>
        <w:r w:rsidR="006C5CF3">
          <w:rPr>
            <w:webHidden/>
          </w:rPr>
          <w:t>11</w:t>
        </w:r>
        <w:r>
          <w:rPr>
            <w:webHidden/>
          </w:rPr>
          <w:fldChar w:fldCharType="end"/>
        </w:r>
      </w:hyperlink>
    </w:p>
    <w:p w14:paraId="438F0E5B" w14:textId="66BEDCD3" w:rsidR="001F382D" w:rsidRDefault="001F382D">
      <w:pPr>
        <w:pStyle w:val="Inhopg3"/>
        <w:tabs>
          <w:tab w:val="left" w:pos="1667"/>
        </w:tabs>
        <w:rPr>
          <w:rFonts w:eastAsiaTheme="minorEastAsia"/>
          <w:color w:val="auto"/>
          <w:kern w:val="2"/>
          <w:sz w:val="24"/>
          <w:szCs w:val="24"/>
          <w:lang w:eastAsia="nl-NL"/>
          <w14:ligatures w14:val="standardContextual"/>
        </w:rPr>
      </w:pPr>
      <w:hyperlink w:anchor="_Toc219275856" w:history="1">
        <w:r w:rsidRPr="00E8561B">
          <w:rPr>
            <w:rStyle w:val="Hyperlink"/>
            <w:lang w:val="nl"/>
          </w:rPr>
          <w:t>5.3.1</w:t>
        </w:r>
        <w:r>
          <w:rPr>
            <w:rFonts w:eastAsiaTheme="minorEastAsia"/>
            <w:color w:val="auto"/>
            <w:kern w:val="2"/>
            <w:sz w:val="24"/>
            <w:szCs w:val="24"/>
            <w:lang w:eastAsia="nl-NL"/>
            <w14:ligatures w14:val="standardContextual"/>
          </w:rPr>
          <w:tab/>
        </w:r>
        <w:r w:rsidRPr="00E8561B">
          <w:rPr>
            <w:rStyle w:val="Hyperlink"/>
            <w:lang w:val="nl"/>
          </w:rPr>
          <w:t>Prioriteitstelling</w:t>
        </w:r>
        <w:r>
          <w:rPr>
            <w:webHidden/>
          </w:rPr>
          <w:tab/>
        </w:r>
        <w:r>
          <w:rPr>
            <w:webHidden/>
          </w:rPr>
          <w:fldChar w:fldCharType="begin"/>
        </w:r>
        <w:r>
          <w:rPr>
            <w:webHidden/>
          </w:rPr>
          <w:instrText xml:space="preserve"> PAGEREF _Toc219275856 \h </w:instrText>
        </w:r>
        <w:r>
          <w:rPr>
            <w:webHidden/>
          </w:rPr>
        </w:r>
        <w:r>
          <w:rPr>
            <w:webHidden/>
          </w:rPr>
          <w:fldChar w:fldCharType="separate"/>
        </w:r>
        <w:r w:rsidR="006C5CF3">
          <w:rPr>
            <w:webHidden/>
          </w:rPr>
          <w:t>12</w:t>
        </w:r>
        <w:r>
          <w:rPr>
            <w:webHidden/>
          </w:rPr>
          <w:fldChar w:fldCharType="end"/>
        </w:r>
      </w:hyperlink>
    </w:p>
    <w:p w14:paraId="62268509" w14:textId="4FB6A0E8" w:rsidR="001F382D" w:rsidRDefault="001F382D">
      <w:pPr>
        <w:pStyle w:val="Inhopg3"/>
        <w:tabs>
          <w:tab w:val="left" w:pos="1667"/>
        </w:tabs>
        <w:rPr>
          <w:rFonts w:eastAsiaTheme="minorEastAsia"/>
          <w:color w:val="auto"/>
          <w:kern w:val="2"/>
          <w:sz w:val="24"/>
          <w:szCs w:val="24"/>
          <w:lang w:eastAsia="nl-NL"/>
          <w14:ligatures w14:val="standardContextual"/>
        </w:rPr>
      </w:pPr>
      <w:hyperlink w:anchor="_Toc219275857" w:history="1">
        <w:r w:rsidRPr="00E8561B">
          <w:rPr>
            <w:rStyle w:val="Hyperlink"/>
            <w:lang w:val="nl"/>
          </w:rPr>
          <w:t>5.3.2</w:t>
        </w:r>
        <w:r>
          <w:rPr>
            <w:rFonts w:eastAsiaTheme="minorEastAsia"/>
            <w:color w:val="auto"/>
            <w:kern w:val="2"/>
            <w:sz w:val="24"/>
            <w:szCs w:val="24"/>
            <w:lang w:eastAsia="nl-NL"/>
            <w14:ligatures w14:val="standardContextual"/>
          </w:rPr>
          <w:tab/>
        </w:r>
        <w:r w:rsidRPr="00E8561B">
          <w:rPr>
            <w:rStyle w:val="Hyperlink"/>
            <w:lang w:val="nl"/>
          </w:rPr>
          <w:t>Servicelevels</w:t>
        </w:r>
        <w:r>
          <w:rPr>
            <w:webHidden/>
          </w:rPr>
          <w:tab/>
        </w:r>
        <w:r>
          <w:rPr>
            <w:webHidden/>
          </w:rPr>
          <w:fldChar w:fldCharType="begin"/>
        </w:r>
        <w:r>
          <w:rPr>
            <w:webHidden/>
          </w:rPr>
          <w:instrText xml:space="preserve"> PAGEREF _Toc219275857 \h </w:instrText>
        </w:r>
        <w:r>
          <w:rPr>
            <w:webHidden/>
          </w:rPr>
        </w:r>
        <w:r>
          <w:rPr>
            <w:webHidden/>
          </w:rPr>
          <w:fldChar w:fldCharType="separate"/>
        </w:r>
        <w:r w:rsidR="006C5CF3">
          <w:rPr>
            <w:webHidden/>
          </w:rPr>
          <w:t>12</w:t>
        </w:r>
        <w:r>
          <w:rPr>
            <w:webHidden/>
          </w:rPr>
          <w:fldChar w:fldCharType="end"/>
        </w:r>
      </w:hyperlink>
    </w:p>
    <w:p w14:paraId="7ACA8B26" w14:textId="5732FE7C" w:rsidR="001F382D" w:rsidRDefault="001F382D">
      <w:pPr>
        <w:pStyle w:val="Inhopg2"/>
        <w:tabs>
          <w:tab w:val="left" w:pos="992"/>
          <w:tab w:val="right" w:leader="dot" w:pos="9629"/>
        </w:tabs>
        <w:rPr>
          <w:color w:val="auto"/>
          <w:kern w:val="2"/>
          <w:sz w:val="24"/>
          <w:szCs w:val="24"/>
          <w14:ligatures w14:val="standardContextual"/>
        </w:rPr>
      </w:pPr>
      <w:hyperlink w:anchor="_Toc219275858" w:history="1">
        <w:r w:rsidRPr="00E8561B">
          <w:rPr>
            <w:rStyle w:val="Hyperlink"/>
            <w:lang w:val="nl"/>
          </w:rPr>
          <w:t>5.4</w:t>
        </w:r>
        <w:r>
          <w:rPr>
            <w:color w:val="auto"/>
            <w:kern w:val="2"/>
            <w:sz w:val="24"/>
            <w:szCs w:val="24"/>
            <w14:ligatures w14:val="standardContextual"/>
          </w:rPr>
          <w:tab/>
        </w:r>
        <w:r w:rsidRPr="00E8561B">
          <w:rPr>
            <w:rStyle w:val="Hyperlink"/>
            <w:lang w:val="nl"/>
          </w:rPr>
          <w:t>Problem Management</w:t>
        </w:r>
        <w:r>
          <w:rPr>
            <w:webHidden/>
          </w:rPr>
          <w:tab/>
        </w:r>
        <w:r>
          <w:rPr>
            <w:webHidden/>
          </w:rPr>
          <w:fldChar w:fldCharType="begin"/>
        </w:r>
        <w:r>
          <w:rPr>
            <w:webHidden/>
          </w:rPr>
          <w:instrText xml:space="preserve"> PAGEREF _Toc219275858 \h </w:instrText>
        </w:r>
        <w:r>
          <w:rPr>
            <w:webHidden/>
          </w:rPr>
        </w:r>
        <w:r>
          <w:rPr>
            <w:webHidden/>
          </w:rPr>
          <w:fldChar w:fldCharType="separate"/>
        </w:r>
        <w:r w:rsidR="006C5CF3">
          <w:rPr>
            <w:webHidden/>
          </w:rPr>
          <w:t>15</w:t>
        </w:r>
        <w:r>
          <w:rPr>
            <w:webHidden/>
          </w:rPr>
          <w:fldChar w:fldCharType="end"/>
        </w:r>
      </w:hyperlink>
    </w:p>
    <w:p w14:paraId="47492BB0" w14:textId="401567C6" w:rsidR="001F382D" w:rsidRDefault="001F382D">
      <w:pPr>
        <w:pStyle w:val="Inhopg3"/>
        <w:tabs>
          <w:tab w:val="left" w:pos="1667"/>
        </w:tabs>
        <w:rPr>
          <w:rFonts w:eastAsiaTheme="minorEastAsia"/>
          <w:color w:val="auto"/>
          <w:kern w:val="2"/>
          <w:sz w:val="24"/>
          <w:szCs w:val="24"/>
          <w:lang w:eastAsia="nl-NL"/>
          <w14:ligatures w14:val="standardContextual"/>
        </w:rPr>
      </w:pPr>
      <w:hyperlink w:anchor="_Toc219275859" w:history="1">
        <w:r w:rsidRPr="00E8561B">
          <w:rPr>
            <w:rStyle w:val="Hyperlink"/>
            <w:lang w:val="nl"/>
          </w:rPr>
          <w:t>5.4.1</w:t>
        </w:r>
        <w:r>
          <w:rPr>
            <w:rFonts w:eastAsiaTheme="minorEastAsia"/>
            <w:color w:val="auto"/>
            <w:kern w:val="2"/>
            <w:sz w:val="24"/>
            <w:szCs w:val="24"/>
            <w:lang w:eastAsia="nl-NL"/>
            <w14:ligatures w14:val="standardContextual"/>
          </w:rPr>
          <w:tab/>
        </w:r>
        <w:r w:rsidRPr="00E8561B">
          <w:rPr>
            <w:rStyle w:val="Hyperlink"/>
            <w:lang w:val="nl"/>
          </w:rPr>
          <w:t>Major Incident</w:t>
        </w:r>
        <w:r>
          <w:rPr>
            <w:webHidden/>
          </w:rPr>
          <w:tab/>
        </w:r>
        <w:r>
          <w:rPr>
            <w:webHidden/>
          </w:rPr>
          <w:fldChar w:fldCharType="begin"/>
        </w:r>
        <w:r>
          <w:rPr>
            <w:webHidden/>
          </w:rPr>
          <w:instrText xml:space="preserve"> PAGEREF _Toc219275859 \h </w:instrText>
        </w:r>
        <w:r>
          <w:rPr>
            <w:webHidden/>
          </w:rPr>
        </w:r>
        <w:r>
          <w:rPr>
            <w:webHidden/>
          </w:rPr>
          <w:fldChar w:fldCharType="separate"/>
        </w:r>
        <w:r w:rsidR="006C5CF3">
          <w:rPr>
            <w:webHidden/>
          </w:rPr>
          <w:t>15</w:t>
        </w:r>
        <w:r>
          <w:rPr>
            <w:webHidden/>
          </w:rPr>
          <w:fldChar w:fldCharType="end"/>
        </w:r>
      </w:hyperlink>
    </w:p>
    <w:p w14:paraId="5D1DD494" w14:textId="3EAC98D4" w:rsidR="001F382D" w:rsidRDefault="001F382D">
      <w:pPr>
        <w:pStyle w:val="Inhopg3"/>
        <w:tabs>
          <w:tab w:val="left" w:pos="1667"/>
        </w:tabs>
        <w:rPr>
          <w:rFonts w:eastAsiaTheme="minorEastAsia"/>
          <w:color w:val="auto"/>
          <w:kern w:val="2"/>
          <w:sz w:val="24"/>
          <w:szCs w:val="24"/>
          <w:lang w:eastAsia="nl-NL"/>
          <w14:ligatures w14:val="standardContextual"/>
        </w:rPr>
      </w:pPr>
      <w:hyperlink w:anchor="_Toc219275860" w:history="1">
        <w:r w:rsidRPr="00E8561B">
          <w:rPr>
            <w:rStyle w:val="Hyperlink"/>
            <w:lang w:val="nl"/>
          </w:rPr>
          <w:t>5.4.2</w:t>
        </w:r>
        <w:r>
          <w:rPr>
            <w:rFonts w:eastAsiaTheme="minorEastAsia"/>
            <w:color w:val="auto"/>
            <w:kern w:val="2"/>
            <w:sz w:val="24"/>
            <w:szCs w:val="24"/>
            <w:lang w:eastAsia="nl-NL"/>
            <w14:ligatures w14:val="standardContextual"/>
          </w:rPr>
          <w:tab/>
        </w:r>
        <w:r w:rsidRPr="00E8561B">
          <w:rPr>
            <w:rStyle w:val="Hyperlink"/>
            <w:lang w:val="nl"/>
          </w:rPr>
          <w:t>Definiëren en oplossen problemen vanuit incidenten en andere bronnen</w:t>
        </w:r>
        <w:r>
          <w:rPr>
            <w:webHidden/>
          </w:rPr>
          <w:tab/>
        </w:r>
        <w:r>
          <w:rPr>
            <w:webHidden/>
          </w:rPr>
          <w:fldChar w:fldCharType="begin"/>
        </w:r>
        <w:r>
          <w:rPr>
            <w:webHidden/>
          </w:rPr>
          <w:instrText xml:space="preserve"> PAGEREF _Toc219275860 \h </w:instrText>
        </w:r>
        <w:r>
          <w:rPr>
            <w:webHidden/>
          </w:rPr>
        </w:r>
        <w:r>
          <w:rPr>
            <w:webHidden/>
          </w:rPr>
          <w:fldChar w:fldCharType="separate"/>
        </w:r>
        <w:r w:rsidR="006C5CF3">
          <w:rPr>
            <w:webHidden/>
          </w:rPr>
          <w:t>15</w:t>
        </w:r>
        <w:r>
          <w:rPr>
            <w:webHidden/>
          </w:rPr>
          <w:fldChar w:fldCharType="end"/>
        </w:r>
      </w:hyperlink>
    </w:p>
    <w:p w14:paraId="5C712335" w14:textId="21423BE0" w:rsidR="001F382D" w:rsidRDefault="001F382D">
      <w:pPr>
        <w:pStyle w:val="Inhopg2"/>
        <w:tabs>
          <w:tab w:val="left" w:pos="992"/>
          <w:tab w:val="right" w:leader="dot" w:pos="9629"/>
        </w:tabs>
        <w:rPr>
          <w:color w:val="auto"/>
          <w:kern w:val="2"/>
          <w:sz w:val="24"/>
          <w:szCs w:val="24"/>
          <w14:ligatures w14:val="standardContextual"/>
        </w:rPr>
      </w:pPr>
      <w:hyperlink w:anchor="_Toc219275861" w:history="1">
        <w:r w:rsidRPr="00E8561B">
          <w:rPr>
            <w:rStyle w:val="Hyperlink"/>
            <w:lang w:val="nl"/>
          </w:rPr>
          <w:t>5.5</w:t>
        </w:r>
        <w:r>
          <w:rPr>
            <w:color w:val="auto"/>
            <w:kern w:val="2"/>
            <w:sz w:val="24"/>
            <w:szCs w:val="24"/>
            <w14:ligatures w14:val="standardContextual"/>
          </w:rPr>
          <w:tab/>
        </w:r>
        <w:r w:rsidRPr="00E8561B">
          <w:rPr>
            <w:rStyle w:val="Hyperlink"/>
            <w:lang w:val="nl"/>
          </w:rPr>
          <w:t>Change Management</w:t>
        </w:r>
        <w:r>
          <w:rPr>
            <w:webHidden/>
          </w:rPr>
          <w:tab/>
        </w:r>
        <w:r>
          <w:rPr>
            <w:webHidden/>
          </w:rPr>
          <w:fldChar w:fldCharType="begin"/>
        </w:r>
        <w:r>
          <w:rPr>
            <w:webHidden/>
          </w:rPr>
          <w:instrText xml:space="preserve"> PAGEREF _Toc219275861 \h </w:instrText>
        </w:r>
        <w:r>
          <w:rPr>
            <w:webHidden/>
          </w:rPr>
        </w:r>
        <w:r>
          <w:rPr>
            <w:webHidden/>
          </w:rPr>
          <w:fldChar w:fldCharType="separate"/>
        </w:r>
        <w:r w:rsidR="006C5CF3">
          <w:rPr>
            <w:webHidden/>
          </w:rPr>
          <w:t>15</w:t>
        </w:r>
        <w:r>
          <w:rPr>
            <w:webHidden/>
          </w:rPr>
          <w:fldChar w:fldCharType="end"/>
        </w:r>
      </w:hyperlink>
    </w:p>
    <w:p w14:paraId="7B60823D" w14:textId="614FFC1B" w:rsidR="001F382D" w:rsidRDefault="001F382D">
      <w:pPr>
        <w:pStyle w:val="Inhopg3"/>
        <w:tabs>
          <w:tab w:val="left" w:pos="1667"/>
        </w:tabs>
        <w:rPr>
          <w:rFonts w:eastAsiaTheme="minorEastAsia"/>
          <w:color w:val="auto"/>
          <w:kern w:val="2"/>
          <w:sz w:val="24"/>
          <w:szCs w:val="24"/>
          <w:lang w:eastAsia="nl-NL"/>
          <w14:ligatures w14:val="standardContextual"/>
        </w:rPr>
      </w:pPr>
      <w:hyperlink w:anchor="_Toc219275862" w:history="1">
        <w:r w:rsidRPr="00E8561B">
          <w:rPr>
            <w:rStyle w:val="Hyperlink"/>
            <w:lang w:val="nl"/>
          </w:rPr>
          <w:t>5.5.1</w:t>
        </w:r>
        <w:r>
          <w:rPr>
            <w:rFonts w:eastAsiaTheme="minorEastAsia"/>
            <w:color w:val="auto"/>
            <w:kern w:val="2"/>
            <w:sz w:val="24"/>
            <w:szCs w:val="24"/>
            <w:lang w:eastAsia="nl-NL"/>
            <w14:ligatures w14:val="standardContextual"/>
          </w:rPr>
          <w:tab/>
        </w:r>
        <w:r w:rsidRPr="00E8561B">
          <w:rPr>
            <w:rStyle w:val="Hyperlink"/>
            <w:lang w:val="nl"/>
          </w:rPr>
          <w:t>Spoedeisend correctief onderhoud (urgente changes)</w:t>
        </w:r>
        <w:r>
          <w:rPr>
            <w:webHidden/>
          </w:rPr>
          <w:tab/>
        </w:r>
        <w:r>
          <w:rPr>
            <w:webHidden/>
          </w:rPr>
          <w:fldChar w:fldCharType="begin"/>
        </w:r>
        <w:r>
          <w:rPr>
            <w:webHidden/>
          </w:rPr>
          <w:instrText xml:space="preserve"> PAGEREF _Toc219275862 \h </w:instrText>
        </w:r>
        <w:r>
          <w:rPr>
            <w:webHidden/>
          </w:rPr>
        </w:r>
        <w:r>
          <w:rPr>
            <w:webHidden/>
          </w:rPr>
          <w:fldChar w:fldCharType="separate"/>
        </w:r>
        <w:r w:rsidR="006C5CF3">
          <w:rPr>
            <w:webHidden/>
          </w:rPr>
          <w:t>15</w:t>
        </w:r>
        <w:r>
          <w:rPr>
            <w:webHidden/>
          </w:rPr>
          <w:fldChar w:fldCharType="end"/>
        </w:r>
      </w:hyperlink>
    </w:p>
    <w:p w14:paraId="40716422" w14:textId="6E3EDB05" w:rsidR="001F382D" w:rsidRDefault="001F382D">
      <w:pPr>
        <w:pStyle w:val="Inhopg3"/>
        <w:tabs>
          <w:tab w:val="left" w:pos="1667"/>
        </w:tabs>
        <w:rPr>
          <w:rFonts w:eastAsiaTheme="minorEastAsia"/>
          <w:color w:val="auto"/>
          <w:kern w:val="2"/>
          <w:sz w:val="24"/>
          <w:szCs w:val="24"/>
          <w:lang w:eastAsia="nl-NL"/>
          <w14:ligatures w14:val="standardContextual"/>
        </w:rPr>
      </w:pPr>
      <w:hyperlink w:anchor="_Toc219275863" w:history="1">
        <w:r w:rsidRPr="00E8561B">
          <w:rPr>
            <w:rStyle w:val="Hyperlink"/>
            <w:lang w:val="nl"/>
          </w:rPr>
          <w:t>5.5.2</w:t>
        </w:r>
        <w:r>
          <w:rPr>
            <w:rFonts w:eastAsiaTheme="minorEastAsia"/>
            <w:color w:val="auto"/>
            <w:kern w:val="2"/>
            <w:sz w:val="24"/>
            <w:szCs w:val="24"/>
            <w:lang w:eastAsia="nl-NL"/>
            <w14:ligatures w14:val="standardContextual"/>
          </w:rPr>
          <w:tab/>
        </w:r>
        <w:r w:rsidRPr="00E8561B">
          <w:rPr>
            <w:rStyle w:val="Hyperlink"/>
            <w:lang w:val="nl"/>
          </w:rPr>
          <w:t>Projectmatig Onderhoud</w:t>
        </w:r>
        <w:r>
          <w:rPr>
            <w:webHidden/>
          </w:rPr>
          <w:tab/>
        </w:r>
        <w:r>
          <w:rPr>
            <w:webHidden/>
          </w:rPr>
          <w:fldChar w:fldCharType="begin"/>
        </w:r>
        <w:r>
          <w:rPr>
            <w:webHidden/>
          </w:rPr>
          <w:instrText xml:space="preserve"> PAGEREF _Toc219275863 \h </w:instrText>
        </w:r>
        <w:r>
          <w:rPr>
            <w:webHidden/>
          </w:rPr>
        </w:r>
        <w:r>
          <w:rPr>
            <w:webHidden/>
          </w:rPr>
          <w:fldChar w:fldCharType="separate"/>
        </w:r>
        <w:r w:rsidR="006C5CF3">
          <w:rPr>
            <w:webHidden/>
          </w:rPr>
          <w:t>15</w:t>
        </w:r>
        <w:r>
          <w:rPr>
            <w:webHidden/>
          </w:rPr>
          <w:fldChar w:fldCharType="end"/>
        </w:r>
      </w:hyperlink>
    </w:p>
    <w:p w14:paraId="591B3D7F" w14:textId="564D3C49" w:rsidR="001F382D" w:rsidRDefault="001F382D">
      <w:pPr>
        <w:pStyle w:val="Inhopg2"/>
        <w:tabs>
          <w:tab w:val="left" w:pos="992"/>
          <w:tab w:val="right" w:leader="dot" w:pos="9629"/>
        </w:tabs>
        <w:rPr>
          <w:color w:val="auto"/>
          <w:kern w:val="2"/>
          <w:sz w:val="24"/>
          <w:szCs w:val="24"/>
          <w14:ligatures w14:val="standardContextual"/>
        </w:rPr>
      </w:pPr>
      <w:hyperlink w:anchor="_Toc219275864" w:history="1">
        <w:r w:rsidRPr="00E8561B">
          <w:rPr>
            <w:rStyle w:val="Hyperlink"/>
            <w:lang w:val="nl"/>
          </w:rPr>
          <w:t>5.6</w:t>
        </w:r>
        <w:r>
          <w:rPr>
            <w:color w:val="auto"/>
            <w:kern w:val="2"/>
            <w:sz w:val="24"/>
            <w:szCs w:val="24"/>
            <w14:ligatures w14:val="standardContextual"/>
          </w:rPr>
          <w:tab/>
        </w:r>
        <w:r w:rsidRPr="00E8561B">
          <w:rPr>
            <w:rStyle w:val="Hyperlink"/>
            <w:lang w:val="nl"/>
          </w:rPr>
          <w:t>Documentatie</w:t>
        </w:r>
        <w:r>
          <w:rPr>
            <w:webHidden/>
          </w:rPr>
          <w:tab/>
        </w:r>
        <w:r>
          <w:rPr>
            <w:webHidden/>
          </w:rPr>
          <w:fldChar w:fldCharType="begin"/>
        </w:r>
        <w:r>
          <w:rPr>
            <w:webHidden/>
          </w:rPr>
          <w:instrText xml:space="preserve"> PAGEREF _Toc219275864 \h </w:instrText>
        </w:r>
        <w:r>
          <w:rPr>
            <w:webHidden/>
          </w:rPr>
        </w:r>
        <w:r>
          <w:rPr>
            <w:webHidden/>
          </w:rPr>
          <w:fldChar w:fldCharType="separate"/>
        </w:r>
        <w:r w:rsidR="006C5CF3">
          <w:rPr>
            <w:webHidden/>
          </w:rPr>
          <w:t>16</w:t>
        </w:r>
        <w:r>
          <w:rPr>
            <w:webHidden/>
          </w:rPr>
          <w:fldChar w:fldCharType="end"/>
        </w:r>
      </w:hyperlink>
    </w:p>
    <w:p w14:paraId="0513267A" w14:textId="08600571" w:rsidR="001F382D" w:rsidRDefault="001F382D">
      <w:pPr>
        <w:pStyle w:val="Inhopg2"/>
        <w:tabs>
          <w:tab w:val="left" w:pos="992"/>
          <w:tab w:val="right" w:leader="dot" w:pos="9629"/>
        </w:tabs>
        <w:rPr>
          <w:color w:val="auto"/>
          <w:kern w:val="2"/>
          <w:sz w:val="24"/>
          <w:szCs w:val="24"/>
          <w14:ligatures w14:val="standardContextual"/>
        </w:rPr>
      </w:pPr>
      <w:hyperlink w:anchor="_Toc219275865" w:history="1">
        <w:r w:rsidRPr="00E8561B">
          <w:rPr>
            <w:rStyle w:val="Hyperlink"/>
            <w:lang w:val="nl"/>
          </w:rPr>
          <w:t>5.7</w:t>
        </w:r>
        <w:r>
          <w:rPr>
            <w:color w:val="auto"/>
            <w:kern w:val="2"/>
            <w:sz w:val="24"/>
            <w:szCs w:val="24"/>
            <w14:ligatures w14:val="standardContextual"/>
          </w:rPr>
          <w:tab/>
        </w:r>
        <w:r w:rsidRPr="00E8561B">
          <w:rPr>
            <w:rStyle w:val="Hyperlink"/>
            <w:lang w:val="nl"/>
          </w:rPr>
          <w:t>Servicewindow</w:t>
        </w:r>
        <w:r>
          <w:rPr>
            <w:webHidden/>
          </w:rPr>
          <w:tab/>
        </w:r>
        <w:r>
          <w:rPr>
            <w:webHidden/>
          </w:rPr>
          <w:fldChar w:fldCharType="begin"/>
        </w:r>
        <w:r>
          <w:rPr>
            <w:webHidden/>
          </w:rPr>
          <w:instrText xml:space="preserve"> PAGEREF _Toc219275865 \h </w:instrText>
        </w:r>
        <w:r>
          <w:rPr>
            <w:webHidden/>
          </w:rPr>
        </w:r>
        <w:r>
          <w:rPr>
            <w:webHidden/>
          </w:rPr>
          <w:fldChar w:fldCharType="separate"/>
        </w:r>
        <w:r w:rsidR="006C5CF3">
          <w:rPr>
            <w:webHidden/>
          </w:rPr>
          <w:t>16</w:t>
        </w:r>
        <w:r>
          <w:rPr>
            <w:webHidden/>
          </w:rPr>
          <w:fldChar w:fldCharType="end"/>
        </w:r>
      </w:hyperlink>
    </w:p>
    <w:p w14:paraId="4AB7DB07" w14:textId="0B1769F6" w:rsidR="001F382D" w:rsidRDefault="001F382D">
      <w:pPr>
        <w:pStyle w:val="Inhopg3"/>
        <w:tabs>
          <w:tab w:val="left" w:pos="1667"/>
        </w:tabs>
        <w:rPr>
          <w:rFonts w:eastAsiaTheme="minorEastAsia"/>
          <w:color w:val="auto"/>
          <w:kern w:val="2"/>
          <w:sz w:val="24"/>
          <w:szCs w:val="24"/>
          <w:lang w:eastAsia="nl-NL"/>
          <w14:ligatures w14:val="standardContextual"/>
        </w:rPr>
      </w:pPr>
      <w:hyperlink w:anchor="_Toc219275866" w:history="1">
        <w:r w:rsidRPr="00E8561B">
          <w:rPr>
            <w:rStyle w:val="Hyperlink"/>
            <w:lang w:val="en-US"/>
          </w:rPr>
          <w:t>5.7.1</w:t>
        </w:r>
        <w:r>
          <w:rPr>
            <w:rFonts w:eastAsiaTheme="minorEastAsia"/>
            <w:color w:val="auto"/>
            <w:kern w:val="2"/>
            <w:sz w:val="24"/>
            <w:szCs w:val="24"/>
            <w:lang w:eastAsia="nl-NL"/>
            <w14:ligatures w14:val="standardContextual"/>
          </w:rPr>
          <w:tab/>
        </w:r>
        <w:r w:rsidRPr="00E8561B">
          <w:rPr>
            <w:rStyle w:val="Hyperlink"/>
            <w:lang w:val="en-US"/>
          </w:rPr>
          <w:t>Normale servicewindow support</w:t>
        </w:r>
        <w:r>
          <w:rPr>
            <w:webHidden/>
          </w:rPr>
          <w:tab/>
        </w:r>
        <w:r>
          <w:rPr>
            <w:webHidden/>
          </w:rPr>
          <w:fldChar w:fldCharType="begin"/>
        </w:r>
        <w:r>
          <w:rPr>
            <w:webHidden/>
          </w:rPr>
          <w:instrText xml:space="preserve"> PAGEREF _Toc219275866 \h </w:instrText>
        </w:r>
        <w:r>
          <w:rPr>
            <w:webHidden/>
          </w:rPr>
        </w:r>
        <w:r>
          <w:rPr>
            <w:webHidden/>
          </w:rPr>
          <w:fldChar w:fldCharType="separate"/>
        </w:r>
        <w:r w:rsidR="006C5CF3">
          <w:rPr>
            <w:webHidden/>
          </w:rPr>
          <w:t>16</w:t>
        </w:r>
        <w:r>
          <w:rPr>
            <w:webHidden/>
          </w:rPr>
          <w:fldChar w:fldCharType="end"/>
        </w:r>
      </w:hyperlink>
    </w:p>
    <w:p w14:paraId="0A5A8B0A" w14:textId="2F21125D" w:rsidR="001F382D" w:rsidRDefault="001F382D">
      <w:pPr>
        <w:pStyle w:val="Inhopg3"/>
        <w:tabs>
          <w:tab w:val="left" w:pos="1667"/>
        </w:tabs>
        <w:rPr>
          <w:rFonts w:eastAsiaTheme="minorEastAsia"/>
          <w:color w:val="auto"/>
          <w:kern w:val="2"/>
          <w:sz w:val="24"/>
          <w:szCs w:val="24"/>
          <w:lang w:eastAsia="nl-NL"/>
          <w14:ligatures w14:val="standardContextual"/>
        </w:rPr>
      </w:pPr>
      <w:hyperlink w:anchor="_Toc219275867" w:history="1">
        <w:r w:rsidRPr="00E8561B">
          <w:rPr>
            <w:rStyle w:val="Hyperlink"/>
            <w:lang w:val="nl"/>
          </w:rPr>
          <w:t>5.7.2</w:t>
        </w:r>
        <w:r>
          <w:rPr>
            <w:rFonts w:eastAsiaTheme="minorEastAsia"/>
            <w:color w:val="auto"/>
            <w:kern w:val="2"/>
            <w:sz w:val="24"/>
            <w:szCs w:val="24"/>
            <w:lang w:eastAsia="nl-NL"/>
            <w14:ligatures w14:val="standardContextual"/>
          </w:rPr>
          <w:tab/>
        </w:r>
        <w:r w:rsidRPr="00E8561B">
          <w:rPr>
            <w:rStyle w:val="Hyperlink"/>
            <w:lang w:val="nl"/>
          </w:rPr>
          <w:t>Stand-by</w:t>
        </w:r>
        <w:r>
          <w:rPr>
            <w:webHidden/>
          </w:rPr>
          <w:tab/>
        </w:r>
        <w:r>
          <w:rPr>
            <w:webHidden/>
          </w:rPr>
          <w:fldChar w:fldCharType="begin"/>
        </w:r>
        <w:r>
          <w:rPr>
            <w:webHidden/>
          </w:rPr>
          <w:instrText xml:space="preserve"> PAGEREF _Toc219275867 \h </w:instrText>
        </w:r>
        <w:r>
          <w:rPr>
            <w:webHidden/>
          </w:rPr>
        </w:r>
        <w:r>
          <w:rPr>
            <w:webHidden/>
          </w:rPr>
          <w:fldChar w:fldCharType="separate"/>
        </w:r>
        <w:r w:rsidR="006C5CF3">
          <w:rPr>
            <w:webHidden/>
          </w:rPr>
          <w:t>17</w:t>
        </w:r>
        <w:r>
          <w:rPr>
            <w:webHidden/>
          </w:rPr>
          <w:fldChar w:fldCharType="end"/>
        </w:r>
      </w:hyperlink>
    </w:p>
    <w:p w14:paraId="4E94BCE6" w14:textId="43A41914" w:rsidR="001F382D" w:rsidRDefault="001F382D">
      <w:pPr>
        <w:pStyle w:val="Inhopg2"/>
        <w:tabs>
          <w:tab w:val="left" w:pos="992"/>
          <w:tab w:val="right" w:leader="dot" w:pos="9629"/>
        </w:tabs>
        <w:rPr>
          <w:color w:val="auto"/>
          <w:kern w:val="2"/>
          <w:sz w:val="24"/>
          <w:szCs w:val="24"/>
          <w14:ligatures w14:val="standardContextual"/>
        </w:rPr>
      </w:pPr>
      <w:hyperlink w:anchor="_Toc219275868" w:history="1">
        <w:r w:rsidRPr="00E8561B">
          <w:rPr>
            <w:rStyle w:val="Hyperlink"/>
            <w:lang w:val="nl"/>
          </w:rPr>
          <w:t>5.8</w:t>
        </w:r>
        <w:r>
          <w:rPr>
            <w:color w:val="auto"/>
            <w:kern w:val="2"/>
            <w:sz w:val="24"/>
            <w:szCs w:val="24"/>
            <w14:ligatures w14:val="standardContextual"/>
          </w:rPr>
          <w:tab/>
        </w:r>
        <w:r w:rsidRPr="00E8561B">
          <w:rPr>
            <w:rStyle w:val="Hyperlink"/>
            <w:lang w:val="nl"/>
          </w:rPr>
          <w:t>Rapportage</w:t>
        </w:r>
        <w:r>
          <w:rPr>
            <w:webHidden/>
          </w:rPr>
          <w:tab/>
        </w:r>
        <w:r>
          <w:rPr>
            <w:webHidden/>
          </w:rPr>
          <w:fldChar w:fldCharType="begin"/>
        </w:r>
        <w:r>
          <w:rPr>
            <w:webHidden/>
          </w:rPr>
          <w:instrText xml:space="preserve"> PAGEREF _Toc219275868 \h </w:instrText>
        </w:r>
        <w:r>
          <w:rPr>
            <w:webHidden/>
          </w:rPr>
        </w:r>
        <w:r>
          <w:rPr>
            <w:webHidden/>
          </w:rPr>
          <w:fldChar w:fldCharType="separate"/>
        </w:r>
        <w:r w:rsidR="006C5CF3">
          <w:rPr>
            <w:webHidden/>
          </w:rPr>
          <w:t>17</w:t>
        </w:r>
        <w:r>
          <w:rPr>
            <w:webHidden/>
          </w:rPr>
          <w:fldChar w:fldCharType="end"/>
        </w:r>
      </w:hyperlink>
    </w:p>
    <w:p w14:paraId="3B1F9B39" w14:textId="321921B5" w:rsidR="001F382D" w:rsidRDefault="001F382D">
      <w:pPr>
        <w:pStyle w:val="Inhopg2"/>
        <w:tabs>
          <w:tab w:val="left" w:pos="992"/>
          <w:tab w:val="right" w:leader="dot" w:pos="9629"/>
        </w:tabs>
        <w:rPr>
          <w:color w:val="auto"/>
          <w:kern w:val="2"/>
          <w:sz w:val="24"/>
          <w:szCs w:val="24"/>
          <w14:ligatures w14:val="standardContextual"/>
        </w:rPr>
      </w:pPr>
      <w:hyperlink w:anchor="_Toc219275869" w:history="1">
        <w:r w:rsidRPr="00E8561B">
          <w:rPr>
            <w:rStyle w:val="Hyperlink"/>
            <w:lang w:val="nl"/>
          </w:rPr>
          <w:t>5.9</w:t>
        </w:r>
        <w:r>
          <w:rPr>
            <w:color w:val="auto"/>
            <w:kern w:val="2"/>
            <w:sz w:val="24"/>
            <w:szCs w:val="24"/>
            <w14:ligatures w14:val="standardContextual"/>
          </w:rPr>
          <w:tab/>
        </w:r>
        <w:r w:rsidRPr="00E8561B">
          <w:rPr>
            <w:rStyle w:val="Hyperlink"/>
            <w:lang w:val="nl"/>
          </w:rPr>
          <w:t>Communicatie in geval van escalaties</w:t>
        </w:r>
        <w:r>
          <w:rPr>
            <w:webHidden/>
          </w:rPr>
          <w:tab/>
        </w:r>
        <w:r>
          <w:rPr>
            <w:webHidden/>
          </w:rPr>
          <w:fldChar w:fldCharType="begin"/>
        </w:r>
        <w:r>
          <w:rPr>
            <w:webHidden/>
          </w:rPr>
          <w:instrText xml:space="preserve"> PAGEREF _Toc219275869 \h </w:instrText>
        </w:r>
        <w:r>
          <w:rPr>
            <w:webHidden/>
          </w:rPr>
        </w:r>
        <w:r>
          <w:rPr>
            <w:webHidden/>
          </w:rPr>
          <w:fldChar w:fldCharType="separate"/>
        </w:r>
        <w:r w:rsidR="006C5CF3">
          <w:rPr>
            <w:webHidden/>
          </w:rPr>
          <w:t>17</w:t>
        </w:r>
        <w:r>
          <w:rPr>
            <w:webHidden/>
          </w:rPr>
          <w:fldChar w:fldCharType="end"/>
        </w:r>
      </w:hyperlink>
    </w:p>
    <w:p w14:paraId="0180BBDC" w14:textId="4692A11D" w:rsidR="00601C81" w:rsidRPr="00022C26" w:rsidRDefault="003B5518" w:rsidP="003B5518">
      <w:pPr>
        <w:spacing w:line="257" w:lineRule="auto"/>
        <w:rPr>
          <w:b/>
          <w:noProof/>
        </w:rPr>
      </w:pPr>
      <w:r w:rsidRPr="00022C26">
        <w:rPr>
          <w:b/>
          <w:noProof/>
        </w:rPr>
        <w:fldChar w:fldCharType="end"/>
      </w:r>
    </w:p>
    <w:p w14:paraId="42B3AA48" w14:textId="77777777" w:rsidR="00D9488A" w:rsidRDefault="00D9488A" w:rsidP="00D9488A">
      <w:pPr>
        <w:pStyle w:val="LosseKop1"/>
      </w:pPr>
      <w:r>
        <w:t>Bijlag</w:t>
      </w:r>
      <w:r w:rsidR="00F140E2">
        <w:t>en</w:t>
      </w:r>
    </w:p>
    <w:p w14:paraId="01987151" w14:textId="77777777" w:rsidR="00F140E2" w:rsidRPr="00F140E2" w:rsidRDefault="00F140E2" w:rsidP="00F140E2">
      <w:pPr>
        <w:spacing w:line="257" w:lineRule="auto"/>
      </w:pPr>
      <w:hyperlink w:anchor="_Toc27399447" w:history="1">
        <w:r w:rsidRPr="00F140E2">
          <w:rPr>
            <w:rStyle w:val="Hyperlink"/>
            <w:b/>
          </w:rPr>
          <w:t>Bijlage 1</w:t>
        </w:r>
        <w:r w:rsidRPr="00F140E2">
          <w:rPr>
            <w:rStyle w:val="Hyperlink"/>
          </w:rPr>
          <w:tab/>
        </w:r>
        <w:r w:rsidRPr="00F140E2">
          <w:rPr>
            <w:rStyle w:val="Hyperlink"/>
            <w:b/>
          </w:rPr>
          <w:t xml:space="preserve">Model Opdrachtgever - Opdrachtnemer </w:t>
        </w:r>
      </w:hyperlink>
    </w:p>
    <w:p w14:paraId="503FD13E" w14:textId="77777777" w:rsidR="00F140E2" w:rsidRPr="00F140E2" w:rsidRDefault="00F140E2" w:rsidP="00F140E2">
      <w:pPr>
        <w:spacing w:line="257" w:lineRule="auto"/>
      </w:pPr>
      <w:hyperlink w:anchor="_Toc27399448" w:history="1">
        <w:r w:rsidRPr="00F140E2">
          <w:rPr>
            <w:rStyle w:val="Hyperlink"/>
            <w:b/>
          </w:rPr>
          <w:t>Bijlage 2</w:t>
        </w:r>
        <w:r w:rsidRPr="00F140E2">
          <w:rPr>
            <w:rStyle w:val="Hyperlink"/>
          </w:rPr>
          <w:tab/>
        </w:r>
        <w:r w:rsidRPr="00F140E2">
          <w:rPr>
            <w:rStyle w:val="Hyperlink"/>
            <w:b/>
          </w:rPr>
          <w:t>Rolverdeling</w:t>
        </w:r>
        <w:r w:rsidRPr="00F140E2">
          <w:rPr>
            <w:rStyle w:val="Hyperlink"/>
            <w:b/>
            <w:webHidden/>
          </w:rPr>
          <w:tab/>
        </w:r>
      </w:hyperlink>
    </w:p>
    <w:p w14:paraId="3B4B26CB" w14:textId="77777777" w:rsidR="00F140E2" w:rsidRPr="00F140E2" w:rsidRDefault="00F140E2" w:rsidP="00F140E2">
      <w:pPr>
        <w:spacing w:line="257" w:lineRule="auto"/>
      </w:pPr>
      <w:hyperlink w:anchor="_Toc27399449" w:history="1">
        <w:r w:rsidRPr="00F140E2">
          <w:rPr>
            <w:rStyle w:val="Hyperlink"/>
            <w:b/>
          </w:rPr>
          <w:t>Bijlage 3</w:t>
        </w:r>
        <w:r w:rsidRPr="00F140E2">
          <w:rPr>
            <w:rStyle w:val="Hyperlink"/>
          </w:rPr>
          <w:tab/>
        </w:r>
        <w:r w:rsidRPr="00F140E2">
          <w:rPr>
            <w:rStyle w:val="Hyperlink"/>
            <w:b/>
          </w:rPr>
          <w:t>Definities en afkortingen</w:t>
        </w:r>
        <w:r w:rsidRPr="00F140E2">
          <w:rPr>
            <w:rStyle w:val="Hyperlink"/>
            <w:b/>
            <w:webHidden/>
          </w:rPr>
          <w:tab/>
        </w:r>
      </w:hyperlink>
    </w:p>
    <w:p w14:paraId="4D1C14EF" w14:textId="77777777" w:rsidR="00F140E2" w:rsidRPr="00F140E2" w:rsidRDefault="00F140E2" w:rsidP="00F140E2">
      <w:pPr>
        <w:spacing w:line="257" w:lineRule="auto"/>
      </w:pPr>
      <w:hyperlink w:anchor="_Toc27399450" w:history="1">
        <w:r w:rsidRPr="00F140E2">
          <w:rPr>
            <w:rStyle w:val="Hyperlink"/>
            <w:b/>
          </w:rPr>
          <w:t>Bijlage 4</w:t>
        </w:r>
        <w:r w:rsidRPr="00F140E2">
          <w:rPr>
            <w:rStyle w:val="Hyperlink"/>
          </w:rPr>
          <w:tab/>
        </w:r>
        <w:r w:rsidRPr="00F140E2">
          <w:rPr>
            <w:rStyle w:val="Hyperlink"/>
            <w:b/>
          </w:rPr>
          <w:t>Verantwoordelijkheden en rollen aanleverproces</w:t>
        </w:r>
      </w:hyperlink>
    </w:p>
    <w:p w14:paraId="495BF0D6" w14:textId="77777777" w:rsidR="005664C1" w:rsidRPr="00022C26" w:rsidRDefault="005664C1" w:rsidP="003B5518">
      <w:pPr>
        <w:spacing w:line="257" w:lineRule="auto"/>
      </w:pPr>
    </w:p>
    <w:p w14:paraId="67331DAD" w14:textId="77777777" w:rsidR="000E03B9" w:rsidRPr="000E03B9" w:rsidRDefault="000E03B9" w:rsidP="000E03B9">
      <w:pPr>
        <w:pStyle w:val="Kop1"/>
      </w:pPr>
      <w:bookmarkStart w:id="0" w:name="_Toc117872353"/>
      <w:bookmarkStart w:id="1" w:name="_Toc196531530"/>
      <w:bookmarkStart w:id="2" w:name="_Toc199333499"/>
      <w:bookmarkStart w:id="3" w:name="_Toc27399414"/>
      <w:bookmarkStart w:id="4" w:name="_Toc219275837"/>
      <w:bookmarkStart w:id="5" w:name="_Hlk1117287"/>
      <w:r w:rsidRPr="000E03B9">
        <w:lastRenderedPageBreak/>
        <w:t>Inleiding</w:t>
      </w:r>
      <w:bookmarkEnd w:id="0"/>
      <w:bookmarkEnd w:id="1"/>
      <w:bookmarkEnd w:id="2"/>
      <w:bookmarkEnd w:id="3"/>
      <w:bookmarkEnd w:id="4"/>
    </w:p>
    <w:p w14:paraId="2F06712E" w14:textId="77777777" w:rsidR="000E03B9" w:rsidRPr="000E03B9" w:rsidRDefault="000E03B9" w:rsidP="000E03B9"/>
    <w:p w14:paraId="2530CACD" w14:textId="13BC100F" w:rsidR="000E03B9" w:rsidRDefault="007D7D7D" w:rsidP="000E03B9">
      <w:r w:rsidRPr="007D7D7D">
        <w:t>Deze Service Level Agreement (SLA) is een integraal onderdeel van de Overeenkomst tussen</w:t>
      </w:r>
      <w:r w:rsidR="001D032C">
        <w:t xml:space="preserve"> </w:t>
      </w:r>
      <w:r w:rsidR="00DD682F">
        <w:t>&lt;</w:t>
      </w:r>
      <w:r w:rsidR="00B3698B">
        <w:t>P</w:t>
      </w:r>
      <w:r w:rsidR="00DD682F">
        <w:t>ARTIJ&gt;</w:t>
      </w:r>
      <w:r w:rsidRPr="007D7D7D">
        <w:t xml:space="preserve"> en ZorgTTP</w:t>
      </w:r>
      <w:r>
        <w:t xml:space="preserve"> d.d. </w:t>
      </w:r>
      <w:r w:rsidR="001D032C" w:rsidRPr="007C7746">
        <w:t>&lt;datum&gt;.</w:t>
      </w:r>
    </w:p>
    <w:p w14:paraId="5BE0F330" w14:textId="77777777" w:rsidR="007D7D7D" w:rsidRPr="000E03B9" w:rsidRDefault="007D7D7D" w:rsidP="000E03B9"/>
    <w:p w14:paraId="5FDE54AC" w14:textId="6CAA8C06" w:rsidR="000E03B9" w:rsidRPr="000E03B9" w:rsidRDefault="00610D9F" w:rsidP="000E03B9">
      <w:r>
        <w:t>&lt;PARTIJ&gt;</w:t>
      </w:r>
      <w:r w:rsidRPr="007D7D7D">
        <w:t xml:space="preserve"> </w:t>
      </w:r>
      <w:r w:rsidR="000E03B9" w:rsidRPr="000E03B9">
        <w:t xml:space="preserve">fungeert in deze SLA als Opdrachtgever en ZorgTTP als Opdrachtnemer. </w:t>
      </w:r>
    </w:p>
    <w:p w14:paraId="6F633B53" w14:textId="77777777" w:rsidR="000E03B9" w:rsidRPr="000E03B9" w:rsidRDefault="000E03B9" w:rsidP="000E03B9"/>
    <w:p w14:paraId="4CE7CE1F" w14:textId="17C71E3E" w:rsidR="000E03B9" w:rsidRPr="000E03B9" w:rsidRDefault="000E03B9" w:rsidP="000E03B9">
      <w:r w:rsidRPr="000E03B9">
        <w:t xml:space="preserve">Begrippen die in het kader van deze SLA een specifieke betekenis hebben, zijn aangeven met een hoofdletter en worden verklaard in </w:t>
      </w:r>
      <w:r w:rsidR="00610D9F">
        <w:t>B</w:t>
      </w:r>
      <w:r w:rsidRPr="000E03B9">
        <w:t>ijlage 3: Definities en afkortingen.</w:t>
      </w:r>
    </w:p>
    <w:p w14:paraId="73DB558C" w14:textId="77777777" w:rsidR="000E03B9" w:rsidRPr="000E03B9" w:rsidRDefault="000E03B9" w:rsidP="000E03B9">
      <w:pPr>
        <w:pStyle w:val="Kop2"/>
        <w:rPr>
          <w:lang w:val="nl"/>
        </w:rPr>
      </w:pPr>
      <w:bookmarkStart w:id="6" w:name="_Toc40262551"/>
      <w:bookmarkStart w:id="7" w:name="_Toc55378893"/>
      <w:bookmarkStart w:id="8" w:name="_Toc93132352"/>
      <w:bookmarkStart w:id="9" w:name="_Toc117872354"/>
      <w:bookmarkStart w:id="10" w:name="_Toc196531531"/>
      <w:bookmarkStart w:id="11" w:name="_Toc199333500"/>
      <w:bookmarkStart w:id="12" w:name="_Toc27399415"/>
      <w:bookmarkStart w:id="13" w:name="_Toc219275838"/>
      <w:r w:rsidRPr="000E03B9">
        <w:rPr>
          <w:lang w:val="nl"/>
        </w:rPr>
        <w:t>Gerelateerde documenten</w:t>
      </w:r>
      <w:bookmarkEnd w:id="6"/>
      <w:bookmarkEnd w:id="7"/>
      <w:bookmarkEnd w:id="8"/>
      <w:bookmarkEnd w:id="9"/>
      <w:bookmarkEnd w:id="10"/>
      <w:bookmarkEnd w:id="11"/>
      <w:bookmarkEnd w:id="12"/>
      <w:bookmarkEnd w:id="13"/>
    </w:p>
    <w:p w14:paraId="406DD757" w14:textId="47D83C07" w:rsidR="000E03B9" w:rsidRPr="000E03B9" w:rsidRDefault="000E03B9" w:rsidP="000E03B9">
      <w:r w:rsidRPr="000E03B9">
        <w:t>Nadere afspraken tussen</w:t>
      </w:r>
      <w:r w:rsidR="001D032C">
        <w:t xml:space="preserve"> </w:t>
      </w:r>
      <w:r w:rsidR="00610D9F">
        <w:t>&lt;PARTIJ&gt;</w:t>
      </w:r>
      <w:r w:rsidR="00610D9F" w:rsidRPr="007D7D7D">
        <w:t xml:space="preserve"> </w:t>
      </w:r>
      <w:r w:rsidRPr="000E03B9">
        <w:t xml:space="preserve">(verder te noemen Opdrachtgever) en ZorgTTP (verder te noemen Opdrachtnemer) kunnen gemaakt worden en zullen vastgelegd worden in het Dossier Afspraken en Procedures (DAP). </w:t>
      </w:r>
    </w:p>
    <w:p w14:paraId="50EB0BA2" w14:textId="77777777" w:rsidR="000E03B9" w:rsidRPr="000E03B9" w:rsidRDefault="000E03B9" w:rsidP="000E03B9"/>
    <w:p w14:paraId="642A1653" w14:textId="77777777" w:rsidR="000E03B9" w:rsidRPr="000E03B9" w:rsidRDefault="000E03B9" w:rsidP="000E03B9">
      <w:r w:rsidRPr="000E03B9">
        <w:t xml:space="preserve">In geval van tegenstrijdigheden tussen het Dossier Afspraken en Procedures, de Overeenkomst en/of een Service Level Agreement, geldt de navolgende volgorde: </w:t>
      </w:r>
    </w:p>
    <w:p w14:paraId="3DA74B24" w14:textId="77777777" w:rsidR="000E03B9" w:rsidRPr="000E03B9" w:rsidRDefault="000E03B9" w:rsidP="00F140E2">
      <w:pPr>
        <w:numPr>
          <w:ilvl w:val="0"/>
          <w:numId w:val="8"/>
        </w:numPr>
      </w:pPr>
      <w:r w:rsidRPr="000E03B9">
        <w:t>Overeenkomst;</w:t>
      </w:r>
    </w:p>
    <w:p w14:paraId="55FA6783" w14:textId="77777777" w:rsidR="000E03B9" w:rsidRPr="000E03B9" w:rsidRDefault="000E03B9" w:rsidP="00F140E2">
      <w:pPr>
        <w:numPr>
          <w:ilvl w:val="0"/>
          <w:numId w:val="8"/>
        </w:numPr>
      </w:pPr>
      <w:r w:rsidRPr="000E03B9">
        <w:t xml:space="preserve">Service Level Agreement; </w:t>
      </w:r>
    </w:p>
    <w:p w14:paraId="0261F8B7" w14:textId="77777777" w:rsidR="000E03B9" w:rsidRPr="000E03B9" w:rsidRDefault="000E03B9" w:rsidP="00F140E2">
      <w:pPr>
        <w:numPr>
          <w:ilvl w:val="0"/>
          <w:numId w:val="8"/>
        </w:numPr>
      </w:pPr>
      <w:r w:rsidRPr="000E03B9">
        <w:t>Dossier Afspraken en Procedures.</w:t>
      </w:r>
      <w:bookmarkStart w:id="14" w:name="_Toc117872355"/>
      <w:bookmarkStart w:id="15" w:name="_Toc196531532"/>
      <w:bookmarkStart w:id="16" w:name="_Toc55378896"/>
      <w:bookmarkStart w:id="17" w:name="_Toc93132355"/>
    </w:p>
    <w:p w14:paraId="038F3C15" w14:textId="77777777" w:rsidR="000E03B9" w:rsidRPr="000E03B9" w:rsidRDefault="000E03B9" w:rsidP="000E03B9">
      <w:pPr>
        <w:pStyle w:val="Kop2"/>
        <w:rPr>
          <w:lang w:val="nl"/>
        </w:rPr>
      </w:pPr>
      <w:bookmarkStart w:id="18" w:name="_Toc199333501"/>
      <w:bookmarkStart w:id="19" w:name="_Toc27399416"/>
      <w:bookmarkStart w:id="20" w:name="_Toc219275839"/>
      <w:r w:rsidRPr="000E03B9">
        <w:rPr>
          <w:lang w:val="nl"/>
        </w:rPr>
        <w:t>Looptijd</w:t>
      </w:r>
      <w:bookmarkStart w:id="21" w:name="_Toc96483701"/>
      <w:r w:rsidRPr="000E03B9">
        <w:rPr>
          <w:lang w:val="nl"/>
        </w:rPr>
        <w:t xml:space="preserve"> van de SLA</w:t>
      </w:r>
      <w:bookmarkEnd w:id="14"/>
      <w:bookmarkEnd w:id="15"/>
      <w:bookmarkEnd w:id="18"/>
      <w:bookmarkEnd w:id="19"/>
      <w:bookmarkEnd w:id="20"/>
      <w:bookmarkEnd w:id="21"/>
    </w:p>
    <w:p w14:paraId="29009C91" w14:textId="77777777" w:rsidR="000E03B9" w:rsidRPr="000E03B9" w:rsidRDefault="000E03B9" w:rsidP="000E03B9">
      <w:r w:rsidRPr="000E03B9">
        <w:t>De SLA is geldig gedurende de looptijd van de Overeenkomst.</w:t>
      </w:r>
    </w:p>
    <w:p w14:paraId="17833438" w14:textId="77777777" w:rsidR="000E03B9" w:rsidRPr="000E03B9" w:rsidRDefault="000E03B9" w:rsidP="000E03B9">
      <w:pPr>
        <w:pStyle w:val="Kop2"/>
        <w:rPr>
          <w:lang w:val="nl"/>
        </w:rPr>
      </w:pPr>
      <w:bookmarkStart w:id="22" w:name="_Toc196531533"/>
      <w:bookmarkStart w:id="23" w:name="_Toc199333502"/>
      <w:bookmarkStart w:id="24" w:name="_Toc27399417"/>
      <w:bookmarkStart w:id="25" w:name="_Toc219275840"/>
      <w:bookmarkEnd w:id="16"/>
      <w:bookmarkEnd w:id="17"/>
      <w:r w:rsidRPr="000E03B9">
        <w:rPr>
          <w:lang w:val="nl"/>
        </w:rPr>
        <w:t>D</w:t>
      </w:r>
      <w:r>
        <w:rPr>
          <w:lang w:val="nl"/>
        </w:rPr>
        <w:t>o</w:t>
      </w:r>
      <w:r w:rsidRPr="000E03B9">
        <w:rPr>
          <w:lang w:val="nl"/>
        </w:rPr>
        <w:t>el</w:t>
      </w:r>
      <w:bookmarkEnd w:id="22"/>
      <w:bookmarkEnd w:id="23"/>
      <w:bookmarkEnd w:id="24"/>
      <w:bookmarkEnd w:id="25"/>
    </w:p>
    <w:p w14:paraId="1F7712DD" w14:textId="664A08D5" w:rsidR="000E03B9" w:rsidRPr="000E03B9" w:rsidRDefault="000E03B9" w:rsidP="000E03B9">
      <w:r w:rsidRPr="000E03B9">
        <w:t xml:space="preserve">In deze SLA worden de kwalitatieve en kwantitatieve afspraken voor het te realiseren dienstenniveau van het technische </w:t>
      </w:r>
      <w:proofErr w:type="spellStart"/>
      <w:r w:rsidRPr="000E03B9">
        <w:t>applicatiebeheer</w:t>
      </w:r>
      <w:proofErr w:type="spellEnd"/>
      <w:r w:rsidRPr="000E03B9">
        <w:t xml:space="preserve">, operationele beheer en onderhoud ten behoeve van </w:t>
      </w:r>
      <w:r w:rsidR="00063C67">
        <w:t>de</w:t>
      </w:r>
      <w:r w:rsidRPr="000E03B9">
        <w:t xml:space="preserve"> </w:t>
      </w:r>
      <w:proofErr w:type="spellStart"/>
      <w:r w:rsidRPr="000E03B9">
        <w:t>Pseudonimisatie</w:t>
      </w:r>
      <w:r w:rsidR="00063C67">
        <w:t>dienst</w:t>
      </w:r>
      <w:proofErr w:type="spellEnd"/>
      <w:r w:rsidR="00063C67">
        <w:t xml:space="preserve"> voor </w:t>
      </w:r>
      <w:r w:rsidR="005D375F" w:rsidRPr="005D375F">
        <w:t xml:space="preserve">Kwaliteitsregistraties </w:t>
      </w:r>
      <w:r w:rsidRPr="000E03B9">
        <w:t xml:space="preserve">beschreven. </w:t>
      </w:r>
    </w:p>
    <w:p w14:paraId="361B6132" w14:textId="77777777" w:rsidR="000E03B9" w:rsidRPr="000E03B9" w:rsidRDefault="000E03B9" w:rsidP="000E03B9">
      <w:pPr>
        <w:pStyle w:val="Kop2"/>
        <w:rPr>
          <w:lang w:val="nl"/>
        </w:rPr>
      </w:pPr>
      <w:bookmarkStart w:id="26" w:name="_Toc196531534"/>
      <w:bookmarkStart w:id="27" w:name="_Toc199333503"/>
      <w:bookmarkStart w:id="28" w:name="_Toc27399418"/>
      <w:bookmarkStart w:id="29" w:name="_Toc219275841"/>
      <w:r w:rsidRPr="000E03B9">
        <w:rPr>
          <w:lang w:val="nl"/>
        </w:rPr>
        <w:t>Beheer en verantwoordelijkheden SLA</w:t>
      </w:r>
      <w:bookmarkEnd w:id="26"/>
      <w:bookmarkEnd w:id="27"/>
      <w:bookmarkEnd w:id="28"/>
      <w:bookmarkEnd w:id="29"/>
    </w:p>
    <w:p w14:paraId="536C8022" w14:textId="77777777" w:rsidR="000E03B9" w:rsidRPr="000E03B9" w:rsidRDefault="000E03B9" w:rsidP="00F140E2">
      <w:pPr>
        <w:numPr>
          <w:ilvl w:val="0"/>
          <w:numId w:val="9"/>
        </w:numPr>
      </w:pPr>
      <w:r w:rsidRPr="000E03B9">
        <w:t>De goedkeuring van de SLA is de gezamenlijke verantwoordelijkheid van Opdrachtgever en Opdrachtnemer.</w:t>
      </w:r>
    </w:p>
    <w:p w14:paraId="047C8D18" w14:textId="77777777" w:rsidR="000E03B9" w:rsidRPr="000E03B9" w:rsidRDefault="000E03B9" w:rsidP="00F140E2">
      <w:pPr>
        <w:numPr>
          <w:ilvl w:val="0"/>
          <w:numId w:val="9"/>
        </w:numPr>
      </w:pPr>
      <w:r w:rsidRPr="000E03B9">
        <w:t xml:space="preserve">Opdrachtnemer is verantwoordelijk voor de aanpassingen en het (versie)beheer van de SLA. </w:t>
      </w:r>
    </w:p>
    <w:p w14:paraId="393D850C" w14:textId="56395BA9" w:rsidR="000E03B9" w:rsidRPr="000E03B9" w:rsidRDefault="000E03B9" w:rsidP="00F140E2">
      <w:pPr>
        <w:numPr>
          <w:ilvl w:val="0"/>
          <w:numId w:val="9"/>
        </w:numPr>
      </w:pPr>
      <w:r w:rsidRPr="000E03B9">
        <w:t xml:space="preserve">Er vindt </w:t>
      </w:r>
      <w:r w:rsidR="0007377F">
        <w:t xml:space="preserve">indien gewenst maximaal </w:t>
      </w:r>
      <w:r w:rsidR="007C7746">
        <w:t>eenmaal</w:t>
      </w:r>
      <w:r w:rsidRPr="000E03B9">
        <w:t xml:space="preserve"> per jaar een review plaats van de dienstverlening, die kan leiden tot aanpassing van het SLA document. Opdracht</w:t>
      </w:r>
      <w:r w:rsidR="0007377F">
        <w:t>gever</w:t>
      </w:r>
      <w:r w:rsidRPr="000E03B9">
        <w:t xml:space="preserve"> neemt het initiatief voor het organiseren van dit overleg. Tijdens het overleg zijn in ieder geval vertegenwoordigers van Opdrachtgever en Opdrachtnemer aanwezig. </w:t>
      </w:r>
    </w:p>
    <w:p w14:paraId="0825E119" w14:textId="1B645765" w:rsidR="000E03B9" w:rsidRPr="000E03B9" w:rsidRDefault="000E03B9" w:rsidP="000E03B9">
      <w:pPr>
        <w:pStyle w:val="Kop1"/>
      </w:pPr>
      <w:bookmarkStart w:id="30" w:name="_Toc196531538"/>
      <w:bookmarkStart w:id="31" w:name="_Toc199333506"/>
      <w:bookmarkStart w:id="32" w:name="_Toc27399419"/>
      <w:bookmarkStart w:id="33" w:name="_Toc219275842"/>
      <w:r w:rsidRPr="000E03B9">
        <w:lastRenderedPageBreak/>
        <w:t>Commitment</w:t>
      </w:r>
      <w:r w:rsidR="00092D64">
        <w:t xml:space="preserve"> en </w:t>
      </w:r>
      <w:r w:rsidRPr="000E03B9">
        <w:t>randvoorwaarden</w:t>
      </w:r>
      <w:bookmarkEnd w:id="30"/>
      <w:bookmarkEnd w:id="31"/>
      <w:bookmarkEnd w:id="32"/>
      <w:bookmarkEnd w:id="33"/>
    </w:p>
    <w:p w14:paraId="3039375A" w14:textId="77777777" w:rsidR="000E03B9" w:rsidRPr="000E03B9" w:rsidRDefault="000E03B9" w:rsidP="000E03B9">
      <w:pPr>
        <w:pStyle w:val="Kop2"/>
        <w:rPr>
          <w:lang w:val="nl"/>
        </w:rPr>
      </w:pPr>
      <w:bookmarkStart w:id="34" w:name="_Toc196531539"/>
      <w:bookmarkStart w:id="35" w:name="_Toc199333507"/>
      <w:bookmarkStart w:id="36" w:name="_Toc27399420"/>
      <w:bookmarkStart w:id="37" w:name="_Toc219275843"/>
      <w:r w:rsidRPr="000E03B9">
        <w:rPr>
          <w:lang w:val="nl"/>
        </w:rPr>
        <w:t>Commitment</w:t>
      </w:r>
      <w:bookmarkEnd w:id="34"/>
      <w:bookmarkEnd w:id="35"/>
      <w:bookmarkEnd w:id="36"/>
      <w:bookmarkEnd w:id="37"/>
    </w:p>
    <w:p w14:paraId="1E0D452C" w14:textId="542B03FE" w:rsidR="000E03B9" w:rsidRPr="000E03B9" w:rsidRDefault="000E03B9" w:rsidP="000E03B9">
      <w:r w:rsidRPr="000E03B9">
        <w:t xml:space="preserve">Opdrachtnemer is met de Overeenkomst de verplichting aangegaan om het </w:t>
      </w:r>
      <w:proofErr w:type="spellStart"/>
      <w:proofErr w:type="gramStart"/>
      <w:r w:rsidRPr="000E03B9">
        <w:t>applicatiebeheer</w:t>
      </w:r>
      <w:proofErr w:type="spellEnd"/>
      <w:r w:rsidR="002A6720">
        <w:t xml:space="preserve">, </w:t>
      </w:r>
      <w:r w:rsidRPr="000E03B9">
        <w:t xml:space="preserve"> operationeel</w:t>
      </w:r>
      <w:proofErr w:type="gramEnd"/>
      <w:r w:rsidRPr="000E03B9">
        <w:t xml:space="preserve"> beheer en onderhoud van</w:t>
      </w:r>
      <w:r w:rsidR="003728B3">
        <w:t xml:space="preserve"> de</w:t>
      </w:r>
      <w:r w:rsidRPr="000E03B9">
        <w:t xml:space="preserve"> </w:t>
      </w:r>
      <w:proofErr w:type="spellStart"/>
      <w:r w:rsidR="003728B3" w:rsidRPr="000E03B9">
        <w:t>Pseudonimisatie</w:t>
      </w:r>
      <w:r w:rsidR="003728B3">
        <w:t>dienst</w:t>
      </w:r>
      <w:proofErr w:type="spellEnd"/>
      <w:r w:rsidR="003728B3">
        <w:t xml:space="preserve"> voor </w:t>
      </w:r>
      <w:r w:rsidR="003728B3" w:rsidRPr="005D375F">
        <w:t xml:space="preserve">Kwaliteitsregistraties </w:t>
      </w:r>
      <w:r w:rsidRPr="000E03B9">
        <w:t xml:space="preserve">uit te voeren </w:t>
      </w:r>
      <w:proofErr w:type="gramStart"/>
      <w:r w:rsidRPr="000E03B9">
        <w:t>conform</w:t>
      </w:r>
      <w:proofErr w:type="gramEnd"/>
      <w:r w:rsidRPr="000E03B9">
        <w:t xml:space="preserve"> de </w:t>
      </w:r>
      <w:proofErr w:type="gramStart"/>
      <w:r w:rsidRPr="000E03B9">
        <w:t>service levels</w:t>
      </w:r>
      <w:proofErr w:type="gramEnd"/>
      <w:r w:rsidRPr="000E03B9">
        <w:t xml:space="preserve"> als genoemd in deze SLA.</w:t>
      </w:r>
    </w:p>
    <w:p w14:paraId="7E237BC7" w14:textId="77777777" w:rsidR="000E03B9" w:rsidRPr="000E03B9" w:rsidRDefault="000E03B9" w:rsidP="000E03B9"/>
    <w:p w14:paraId="3250767B" w14:textId="77777777" w:rsidR="000E03B9" w:rsidRPr="000E03B9" w:rsidRDefault="000E03B9" w:rsidP="000E03B9">
      <w:r w:rsidRPr="000E03B9">
        <w:t>De volgende vormen van onderhoud worden daarbij onderscheiden:</w:t>
      </w:r>
    </w:p>
    <w:p w14:paraId="53DE29D2" w14:textId="77777777" w:rsidR="000E03B9" w:rsidRPr="000E03B9" w:rsidRDefault="000E03B9" w:rsidP="00F140E2">
      <w:pPr>
        <w:numPr>
          <w:ilvl w:val="0"/>
          <w:numId w:val="10"/>
        </w:numPr>
      </w:pPr>
      <w:r w:rsidRPr="000E03B9">
        <w:t xml:space="preserve">Correctief onderhoud: het oplossen van ad hoc problemen, bijvoorbeeld het verwijderen van bugs. </w:t>
      </w:r>
    </w:p>
    <w:p w14:paraId="0CF72EAA" w14:textId="7C310DF6" w:rsidR="000E03B9" w:rsidRPr="000E03B9" w:rsidRDefault="000E03B9" w:rsidP="00F140E2">
      <w:pPr>
        <w:numPr>
          <w:ilvl w:val="0"/>
          <w:numId w:val="10"/>
        </w:numPr>
      </w:pPr>
      <w:r w:rsidRPr="000E03B9">
        <w:t xml:space="preserve">Preventief onderhoud: het onderhouden van </w:t>
      </w:r>
      <w:r w:rsidR="00557648">
        <w:t>de</w:t>
      </w:r>
      <w:r w:rsidR="00557648" w:rsidRPr="000E03B9">
        <w:t xml:space="preserve"> </w:t>
      </w:r>
      <w:proofErr w:type="spellStart"/>
      <w:r w:rsidR="00557648" w:rsidRPr="000E03B9">
        <w:t>Pseudonimisatie</w:t>
      </w:r>
      <w:r w:rsidR="00557648">
        <w:t>dienst</w:t>
      </w:r>
      <w:proofErr w:type="spellEnd"/>
      <w:r w:rsidR="00557648">
        <w:t xml:space="preserve"> </w:t>
      </w:r>
      <w:r w:rsidRPr="000E03B9">
        <w:t xml:space="preserve">om eventueel optredende fouten voor te zijn. </w:t>
      </w:r>
    </w:p>
    <w:p w14:paraId="01C5ED47" w14:textId="77777777" w:rsidR="000E03B9" w:rsidRPr="000E03B9" w:rsidRDefault="000E03B9" w:rsidP="00F140E2">
      <w:pPr>
        <w:numPr>
          <w:ilvl w:val="0"/>
          <w:numId w:val="10"/>
        </w:numPr>
      </w:pPr>
      <w:r w:rsidRPr="000E03B9">
        <w:t>Adaptief onderhoud: het aanpassen van onderdelen van het Pseudonimisatieplatform en de bijbehorende Documentatie als gevolg van wijzigingen in de omgeving van die aangepaste onderdelen. Bijvoorbeeld het aanpassen van de software aan gebruik onder een nieuwe versie van een besturingssysteem.</w:t>
      </w:r>
    </w:p>
    <w:p w14:paraId="212C7524" w14:textId="77777777" w:rsidR="000E03B9" w:rsidRPr="000E03B9" w:rsidRDefault="000E03B9" w:rsidP="00F140E2">
      <w:pPr>
        <w:numPr>
          <w:ilvl w:val="0"/>
          <w:numId w:val="10"/>
        </w:numPr>
      </w:pPr>
      <w:r w:rsidRPr="000E03B9">
        <w:t>Perfectief onderhoud: het aanpassen van een deel van de informatievoorziening aan veranderende eisen van de gebruikers.</w:t>
      </w:r>
    </w:p>
    <w:p w14:paraId="4196B056" w14:textId="77777777" w:rsidR="000E03B9" w:rsidRPr="000E03B9" w:rsidRDefault="000E03B9" w:rsidP="000E03B9"/>
    <w:p w14:paraId="4CF79DF2" w14:textId="77777777" w:rsidR="000E03B9" w:rsidRPr="000E03B9" w:rsidRDefault="000E03B9" w:rsidP="000E03B9">
      <w:r w:rsidRPr="000E03B9">
        <w:t>Opdrachtnemer zorgt ervoor met betrekking tot correctief en preventief onderhoud dat:</w:t>
      </w:r>
    </w:p>
    <w:p w14:paraId="52732A6C" w14:textId="77777777" w:rsidR="000E03B9" w:rsidRPr="000E03B9" w:rsidRDefault="000E03B9" w:rsidP="00F140E2">
      <w:pPr>
        <w:numPr>
          <w:ilvl w:val="0"/>
          <w:numId w:val="10"/>
        </w:numPr>
      </w:pPr>
      <w:r w:rsidRPr="000E03B9">
        <w:t>Kennis en kunde gewaarborgd worden in de organisatie;</w:t>
      </w:r>
    </w:p>
    <w:p w14:paraId="272F6573" w14:textId="77777777" w:rsidR="000E03B9" w:rsidRPr="000E03B9" w:rsidRDefault="000E03B9" w:rsidP="00F140E2">
      <w:pPr>
        <w:numPr>
          <w:ilvl w:val="0"/>
          <w:numId w:val="10"/>
        </w:numPr>
      </w:pPr>
      <w:r w:rsidRPr="000E03B9">
        <w:t>Maximale inzet van mensen en middelen wordt geboden;</w:t>
      </w:r>
    </w:p>
    <w:p w14:paraId="6053BC0D" w14:textId="77777777" w:rsidR="000E03B9" w:rsidRPr="000E03B9" w:rsidRDefault="000E03B9" w:rsidP="00F140E2">
      <w:pPr>
        <w:numPr>
          <w:ilvl w:val="0"/>
          <w:numId w:val="10"/>
        </w:numPr>
      </w:pPr>
      <w:r w:rsidRPr="000E03B9">
        <w:t>Optimale kwaliteit wordt geboden;</w:t>
      </w:r>
    </w:p>
    <w:p w14:paraId="07621F4F" w14:textId="185DDEA9" w:rsidR="000E03B9" w:rsidRPr="000E03B9" w:rsidRDefault="000E03B9" w:rsidP="00F140E2">
      <w:pPr>
        <w:numPr>
          <w:ilvl w:val="0"/>
          <w:numId w:val="10"/>
        </w:numPr>
      </w:pPr>
      <w:r w:rsidRPr="000E03B9">
        <w:t xml:space="preserve">Maximale inzet om het incident- en </w:t>
      </w:r>
      <w:proofErr w:type="spellStart"/>
      <w:r w:rsidRPr="000E03B9">
        <w:t>problem</w:t>
      </w:r>
      <w:proofErr w:type="spellEnd"/>
      <w:r w:rsidRPr="000E03B9">
        <w:t xml:space="preserve">-management binnen de in hoofdstuk </w:t>
      </w:r>
      <w:r w:rsidR="006938FE">
        <w:t xml:space="preserve">5.3 </w:t>
      </w:r>
      <w:r w:rsidR="003B20BE">
        <w:t>t</w:t>
      </w:r>
      <w:r w:rsidR="006938FE">
        <w:t>/m 5.7</w:t>
      </w:r>
      <w:r w:rsidRPr="000E03B9">
        <w:t xml:space="preserve"> gestelde </w:t>
      </w:r>
      <w:proofErr w:type="gramStart"/>
      <w:r w:rsidRPr="000E03B9">
        <w:t>service levels</w:t>
      </w:r>
      <w:proofErr w:type="gramEnd"/>
      <w:r w:rsidRPr="000E03B9">
        <w:t xml:space="preserve"> te realiseren.</w:t>
      </w:r>
    </w:p>
    <w:p w14:paraId="5A57D258" w14:textId="77777777" w:rsidR="000E03B9" w:rsidRPr="000E03B9" w:rsidRDefault="000E03B9" w:rsidP="000E03B9"/>
    <w:p w14:paraId="762D6018" w14:textId="77777777" w:rsidR="000E03B9" w:rsidRPr="000E03B9" w:rsidRDefault="000E03B9" w:rsidP="000E03B9">
      <w:r w:rsidRPr="000E03B9">
        <w:t xml:space="preserve">Via gedefinieerde communicatiestructuren als beschreven in het communicatiemodel (zie DAP) zal Opdrachtnemer de Opdrachtgever informeren over het niet behalen van de afgesproken </w:t>
      </w:r>
      <w:proofErr w:type="gramStart"/>
      <w:r w:rsidRPr="000E03B9">
        <w:t>service levels</w:t>
      </w:r>
      <w:proofErr w:type="gramEnd"/>
      <w:r w:rsidRPr="000E03B9">
        <w:t>.</w:t>
      </w:r>
    </w:p>
    <w:p w14:paraId="45CC68A9" w14:textId="77777777" w:rsidR="000E03B9" w:rsidRPr="000E03B9" w:rsidRDefault="000E03B9" w:rsidP="000E03B9">
      <w:pPr>
        <w:pStyle w:val="Kop2"/>
        <w:rPr>
          <w:lang w:val="nl"/>
        </w:rPr>
      </w:pPr>
      <w:bookmarkStart w:id="38" w:name="_Toc196531540"/>
      <w:bookmarkStart w:id="39" w:name="_Toc199333508"/>
      <w:bookmarkStart w:id="40" w:name="_Toc27399421"/>
      <w:bookmarkStart w:id="41" w:name="_Toc219275844"/>
      <w:r w:rsidRPr="000E03B9">
        <w:rPr>
          <w:lang w:val="nl"/>
        </w:rPr>
        <w:t>Uitgangspunten</w:t>
      </w:r>
      <w:bookmarkEnd w:id="38"/>
      <w:bookmarkEnd w:id="39"/>
      <w:bookmarkEnd w:id="40"/>
      <w:bookmarkEnd w:id="41"/>
    </w:p>
    <w:p w14:paraId="4DD8039F" w14:textId="7AEAD88C" w:rsidR="000E03B9" w:rsidRPr="000E03B9" w:rsidRDefault="000E03B9" w:rsidP="00F140E2">
      <w:pPr>
        <w:numPr>
          <w:ilvl w:val="0"/>
          <w:numId w:val="11"/>
        </w:numPr>
      </w:pPr>
      <w:r w:rsidRPr="000E03B9">
        <w:t xml:space="preserve">Opdrachtnemer heeft </w:t>
      </w:r>
      <w:proofErr w:type="gramStart"/>
      <w:r w:rsidRPr="000E03B9">
        <w:t>conform</w:t>
      </w:r>
      <w:proofErr w:type="gramEnd"/>
      <w:r w:rsidRPr="000E03B9">
        <w:t xml:space="preserve"> de geformuleerde opdracht een goed functionerend en getest</w:t>
      </w:r>
      <w:r w:rsidR="009F3DFF">
        <w:t>e</w:t>
      </w:r>
      <w:r w:rsidRPr="000E03B9">
        <w:t xml:space="preserve"> </w:t>
      </w:r>
      <w:r w:rsidR="009F3DFF">
        <w:t>de</w:t>
      </w:r>
      <w:r w:rsidR="009F3DFF" w:rsidRPr="000E03B9">
        <w:t xml:space="preserve"> </w:t>
      </w:r>
      <w:proofErr w:type="spellStart"/>
      <w:r w:rsidR="009F3DFF" w:rsidRPr="000E03B9">
        <w:t>Pseudonimisatie</w:t>
      </w:r>
      <w:r w:rsidR="009F3DFF">
        <w:t>dienst</w:t>
      </w:r>
      <w:proofErr w:type="spellEnd"/>
      <w:r w:rsidR="009F3DFF">
        <w:t xml:space="preserve"> voor</w:t>
      </w:r>
      <w:r w:rsidRPr="000E03B9">
        <w:t xml:space="preserve"> </w:t>
      </w:r>
      <w:r w:rsidR="005D375F" w:rsidRPr="005D375F">
        <w:t>Kwaliteitsregistraties</w:t>
      </w:r>
      <w:r w:rsidR="00812DD6">
        <w:t xml:space="preserve"> </w:t>
      </w:r>
      <w:r w:rsidRPr="000E03B9">
        <w:t>opgeleverd aan Opdrachtgever;</w:t>
      </w:r>
    </w:p>
    <w:p w14:paraId="730FB7A3" w14:textId="5ABCCA20" w:rsidR="000E03B9" w:rsidRPr="000E03B9" w:rsidRDefault="000E03B9" w:rsidP="00F140E2">
      <w:pPr>
        <w:numPr>
          <w:ilvl w:val="0"/>
          <w:numId w:val="11"/>
        </w:numPr>
      </w:pPr>
      <w:r w:rsidRPr="000E03B9">
        <w:t xml:space="preserve">Opdrachtgever heeft </w:t>
      </w:r>
      <w:r w:rsidR="009F3DFF">
        <w:t>de</w:t>
      </w:r>
      <w:r w:rsidR="009F3DFF" w:rsidRPr="000E03B9">
        <w:t xml:space="preserve"> </w:t>
      </w:r>
      <w:proofErr w:type="spellStart"/>
      <w:r w:rsidR="009F3DFF" w:rsidRPr="000E03B9">
        <w:t>Pseudonimisatie</w:t>
      </w:r>
      <w:r w:rsidR="009F3DFF">
        <w:t>dienst</w:t>
      </w:r>
      <w:proofErr w:type="spellEnd"/>
      <w:r w:rsidR="009F3DFF">
        <w:t xml:space="preserve"> voor</w:t>
      </w:r>
      <w:r w:rsidR="00874CBB">
        <w:t xml:space="preserve"> </w:t>
      </w:r>
      <w:r w:rsidR="005D375F" w:rsidRPr="005D375F">
        <w:t>Kwaliteitsregistraties</w:t>
      </w:r>
      <w:r w:rsidR="005D375F">
        <w:t>,</w:t>
      </w:r>
      <w:r w:rsidR="005D375F" w:rsidRPr="005D375F">
        <w:t xml:space="preserve"> </w:t>
      </w:r>
      <w:r w:rsidRPr="000E03B9">
        <w:t>op basis van testresultaten, goedgekeurd;</w:t>
      </w:r>
      <w:r w:rsidR="005D375F">
        <w:t xml:space="preserve"> </w:t>
      </w:r>
    </w:p>
    <w:p w14:paraId="3D04CFFE" w14:textId="0C72C2B0" w:rsidR="000E03B9" w:rsidRPr="000E03B9" w:rsidRDefault="000E03B9" w:rsidP="00F140E2">
      <w:pPr>
        <w:numPr>
          <w:ilvl w:val="0"/>
          <w:numId w:val="11"/>
        </w:numPr>
      </w:pPr>
      <w:r w:rsidRPr="000E03B9">
        <w:t>Opdracht</w:t>
      </w:r>
      <w:r w:rsidR="0026616B" w:rsidRPr="0026616B">
        <w:t>nemer</w:t>
      </w:r>
      <w:r w:rsidRPr="000E03B9">
        <w:t xml:space="preserve"> zorgt voor een </w:t>
      </w:r>
      <w:r w:rsidR="00B56E50">
        <w:t>jaarlijkse (externe)</w:t>
      </w:r>
      <w:r w:rsidRPr="000E03B9">
        <w:t xml:space="preserve"> audit op </w:t>
      </w:r>
      <w:r w:rsidR="009F3DFF">
        <w:t>de</w:t>
      </w:r>
      <w:r w:rsidR="009F3DFF" w:rsidRPr="000E03B9">
        <w:t xml:space="preserve"> </w:t>
      </w:r>
      <w:proofErr w:type="spellStart"/>
      <w:r w:rsidR="009F3DFF" w:rsidRPr="000E03B9">
        <w:t>Pseudonimisatie</w:t>
      </w:r>
      <w:r w:rsidR="009F3DFF">
        <w:t>dienst</w:t>
      </w:r>
      <w:proofErr w:type="spellEnd"/>
      <w:r w:rsidR="009F3DFF">
        <w:t xml:space="preserve"> voor </w:t>
      </w:r>
      <w:r w:rsidR="005D375F" w:rsidRPr="005D375F">
        <w:t>Kwaliteitsregistraties</w:t>
      </w:r>
      <w:r w:rsidRPr="000E03B9">
        <w:t>;</w:t>
      </w:r>
      <w:r w:rsidR="005D375F">
        <w:t xml:space="preserve"> </w:t>
      </w:r>
    </w:p>
    <w:p w14:paraId="7CAC0CC6" w14:textId="4DB55FD0" w:rsidR="000E03B9" w:rsidRPr="000E03B9" w:rsidRDefault="000E03B9" w:rsidP="00F140E2">
      <w:pPr>
        <w:numPr>
          <w:ilvl w:val="0"/>
          <w:numId w:val="11"/>
        </w:numPr>
      </w:pPr>
      <w:r w:rsidRPr="000E03B9">
        <w:t>Opdracht</w:t>
      </w:r>
      <w:r w:rsidR="0026616B">
        <w:t>nemer</w:t>
      </w:r>
      <w:r w:rsidRPr="000E03B9">
        <w:t xml:space="preserve"> overlegt met Opdracht</w:t>
      </w:r>
      <w:r w:rsidR="0026616B">
        <w:t>gever</w:t>
      </w:r>
      <w:r w:rsidRPr="000E03B9">
        <w:t xml:space="preserve"> over eventuele aanpassingen van </w:t>
      </w:r>
      <w:r w:rsidR="009F3DFF">
        <w:t>de</w:t>
      </w:r>
      <w:r w:rsidR="009F3DFF" w:rsidRPr="000E03B9">
        <w:t xml:space="preserve"> </w:t>
      </w:r>
      <w:proofErr w:type="spellStart"/>
      <w:r w:rsidR="009F3DFF" w:rsidRPr="000E03B9">
        <w:t>Pseudonimisatie</w:t>
      </w:r>
      <w:r w:rsidR="009F3DFF">
        <w:t>dienst</w:t>
      </w:r>
      <w:proofErr w:type="spellEnd"/>
      <w:r w:rsidR="009F3DFF">
        <w:t xml:space="preserve"> voor </w:t>
      </w:r>
      <w:r w:rsidR="005D375F" w:rsidRPr="005D375F">
        <w:t xml:space="preserve">Kwaliteitsregistraties </w:t>
      </w:r>
      <w:r w:rsidRPr="000E03B9">
        <w:t>op geleide van de auditbevindingen;</w:t>
      </w:r>
    </w:p>
    <w:p w14:paraId="6F730F66" w14:textId="26A78F9A" w:rsidR="000E03B9" w:rsidRPr="000E03B9" w:rsidRDefault="000E03B9" w:rsidP="00F140E2">
      <w:pPr>
        <w:numPr>
          <w:ilvl w:val="0"/>
          <w:numId w:val="11"/>
        </w:numPr>
      </w:pPr>
      <w:r w:rsidRPr="000E03B9">
        <w:t xml:space="preserve">Opdrachtnemer is verantwoordelijk voor het beheer, onderhoud en het ter beschikking stellen van de aan </w:t>
      </w:r>
      <w:r w:rsidR="009F3DFF">
        <w:t>de</w:t>
      </w:r>
      <w:r w:rsidR="009F3DFF" w:rsidRPr="000E03B9">
        <w:t xml:space="preserve"> </w:t>
      </w:r>
      <w:proofErr w:type="spellStart"/>
      <w:r w:rsidR="009F3DFF" w:rsidRPr="000E03B9">
        <w:t>Pseudonimisatie</w:t>
      </w:r>
      <w:r w:rsidR="009F3DFF">
        <w:t>dienst</w:t>
      </w:r>
      <w:proofErr w:type="spellEnd"/>
      <w:r w:rsidR="009F3DFF">
        <w:t xml:space="preserve"> voor</w:t>
      </w:r>
      <w:r w:rsidRPr="000E03B9">
        <w:t xml:space="preserve"> </w:t>
      </w:r>
      <w:r w:rsidR="005D375F" w:rsidRPr="005D375F">
        <w:t xml:space="preserve">Kwaliteitsregistraties </w:t>
      </w:r>
      <w:r w:rsidRPr="000E03B9">
        <w:t>gerelateerde software en de benodigde technische documentatie;</w:t>
      </w:r>
    </w:p>
    <w:p w14:paraId="2C22A57B" w14:textId="77777777" w:rsidR="000E03B9" w:rsidRPr="000E03B9" w:rsidRDefault="000E03B9" w:rsidP="00F140E2">
      <w:pPr>
        <w:numPr>
          <w:ilvl w:val="0"/>
          <w:numId w:val="11"/>
        </w:numPr>
      </w:pPr>
      <w:r w:rsidRPr="000E03B9">
        <w:t>Opdrachtnemer is verantwoordelijk voor het beschikbaar stellen en beheer van een test- en ontwikkelomgeving;</w:t>
      </w:r>
    </w:p>
    <w:p w14:paraId="4833290A" w14:textId="77777777" w:rsidR="000E03B9" w:rsidRPr="000E03B9" w:rsidRDefault="000E03B9" w:rsidP="00F140E2">
      <w:pPr>
        <w:numPr>
          <w:ilvl w:val="0"/>
          <w:numId w:val="11"/>
        </w:numPr>
      </w:pPr>
      <w:r w:rsidRPr="000E03B9">
        <w:t>Opdrachtnemer is verantwoordelijk voor de inhoud van de eigen testbestanden en de daarbij behorende Documentatie;</w:t>
      </w:r>
    </w:p>
    <w:p w14:paraId="6DBA37CD" w14:textId="77777777" w:rsidR="000E03B9" w:rsidRPr="000E03B9" w:rsidRDefault="000E03B9" w:rsidP="00F140E2">
      <w:pPr>
        <w:numPr>
          <w:ilvl w:val="0"/>
          <w:numId w:val="11"/>
        </w:numPr>
        <w:rPr>
          <w:b/>
        </w:rPr>
      </w:pPr>
      <w:r w:rsidRPr="000E03B9">
        <w:t>Geaccordeerde procedures worden door Opdrachtnemer opgenomen in het DAP.</w:t>
      </w:r>
      <w:bookmarkStart w:id="42" w:name="_Toc196531541"/>
      <w:r w:rsidRPr="000E03B9">
        <w:t xml:space="preserve"> </w:t>
      </w:r>
    </w:p>
    <w:p w14:paraId="1BFBA524" w14:textId="77777777" w:rsidR="000E03B9" w:rsidRPr="000E03B9" w:rsidRDefault="000E03B9" w:rsidP="000E03B9">
      <w:r w:rsidRPr="000E03B9">
        <w:br w:type="page"/>
      </w:r>
    </w:p>
    <w:p w14:paraId="1FFB1EB0" w14:textId="77777777" w:rsidR="000E03B9" w:rsidRPr="000E03B9" w:rsidRDefault="000E03B9" w:rsidP="000E03B9">
      <w:pPr>
        <w:pStyle w:val="Kop2"/>
        <w:rPr>
          <w:lang w:val="nl"/>
        </w:rPr>
      </w:pPr>
      <w:bookmarkStart w:id="43" w:name="_Toc199333509"/>
      <w:bookmarkStart w:id="44" w:name="_Toc27399422"/>
      <w:bookmarkStart w:id="45" w:name="_Toc219275845"/>
      <w:r w:rsidRPr="000E03B9">
        <w:rPr>
          <w:lang w:val="nl"/>
        </w:rPr>
        <w:lastRenderedPageBreak/>
        <w:t>Randvoorwaarden</w:t>
      </w:r>
      <w:bookmarkEnd w:id="42"/>
      <w:bookmarkEnd w:id="43"/>
      <w:bookmarkEnd w:id="44"/>
      <w:bookmarkEnd w:id="45"/>
    </w:p>
    <w:p w14:paraId="7FD4F9C9" w14:textId="77777777" w:rsidR="000E03B9" w:rsidRPr="000E03B9" w:rsidRDefault="000E03B9" w:rsidP="000E03B9">
      <w:r w:rsidRPr="000E03B9">
        <w:t>Voor de uitvoering van de SLA is het noodzakelijk dat randvoorwaarden worden gedefinieerd.</w:t>
      </w:r>
    </w:p>
    <w:p w14:paraId="287F8889" w14:textId="77777777" w:rsidR="000E03B9" w:rsidRPr="000E03B9" w:rsidRDefault="000E03B9" w:rsidP="000E03B9">
      <w:r w:rsidRPr="000E03B9">
        <w:t>In de loop van de tijd kan sprake zijn van nieuwe dan wel gewijzigde randvoorwaarden.</w:t>
      </w:r>
    </w:p>
    <w:p w14:paraId="3FA5B4A1" w14:textId="77777777" w:rsidR="000E03B9" w:rsidRPr="000E03B9" w:rsidRDefault="000E03B9" w:rsidP="000E03B9"/>
    <w:p w14:paraId="530F5B8E" w14:textId="77777777" w:rsidR="000E03B9" w:rsidRPr="000E03B9" w:rsidRDefault="000E03B9" w:rsidP="000E03B9">
      <w:r w:rsidRPr="000E03B9">
        <w:t>Voor de duur van de SLA zijn de volgende randvoorwaarden van toepassing:</w:t>
      </w:r>
    </w:p>
    <w:p w14:paraId="3C9F3FD0" w14:textId="75E3A22F" w:rsidR="007660BF" w:rsidRDefault="000E03B9" w:rsidP="00F140E2">
      <w:pPr>
        <w:numPr>
          <w:ilvl w:val="0"/>
          <w:numId w:val="12"/>
        </w:numPr>
      </w:pPr>
      <w:r w:rsidRPr="000E03B9">
        <w:t xml:space="preserve">Incidenten zijn uitsluitend terug te voeren op </w:t>
      </w:r>
      <w:r w:rsidR="00BC32D1">
        <w:t>de</w:t>
      </w:r>
      <w:r w:rsidR="00BC32D1" w:rsidRPr="000E03B9">
        <w:t xml:space="preserve"> </w:t>
      </w:r>
      <w:proofErr w:type="spellStart"/>
      <w:r w:rsidR="00BC32D1" w:rsidRPr="000E03B9">
        <w:t>Pseudonimisatie</w:t>
      </w:r>
      <w:r w:rsidR="00BC32D1">
        <w:t>dienst</w:t>
      </w:r>
      <w:proofErr w:type="spellEnd"/>
      <w:r w:rsidR="00BC32D1">
        <w:t xml:space="preserve"> voor </w:t>
      </w:r>
      <w:r w:rsidR="005D375F" w:rsidRPr="005D375F">
        <w:t>Kwaliteitsregistraties</w:t>
      </w:r>
      <w:r w:rsidRPr="000E03B9">
        <w:t xml:space="preserve">. Onder </w:t>
      </w:r>
      <w:r w:rsidR="00C64B49">
        <w:t>de</w:t>
      </w:r>
      <w:r w:rsidR="00C64B49" w:rsidRPr="000E03B9">
        <w:t xml:space="preserve"> </w:t>
      </w:r>
      <w:proofErr w:type="spellStart"/>
      <w:r w:rsidR="00C64B49" w:rsidRPr="000E03B9">
        <w:t>Pseudonimisatie</w:t>
      </w:r>
      <w:r w:rsidR="00C64B49">
        <w:t>dienst</w:t>
      </w:r>
      <w:proofErr w:type="spellEnd"/>
      <w:r w:rsidR="00C64B49">
        <w:t xml:space="preserve"> </w:t>
      </w:r>
      <w:r w:rsidRPr="000E03B9">
        <w:t xml:space="preserve">wordt verstaan: </w:t>
      </w:r>
    </w:p>
    <w:p w14:paraId="49329711" w14:textId="0AAF8BE3" w:rsidR="00F67A48" w:rsidRDefault="000E03B9" w:rsidP="007660BF">
      <w:pPr>
        <w:numPr>
          <w:ilvl w:val="1"/>
          <w:numId w:val="12"/>
        </w:numPr>
      </w:pPr>
      <w:proofErr w:type="gramStart"/>
      <w:r w:rsidRPr="000E03B9">
        <w:t>de</w:t>
      </w:r>
      <w:proofErr w:type="gramEnd"/>
      <w:r w:rsidRPr="000E03B9">
        <w:t xml:space="preserve"> keten van softwarecomponenten (PVM, CMT en DRM) en daarbij behorende interfaces en infrastructurele voorzieningen die benodigd zijn om een ter pseudonimisatie aangeboden dataset te verwerken tot een gepseudonimiseerde dataset.</w:t>
      </w:r>
    </w:p>
    <w:p w14:paraId="6134AFA3" w14:textId="5FE01366" w:rsidR="00F67A48" w:rsidRDefault="00527CD4" w:rsidP="007660BF">
      <w:pPr>
        <w:numPr>
          <w:ilvl w:val="1"/>
          <w:numId w:val="12"/>
        </w:numPr>
      </w:pPr>
      <w:r>
        <w:t>Een web-gebaseerde pseudonimisatie</w:t>
      </w:r>
      <w:r w:rsidR="000A4E98">
        <w:t xml:space="preserve">service voor het aanmaken van tijdelijke of </w:t>
      </w:r>
      <w:r w:rsidR="00713D41">
        <w:t>definitieve</w:t>
      </w:r>
      <w:r w:rsidR="000A4E98">
        <w:t xml:space="preserve"> pseudoniemen</w:t>
      </w:r>
      <w:r w:rsidR="00713D41">
        <w:t xml:space="preserve">. </w:t>
      </w:r>
    </w:p>
    <w:p w14:paraId="0F3832FA" w14:textId="74E3C620" w:rsidR="000E03B9" w:rsidRPr="000E03B9" w:rsidRDefault="000E03B9" w:rsidP="00F67A48">
      <w:pPr>
        <w:ind w:left="284"/>
      </w:pPr>
      <w:proofErr w:type="gramStart"/>
      <w:r w:rsidRPr="000E03B9">
        <w:t>Indien</w:t>
      </w:r>
      <w:proofErr w:type="gramEnd"/>
      <w:r w:rsidRPr="000E03B9">
        <w:t xml:space="preserve"> het incident samenhangt met het beheer van de infrastructuur of de infrastructuur van een aanleverende of ontvangende partij (gegevensleverancier of afnemer), vervalt de norm van het desbetreffende servicelevel. In geval van geschillen zullen de contractmanager van Opdrachtgever en de contractmanager van Opdrachtnemer (zie DAP) in onderling overleg hierover een definitieve beslissing nemen;</w:t>
      </w:r>
    </w:p>
    <w:p w14:paraId="7A0852DF" w14:textId="662341BB" w:rsidR="000E03B9" w:rsidRPr="000E03B9" w:rsidRDefault="000E03B9" w:rsidP="00F140E2">
      <w:pPr>
        <w:numPr>
          <w:ilvl w:val="0"/>
          <w:numId w:val="12"/>
        </w:numPr>
      </w:pPr>
      <w:r w:rsidRPr="000E03B9">
        <w:t xml:space="preserve">Wijzigingen in de sourcecode van </w:t>
      </w:r>
      <w:r w:rsidR="00C64B49">
        <w:t>de</w:t>
      </w:r>
      <w:r w:rsidR="00C64B49" w:rsidRPr="000E03B9">
        <w:t xml:space="preserve"> </w:t>
      </w:r>
      <w:proofErr w:type="spellStart"/>
      <w:r w:rsidR="00C64B49" w:rsidRPr="000E03B9">
        <w:t>Pseudonimisatie</w:t>
      </w:r>
      <w:r w:rsidR="00C64B49">
        <w:t>dienst</w:t>
      </w:r>
      <w:proofErr w:type="spellEnd"/>
      <w:r w:rsidR="00C64B49">
        <w:t xml:space="preserve"> </w:t>
      </w:r>
      <w:r w:rsidRPr="000E03B9">
        <w:t>worden alleen door Opdrachtnemer uitgevoerd;</w:t>
      </w:r>
    </w:p>
    <w:p w14:paraId="2C601BBD" w14:textId="77777777" w:rsidR="000E03B9" w:rsidRPr="000E03B9" w:rsidRDefault="000E03B9" w:rsidP="00F140E2">
      <w:pPr>
        <w:numPr>
          <w:ilvl w:val="0"/>
          <w:numId w:val="12"/>
        </w:numPr>
      </w:pPr>
      <w:r w:rsidRPr="000E03B9">
        <w:t>Opdrachtgever dient Opdrachtnemer op redelijke termijn op de hoogte te brengen van wijzigingen in de berichtspecificatie. Het begrip ‘redelijke termijn’ zal in nader overleg tussen Opdrachtgever en Opdrachtnemer worden bepaald.</w:t>
      </w:r>
    </w:p>
    <w:p w14:paraId="7E14FCB2" w14:textId="77777777" w:rsidR="000E03B9" w:rsidRPr="000E03B9" w:rsidRDefault="000E03B9" w:rsidP="000E03B9">
      <w:bookmarkStart w:id="46" w:name="_Toc196531542"/>
    </w:p>
    <w:p w14:paraId="062F2D1B" w14:textId="77777777" w:rsidR="000E03B9" w:rsidRPr="000E03B9" w:rsidRDefault="000E03B9" w:rsidP="000E03B9">
      <w:pPr>
        <w:pStyle w:val="Kop1"/>
      </w:pPr>
      <w:bookmarkStart w:id="47" w:name="_Toc197166714"/>
      <w:bookmarkStart w:id="48" w:name="_Toc27399423"/>
      <w:bookmarkStart w:id="49" w:name="_Toc219275846"/>
      <w:r w:rsidRPr="000E03B9">
        <w:lastRenderedPageBreak/>
        <w:t>Ondertekening</w:t>
      </w:r>
      <w:bookmarkEnd w:id="47"/>
      <w:bookmarkEnd w:id="48"/>
      <w:bookmarkEnd w:id="49"/>
    </w:p>
    <w:p w14:paraId="5AE222C6" w14:textId="77777777" w:rsidR="000E03B9" w:rsidRPr="000E03B9" w:rsidRDefault="000E03B9" w:rsidP="000E03B9"/>
    <w:p w14:paraId="305CE816" w14:textId="77777777" w:rsidR="000E03B9" w:rsidRPr="000E03B9" w:rsidRDefault="000E03B9" w:rsidP="000E03B9">
      <w:r w:rsidRPr="000E03B9">
        <w:t>De hieronder genoemde partijen verklaren hierbij akkoord te gaan met dit SLA-document.</w:t>
      </w:r>
    </w:p>
    <w:p w14:paraId="77406BE1" w14:textId="77777777" w:rsidR="000E03B9" w:rsidRPr="000E03B9" w:rsidRDefault="000E03B9" w:rsidP="000E03B9">
      <w:r w:rsidRPr="000E03B9">
        <w:t xml:space="preserve">Dit betreft zowel de voorgaande als de </w:t>
      </w:r>
      <w:proofErr w:type="gramStart"/>
      <w:r w:rsidRPr="000E03B9">
        <w:t>hierna volgende</w:t>
      </w:r>
      <w:proofErr w:type="gramEnd"/>
      <w:r w:rsidRPr="000E03B9">
        <w:t xml:space="preserve"> hoofdstukken.</w:t>
      </w:r>
    </w:p>
    <w:p w14:paraId="7D779969" w14:textId="77777777" w:rsidR="000E03B9" w:rsidRPr="000E03B9" w:rsidRDefault="000E03B9" w:rsidP="000E03B9"/>
    <w:p w14:paraId="704548F4" w14:textId="77777777" w:rsidR="000E03B9" w:rsidRPr="000E03B9" w:rsidRDefault="000E03B9" w:rsidP="000E03B9"/>
    <w:p w14:paraId="2D0CA391" w14:textId="77777777" w:rsidR="000E03B9" w:rsidRPr="000E03B9" w:rsidRDefault="000E03B9" w:rsidP="000E03B9"/>
    <w:p w14:paraId="58EBACF1" w14:textId="77777777" w:rsidR="000E03B9" w:rsidRPr="000E03B9" w:rsidRDefault="000E03B9" w:rsidP="000E03B9">
      <w:pPr>
        <w:rPr>
          <w:b/>
        </w:rPr>
      </w:pPr>
      <w:r w:rsidRPr="000E03B9">
        <w:rPr>
          <w:b/>
        </w:rPr>
        <w:t>Opdrachtnemer:</w:t>
      </w:r>
      <w:r w:rsidRPr="000E03B9">
        <w:rPr>
          <w:b/>
        </w:rPr>
        <w:tab/>
      </w:r>
      <w:r w:rsidRPr="000E03B9">
        <w:rPr>
          <w:b/>
        </w:rPr>
        <w:tab/>
      </w:r>
      <w:r w:rsidRPr="000E03B9">
        <w:rPr>
          <w:b/>
        </w:rPr>
        <w:tab/>
      </w:r>
      <w:r>
        <w:rPr>
          <w:b/>
        </w:rPr>
        <w:tab/>
      </w:r>
      <w:r w:rsidRPr="000E03B9">
        <w:rPr>
          <w:b/>
        </w:rPr>
        <w:t>Opdrachtgever:</w:t>
      </w:r>
    </w:p>
    <w:p w14:paraId="64568D63" w14:textId="43EBA845" w:rsidR="000E03B9" w:rsidRPr="000E03B9" w:rsidRDefault="000E03B9" w:rsidP="000E03B9">
      <w:r w:rsidRPr="000E03B9">
        <w:t>ZorgTTP</w:t>
      </w:r>
      <w:r w:rsidRPr="000E03B9">
        <w:tab/>
      </w:r>
      <w:r w:rsidRPr="000E03B9">
        <w:tab/>
      </w:r>
      <w:r>
        <w:tab/>
      </w:r>
      <w:r>
        <w:tab/>
      </w:r>
      <w:r>
        <w:tab/>
      </w:r>
      <w:r w:rsidR="00713D41">
        <w:t>&lt;PARTIJ&gt;</w:t>
      </w:r>
    </w:p>
    <w:p w14:paraId="677B081F" w14:textId="77777777" w:rsidR="000E03B9" w:rsidRPr="000E03B9" w:rsidRDefault="000E03B9" w:rsidP="000E03B9"/>
    <w:p w14:paraId="75F38272" w14:textId="77777777" w:rsidR="000E03B9" w:rsidRPr="000E03B9" w:rsidRDefault="000E03B9" w:rsidP="000E03B9"/>
    <w:p w14:paraId="19E052EA" w14:textId="77777777" w:rsidR="000E03B9" w:rsidRPr="000E03B9" w:rsidRDefault="000E03B9" w:rsidP="000E03B9"/>
    <w:p w14:paraId="4DD9AC74" w14:textId="77777777" w:rsidR="000E03B9" w:rsidRPr="000E03B9" w:rsidRDefault="000E03B9" w:rsidP="000E03B9">
      <w:r w:rsidRPr="000E03B9">
        <w:t>__________________________</w:t>
      </w:r>
      <w:r w:rsidRPr="000E03B9">
        <w:tab/>
      </w:r>
      <w:r>
        <w:tab/>
      </w:r>
      <w:r>
        <w:tab/>
      </w:r>
      <w:r w:rsidRPr="000E03B9">
        <w:t>__________________________</w:t>
      </w:r>
    </w:p>
    <w:p w14:paraId="32B9C8FD" w14:textId="77777777" w:rsidR="000E03B9" w:rsidRPr="000E03B9" w:rsidRDefault="000E03B9" w:rsidP="000E03B9"/>
    <w:p w14:paraId="1C606C80" w14:textId="77777777" w:rsidR="000E03B9" w:rsidRPr="000E03B9" w:rsidRDefault="000E03B9" w:rsidP="000E03B9"/>
    <w:p w14:paraId="3A2F3521" w14:textId="4242AF76" w:rsidR="000E03B9" w:rsidRPr="000E03B9" w:rsidRDefault="000E03B9" w:rsidP="000E03B9">
      <w:r w:rsidRPr="000E03B9">
        <w:t>drs. Hans van Vlaanderen</w:t>
      </w:r>
      <w:r w:rsidR="0016495D">
        <w:tab/>
      </w:r>
      <w:r w:rsidRPr="000E03B9">
        <w:tab/>
      </w:r>
      <w:r>
        <w:tab/>
      </w:r>
      <w:r w:rsidR="00713D41">
        <w:t>__________________________</w:t>
      </w:r>
    </w:p>
    <w:p w14:paraId="40160988" w14:textId="252C3CC6" w:rsidR="000E03B9" w:rsidRPr="000E03B9" w:rsidRDefault="000E03B9" w:rsidP="000E03B9">
      <w:r w:rsidRPr="000E03B9">
        <w:t xml:space="preserve">Directeur </w:t>
      </w:r>
      <w:r w:rsidRPr="000E03B9">
        <w:tab/>
      </w:r>
      <w:r w:rsidRPr="000E03B9">
        <w:tab/>
      </w:r>
      <w:r>
        <w:tab/>
      </w:r>
      <w:r>
        <w:tab/>
      </w:r>
      <w:r>
        <w:tab/>
      </w:r>
      <w:r w:rsidR="00713D41">
        <w:t>__________________________</w:t>
      </w:r>
    </w:p>
    <w:p w14:paraId="28787861" w14:textId="77777777" w:rsidR="000E03B9" w:rsidRPr="000E03B9" w:rsidRDefault="000E03B9" w:rsidP="000E03B9"/>
    <w:p w14:paraId="30AEF024" w14:textId="77777777" w:rsidR="000E03B9" w:rsidRPr="000E03B9" w:rsidRDefault="000E03B9" w:rsidP="000E03B9">
      <w:r w:rsidRPr="000E03B9">
        <w:tab/>
      </w:r>
      <w:r w:rsidRPr="000E03B9">
        <w:tab/>
      </w:r>
    </w:p>
    <w:p w14:paraId="423F52D2" w14:textId="77777777" w:rsidR="000E03B9" w:rsidRPr="000E03B9" w:rsidRDefault="000E03B9" w:rsidP="000E03B9"/>
    <w:p w14:paraId="12590F8B" w14:textId="77777777" w:rsidR="000E03B9" w:rsidRPr="000E03B9" w:rsidRDefault="000E03B9" w:rsidP="000E03B9"/>
    <w:p w14:paraId="7DB60562" w14:textId="06FAAC6E" w:rsidR="000E03B9" w:rsidRPr="000E03B9" w:rsidRDefault="000E03B9" w:rsidP="000E03B9">
      <w:proofErr w:type="gramStart"/>
      <w:r w:rsidRPr="000E03B9">
        <w:t xml:space="preserve">Datum:  </w:t>
      </w:r>
      <w:r w:rsidR="0004776A" w:rsidRPr="000E03B9">
        <w:t>_</w:t>
      </w:r>
      <w:proofErr w:type="gramEnd"/>
      <w:r w:rsidR="0004776A" w:rsidRPr="000E03B9">
        <w:t>__-___-</w:t>
      </w:r>
      <w:r w:rsidR="0004776A">
        <w:t>____</w:t>
      </w:r>
      <w:r w:rsidRPr="000E03B9">
        <w:tab/>
      </w:r>
      <w:r>
        <w:tab/>
      </w:r>
      <w:r w:rsidR="00107F49">
        <w:tab/>
      </w:r>
      <w:r w:rsidR="006B54DC">
        <w:tab/>
      </w:r>
      <w:r w:rsidR="0016495D">
        <w:t>Da</w:t>
      </w:r>
      <w:r w:rsidRPr="000E03B9">
        <w:t>tum: ___-___-</w:t>
      </w:r>
      <w:r>
        <w:t>____</w:t>
      </w:r>
    </w:p>
    <w:p w14:paraId="4AF98227" w14:textId="77777777" w:rsidR="000E03B9" w:rsidRPr="000E03B9" w:rsidRDefault="000E03B9" w:rsidP="000E03B9">
      <w:r w:rsidRPr="000E03B9">
        <w:br w:type="page"/>
      </w:r>
    </w:p>
    <w:p w14:paraId="6102EE41" w14:textId="77777777" w:rsidR="000E03B9" w:rsidRPr="000E03B9" w:rsidRDefault="000E03B9" w:rsidP="000E03B9">
      <w:pPr>
        <w:pStyle w:val="Kop1"/>
      </w:pPr>
      <w:bookmarkStart w:id="50" w:name="_Toc196531543"/>
      <w:bookmarkStart w:id="51" w:name="_Toc199333511"/>
      <w:bookmarkStart w:id="52" w:name="_Toc27399424"/>
      <w:bookmarkStart w:id="53" w:name="_Toc219275847"/>
      <w:bookmarkEnd w:id="46"/>
      <w:r w:rsidRPr="000E03B9">
        <w:lastRenderedPageBreak/>
        <w:t>Dienstverlening</w:t>
      </w:r>
      <w:bookmarkEnd w:id="50"/>
      <w:bookmarkEnd w:id="51"/>
      <w:bookmarkEnd w:id="52"/>
      <w:bookmarkEnd w:id="53"/>
    </w:p>
    <w:p w14:paraId="487B1685" w14:textId="77777777" w:rsidR="000E03B9" w:rsidRPr="000E03B9" w:rsidRDefault="000E03B9" w:rsidP="000E03B9">
      <w:pPr>
        <w:pStyle w:val="Kop2"/>
        <w:rPr>
          <w:lang w:val="nl"/>
        </w:rPr>
      </w:pPr>
      <w:bookmarkStart w:id="54" w:name="_Toc27399425"/>
      <w:bookmarkStart w:id="55" w:name="_Toc219275848"/>
      <w:r w:rsidRPr="000E03B9">
        <w:rPr>
          <w:lang w:val="nl"/>
        </w:rPr>
        <w:t>Dienstverlening</w:t>
      </w:r>
      <w:bookmarkEnd w:id="54"/>
      <w:bookmarkEnd w:id="55"/>
    </w:p>
    <w:p w14:paraId="351BBD2A" w14:textId="5F836E58" w:rsidR="000E03B9" w:rsidRPr="000E03B9" w:rsidRDefault="000E03B9" w:rsidP="000E03B9">
      <w:r w:rsidRPr="000E03B9">
        <w:t>Onderstaande afbeelding</w:t>
      </w:r>
      <w:r w:rsidR="006A3CF9">
        <w:t>en</w:t>
      </w:r>
      <w:r w:rsidRPr="000E03B9">
        <w:t xml:space="preserve"> to</w:t>
      </w:r>
      <w:r w:rsidR="006A3CF9">
        <w:t>nen</w:t>
      </w:r>
      <w:r w:rsidRPr="000E03B9">
        <w:t xml:space="preserve"> de partijen, betrokken bij de dienstverlening</w:t>
      </w:r>
      <w:r w:rsidR="00AD5E6A">
        <w:t>en</w:t>
      </w:r>
      <w:r w:rsidRPr="000E03B9">
        <w:t>, waarop de SLA betrekking heeft.</w:t>
      </w:r>
    </w:p>
    <w:p w14:paraId="0434CDBA" w14:textId="2F92805C" w:rsidR="000E03B9" w:rsidRDefault="00AB7988" w:rsidP="000E03B9">
      <w:r>
        <w:t>Figuur 1 beschrijft het proces waarbij d</w:t>
      </w:r>
      <w:r w:rsidR="000E03B9" w:rsidRPr="000E03B9">
        <w:t>e instelling van betreffend domein de gegevens aan</w:t>
      </w:r>
      <w:r w:rsidRPr="000E03B9">
        <w:t xml:space="preserve">levert </w:t>
      </w:r>
      <w:r w:rsidR="000E03B9" w:rsidRPr="000E03B9">
        <w:t xml:space="preserve">met behulp van een Privacy- en Verzend Module (PVM). Opdrachtnemer ontvangt </w:t>
      </w:r>
      <w:proofErr w:type="gramStart"/>
      <w:r w:rsidR="000E03B9" w:rsidRPr="000E03B9">
        <w:t>middels</w:t>
      </w:r>
      <w:proofErr w:type="gramEnd"/>
      <w:r w:rsidR="000E03B9" w:rsidRPr="000E03B9">
        <w:t xml:space="preserve"> de Centrale Module TTP (CMT) bestanden, verzorgt de 2e versleuteling en de verzending naar </w:t>
      </w:r>
      <w:r w:rsidR="008561ED">
        <w:t>de dataontvanger</w:t>
      </w:r>
      <w:r w:rsidR="000E03B9" w:rsidRPr="000E03B9">
        <w:t xml:space="preserve">. </w:t>
      </w:r>
      <w:r w:rsidR="008561ED">
        <w:t>De dataontvanger</w:t>
      </w:r>
      <w:r w:rsidR="000E03B9" w:rsidRPr="000E03B9">
        <w:t xml:space="preserve"> is hiertoe voorzien van een Doel- en Retour Module (DRM). </w:t>
      </w:r>
    </w:p>
    <w:p w14:paraId="7DC039DF" w14:textId="4F2904FE" w:rsidR="006175BD" w:rsidRDefault="00D1277F" w:rsidP="000E03B9">
      <w:r w:rsidRPr="006A3CF9">
        <w:rPr>
          <w:noProof/>
        </w:rPr>
        <w:drawing>
          <wp:anchor distT="0" distB="0" distL="114300" distR="114300" simplePos="0" relativeHeight="251658262" behindDoc="1" locked="0" layoutInCell="1" allowOverlap="1" wp14:anchorId="2ECD6F2C" wp14:editId="73B15F4F">
            <wp:simplePos x="0" y="0"/>
            <wp:positionH relativeFrom="margin">
              <wp:align>center</wp:align>
            </wp:positionH>
            <wp:positionV relativeFrom="paragraph">
              <wp:posOffset>10795</wp:posOffset>
            </wp:positionV>
            <wp:extent cx="5094605" cy="2286635"/>
            <wp:effectExtent l="0" t="0" r="0" b="0"/>
            <wp:wrapTight wrapText="bothSides">
              <wp:wrapPolygon edited="0">
                <wp:start x="0" y="0"/>
                <wp:lineTo x="0" y="900"/>
                <wp:lineTo x="1696" y="2879"/>
                <wp:lineTo x="1696" y="21414"/>
                <wp:lineTo x="21484" y="21414"/>
                <wp:lineTo x="21484" y="0"/>
                <wp:lineTo x="0" y="0"/>
              </wp:wrapPolygon>
            </wp:wrapTight>
            <wp:docPr id="1610735236" name="Tijdelijke aanduiding voor inhoud 7" descr="Afbeelding met tekst, Lettertype, schermopname, Rechthoek&#10;&#10;Door AI gegenereerde inhoud is mogelijk onjuist.">
              <a:extLst xmlns:a="http://schemas.openxmlformats.org/drawingml/2006/main">
                <a:ext uri="{FF2B5EF4-FFF2-40B4-BE49-F238E27FC236}">
                  <a16:creationId xmlns:a16="http://schemas.microsoft.com/office/drawing/2014/main" id="{C14FE003-3C7D-4F76-9D53-F7851B4393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10735236" name="Tijdelijke aanduiding voor inhoud 7" descr="Afbeelding met tekst, Lettertype, schermopname, Rechthoek&#10;&#10;Door AI gegenereerde inhoud is mogelijk onjuist.">
                      <a:extLst>
                        <a:ext uri="{FF2B5EF4-FFF2-40B4-BE49-F238E27FC236}">
                          <a16:creationId xmlns:a16="http://schemas.microsoft.com/office/drawing/2014/main" id="{C14FE003-3C7D-4F76-9D53-F7851B4393FD}"/>
                        </a:ext>
                      </a:extLst>
                    </pic:cNvPr>
                    <pic:cNvPicPr>
                      <a:picLocks noGrp="1" noChangeAspect="1"/>
                    </pic:cNvPicPr>
                  </pic:nvPicPr>
                  <pic:blipFill rotWithShape="1">
                    <a:blip r:embed="rId16" cstate="print">
                      <a:extLst>
                        <a:ext uri="{28A0092B-C50C-407E-A947-70E740481C1C}">
                          <a14:useLocalDpi xmlns:a14="http://schemas.microsoft.com/office/drawing/2010/main" val="0"/>
                        </a:ext>
                      </a:extLst>
                    </a:blip>
                    <a:srcRect t="4508"/>
                    <a:stretch>
                      <a:fillRect/>
                    </a:stretch>
                  </pic:blipFill>
                  <pic:spPr bwMode="auto">
                    <a:xfrm>
                      <a:off x="0" y="0"/>
                      <a:ext cx="5094605" cy="22866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29EF32" w14:textId="6DF79C03" w:rsidR="006175BD" w:rsidRDefault="006175BD" w:rsidP="000E03B9"/>
    <w:p w14:paraId="5E53CA7A" w14:textId="7E462805" w:rsidR="006175BD" w:rsidRDefault="006175BD" w:rsidP="000E03B9"/>
    <w:p w14:paraId="59BBB71B" w14:textId="174E3FCC" w:rsidR="006175BD" w:rsidRDefault="006175BD" w:rsidP="000E03B9"/>
    <w:p w14:paraId="3D1A82C5" w14:textId="77777777" w:rsidR="006175BD" w:rsidRDefault="006175BD" w:rsidP="000E03B9"/>
    <w:p w14:paraId="0402A516" w14:textId="77777777" w:rsidR="006175BD" w:rsidRDefault="006175BD" w:rsidP="000E03B9"/>
    <w:p w14:paraId="47C4F34E" w14:textId="5BDA34D3" w:rsidR="006175BD" w:rsidRDefault="006175BD" w:rsidP="000E03B9"/>
    <w:p w14:paraId="30766129" w14:textId="77777777" w:rsidR="006175BD" w:rsidRDefault="006175BD" w:rsidP="000E03B9"/>
    <w:p w14:paraId="09E412A6" w14:textId="77777777" w:rsidR="006175BD" w:rsidRDefault="006175BD" w:rsidP="000E03B9"/>
    <w:p w14:paraId="04FE5D64" w14:textId="1A8BC75B" w:rsidR="006175BD" w:rsidRDefault="006175BD" w:rsidP="000E03B9"/>
    <w:p w14:paraId="1696ACCC" w14:textId="77777777" w:rsidR="006175BD" w:rsidRDefault="006175BD" w:rsidP="000E03B9"/>
    <w:p w14:paraId="11FD6AA3" w14:textId="77777777" w:rsidR="006175BD" w:rsidRDefault="006175BD" w:rsidP="000E03B9"/>
    <w:p w14:paraId="2A3A519F" w14:textId="7445C200" w:rsidR="006175BD" w:rsidRDefault="006175BD" w:rsidP="000E03B9"/>
    <w:p w14:paraId="18FAFEFE" w14:textId="77777777" w:rsidR="006175BD" w:rsidRDefault="006175BD" w:rsidP="000E03B9"/>
    <w:p w14:paraId="5C9F0376" w14:textId="27CA0E17" w:rsidR="007263A4" w:rsidRPr="000E03B9" w:rsidRDefault="00637911" w:rsidP="000E03B9">
      <w:r>
        <w:t>Figuur 1</w:t>
      </w:r>
    </w:p>
    <w:p w14:paraId="39B9C20D" w14:textId="2CFD014D" w:rsidR="000E03B9" w:rsidRPr="000E03B9" w:rsidRDefault="000E03B9" w:rsidP="000E03B9"/>
    <w:p w14:paraId="5F4E7FBF" w14:textId="0CBA5FDD" w:rsidR="006175BD" w:rsidRDefault="006175BD" w:rsidP="006175BD">
      <w:r>
        <w:t xml:space="preserve">Figuur 2 beschrijft het proces waarbij een databron tijdelijke pseudoniemen opvraagt bij de pseudonimisatieservice. De tijdelijke pseudoniemen inclusief medisch inhoudelijke data worden (buiten Opdrachtnemer om) verstuurd naar de data-ontvanger. De data-ontvanger converteert de tijdelijke pseudoniemen, </w:t>
      </w:r>
      <w:proofErr w:type="gramStart"/>
      <w:r>
        <w:t>middels</w:t>
      </w:r>
      <w:proofErr w:type="gramEnd"/>
      <w:r>
        <w:t xml:space="preserve"> de pseudonimisatieservice, naar definitieve pseudoniemen.  </w:t>
      </w:r>
    </w:p>
    <w:p w14:paraId="3FA9EDA8" w14:textId="64FC4BFE" w:rsidR="006A3CF9" w:rsidRDefault="00D1277F" w:rsidP="000E03B9">
      <w:r w:rsidRPr="00ED0D44">
        <w:rPr>
          <w:noProof/>
        </w:rPr>
        <w:drawing>
          <wp:anchor distT="0" distB="0" distL="114300" distR="114300" simplePos="0" relativeHeight="251658261" behindDoc="0" locked="0" layoutInCell="1" allowOverlap="1" wp14:anchorId="23A64092" wp14:editId="3DFC3DA5">
            <wp:simplePos x="0" y="0"/>
            <wp:positionH relativeFrom="margin">
              <wp:align>center</wp:align>
            </wp:positionH>
            <wp:positionV relativeFrom="paragraph">
              <wp:posOffset>331470</wp:posOffset>
            </wp:positionV>
            <wp:extent cx="5476240" cy="2554605"/>
            <wp:effectExtent l="0" t="0" r="0" b="0"/>
            <wp:wrapSquare wrapText="bothSides"/>
            <wp:docPr id="1436601780" name="Afbeelding 4" descr="Afbeelding met tekst, diagram, schermopname, lijn&#10;&#10;Door AI gegenereerde inhoud is mogelijk onjuist.">
              <a:extLst xmlns:a="http://schemas.openxmlformats.org/drawingml/2006/main">
                <a:ext uri="{FF2B5EF4-FFF2-40B4-BE49-F238E27FC236}">
                  <a16:creationId xmlns:a16="http://schemas.microsoft.com/office/drawing/2014/main" id="{EF828BFF-D426-4EBA-BD65-9801A39EF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01780" name="Afbeelding 4" descr="Afbeelding met tekst, diagram, schermopname, lijn&#10;&#10;Door AI gegenereerde inhoud is mogelijk onjuist.">
                      <a:extLst>
                        <a:ext uri="{FF2B5EF4-FFF2-40B4-BE49-F238E27FC236}">
                          <a16:creationId xmlns:a16="http://schemas.microsoft.com/office/drawing/2014/main" id="{EF828BFF-D426-4EBA-BD65-9801A39EFCA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76240" cy="2554605"/>
                    </a:xfrm>
                    <a:prstGeom prst="rect">
                      <a:avLst/>
                    </a:prstGeom>
                  </pic:spPr>
                </pic:pic>
              </a:graphicData>
            </a:graphic>
          </wp:anchor>
        </w:drawing>
      </w:r>
    </w:p>
    <w:p w14:paraId="1D1DAED4" w14:textId="667853B8" w:rsidR="00B42B96" w:rsidRDefault="00B42B96" w:rsidP="000E03B9"/>
    <w:p w14:paraId="545C3EC9" w14:textId="5F6A7DEB" w:rsidR="00ED0D44" w:rsidRDefault="00ED0D44" w:rsidP="00ED0D44"/>
    <w:p w14:paraId="1E24FB51" w14:textId="7004586F" w:rsidR="00ED0D44" w:rsidRDefault="00ED0D44" w:rsidP="00ED0D44">
      <w:r w:rsidRPr="000E03B9">
        <w:t xml:space="preserve">Figuur </w:t>
      </w:r>
      <w:r>
        <w:t>2</w:t>
      </w:r>
    </w:p>
    <w:p w14:paraId="0D97CF9F" w14:textId="77777777" w:rsidR="000E03B9" w:rsidRPr="000E03B9" w:rsidRDefault="000E03B9" w:rsidP="000E03B9">
      <w:pPr>
        <w:pStyle w:val="Kop2"/>
        <w:rPr>
          <w:lang w:val="nl"/>
        </w:rPr>
      </w:pPr>
      <w:bookmarkStart w:id="56" w:name="_Toc196531544"/>
      <w:bookmarkStart w:id="57" w:name="_Toc199333512"/>
      <w:bookmarkStart w:id="58" w:name="_Toc27399426"/>
      <w:bookmarkStart w:id="59" w:name="_Toc219275849"/>
      <w:r w:rsidRPr="000E03B9">
        <w:rPr>
          <w:lang w:val="nl"/>
        </w:rPr>
        <w:lastRenderedPageBreak/>
        <w:t>Scope van de SLA</w:t>
      </w:r>
      <w:bookmarkEnd w:id="56"/>
      <w:bookmarkEnd w:id="57"/>
      <w:bookmarkEnd w:id="58"/>
      <w:bookmarkEnd w:id="59"/>
    </w:p>
    <w:p w14:paraId="1404B7EB" w14:textId="2AD3F287" w:rsidR="000E03B9" w:rsidRPr="000E03B9" w:rsidRDefault="000E03B9" w:rsidP="000E03B9">
      <w:r w:rsidRPr="000E03B9">
        <w:t xml:space="preserve">Opdrachtnemer voert het Applicatiebeheer en onderhoud van </w:t>
      </w:r>
      <w:r w:rsidR="00D5524F">
        <w:t>de</w:t>
      </w:r>
      <w:r w:rsidR="00D5524F" w:rsidRPr="000E03B9">
        <w:t xml:space="preserve"> </w:t>
      </w:r>
      <w:proofErr w:type="spellStart"/>
      <w:r w:rsidR="00D5524F" w:rsidRPr="000E03B9">
        <w:t>Pseudonimisatie</w:t>
      </w:r>
      <w:r w:rsidR="00D5524F">
        <w:t>dienst</w:t>
      </w:r>
      <w:proofErr w:type="spellEnd"/>
      <w:r w:rsidR="00D5524F">
        <w:t xml:space="preserve"> voor </w:t>
      </w:r>
      <w:r w:rsidR="00B7587A" w:rsidRPr="005D375F">
        <w:t>Kwaliteitsregistraties</w:t>
      </w:r>
      <w:r w:rsidRPr="000E03B9">
        <w:t xml:space="preserve"> uit ten behoeve van Opdrachtgever, </w:t>
      </w:r>
      <w:proofErr w:type="gramStart"/>
      <w:r w:rsidRPr="000E03B9">
        <w:t>alsmede</w:t>
      </w:r>
      <w:proofErr w:type="gramEnd"/>
      <w:r w:rsidRPr="000E03B9">
        <w:t xml:space="preserve"> het Functioneel en Applicatiebeheer op de versleutelingsoftware en het Functioneel beheer op de certificaten. De servicelevels die onder meer van toepassing zijn op het beheer en onderhoud betreffen de productieomgeving van </w:t>
      </w:r>
      <w:r w:rsidR="00D5524F">
        <w:t>de</w:t>
      </w:r>
      <w:r w:rsidR="00D5524F" w:rsidRPr="000E03B9">
        <w:t xml:space="preserve"> </w:t>
      </w:r>
      <w:proofErr w:type="spellStart"/>
      <w:r w:rsidR="00D5524F" w:rsidRPr="000E03B9">
        <w:t>Pseudonimisatie</w:t>
      </w:r>
      <w:r w:rsidR="00D5524F">
        <w:t>dienst</w:t>
      </w:r>
      <w:proofErr w:type="spellEnd"/>
      <w:r w:rsidR="004B6B0C">
        <w:t>.</w:t>
      </w:r>
    </w:p>
    <w:p w14:paraId="14106BD8" w14:textId="77777777" w:rsidR="000E03B9" w:rsidRPr="000E03B9" w:rsidRDefault="000E03B9" w:rsidP="000E03B9">
      <w:pPr>
        <w:pStyle w:val="Kop2"/>
        <w:rPr>
          <w:lang w:val="nl"/>
        </w:rPr>
      </w:pPr>
      <w:bookmarkStart w:id="60" w:name="_Toc196531545"/>
      <w:bookmarkStart w:id="61" w:name="_Toc199333513"/>
      <w:bookmarkStart w:id="62" w:name="_Toc27399427"/>
      <w:bookmarkStart w:id="63" w:name="_Toc219275850"/>
      <w:r w:rsidRPr="000E03B9">
        <w:rPr>
          <w:lang w:val="nl"/>
        </w:rPr>
        <w:t>Grenzen van de SLA</w:t>
      </w:r>
      <w:bookmarkEnd w:id="60"/>
      <w:bookmarkEnd w:id="61"/>
      <w:bookmarkEnd w:id="62"/>
      <w:bookmarkEnd w:id="63"/>
    </w:p>
    <w:p w14:paraId="5505FD28" w14:textId="77777777" w:rsidR="000E03B9" w:rsidRPr="000E03B9" w:rsidRDefault="000E03B9" w:rsidP="000E03B9">
      <w:r w:rsidRPr="000E03B9">
        <w:t>De SLA beperkt zich tot de volgende onderdelen:</w:t>
      </w:r>
    </w:p>
    <w:p w14:paraId="61CDD081" w14:textId="77777777" w:rsidR="000E03B9" w:rsidRPr="000E03B9" w:rsidRDefault="000E03B9" w:rsidP="00F140E2">
      <w:pPr>
        <w:numPr>
          <w:ilvl w:val="0"/>
          <w:numId w:val="13"/>
        </w:numPr>
        <w:rPr>
          <w:u w:val="single"/>
        </w:rPr>
      </w:pPr>
      <w:r w:rsidRPr="000E03B9">
        <w:rPr>
          <w:u w:val="single"/>
        </w:rPr>
        <w:t>Hardware/</w:t>
      </w:r>
      <w:proofErr w:type="spellStart"/>
      <w:r w:rsidRPr="000E03B9">
        <w:rPr>
          <w:u w:val="single"/>
        </w:rPr>
        <w:t>Operational</w:t>
      </w:r>
      <w:proofErr w:type="spellEnd"/>
      <w:r w:rsidRPr="000E03B9">
        <w:rPr>
          <w:u w:val="single"/>
        </w:rPr>
        <w:t xml:space="preserve"> Systems</w:t>
      </w:r>
    </w:p>
    <w:p w14:paraId="2FC4D110" w14:textId="4D25455D" w:rsidR="000E03B9" w:rsidRPr="000E03B9" w:rsidRDefault="000E03B9" w:rsidP="000E03B9">
      <w:r w:rsidRPr="000E03B9">
        <w:t xml:space="preserve">Het beheer van de technische infrastructuur behorende tot </w:t>
      </w:r>
      <w:r w:rsidR="00D63B8E">
        <w:t>de</w:t>
      </w:r>
      <w:r w:rsidR="00D63B8E" w:rsidRPr="000E03B9">
        <w:t xml:space="preserve"> </w:t>
      </w:r>
      <w:proofErr w:type="spellStart"/>
      <w:r w:rsidR="00D63B8E" w:rsidRPr="000E03B9">
        <w:t>Pseudonimisatie</w:t>
      </w:r>
      <w:r w:rsidR="00D63B8E">
        <w:t>dienst</w:t>
      </w:r>
      <w:proofErr w:type="spellEnd"/>
      <w:r w:rsidR="00D63B8E">
        <w:t xml:space="preserve"> voor </w:t>
      </w:r>
      <w:r w:rsidR="004B6B0C" w:rsidRPr="005D375F">
        <w:t>Kwaliteitsregistraties</w:t>
      </w:r>
      <w:r w:rsidR="004B6B0C">
        <w:t xml:space="preserve"> </w:t>
      </w:r>
      <w:r w:rsidRPr="000E03B9">
        <w:t xml:space="preserve">(o.a. hardware, netwerken en systeemsoftware). </w:t>
      </w:r>
    </w:p>
    <w:p w14:paraId="2C951161" w14:textId="77777777" w:rsidR="000E03B9" w:rsidRPr="000E03B9" w:rsidRDefault="000E03B9" w:rsidP="00F140E2">
      <w:pPr>
        <w:numPr>
          <w:ilvl w:val="0"/>
          <w:numId w:val="13"/>
        </w:numPr>
        <w:rPr>
          <w:u w:val="single"/>
        </w:rPr>
      </w:pPr>
      <w:r w:rsidRPr="000E03B9">
        <w:rPr>
          <w:u w:val="single"/>
        </w:rPr>
        <w:t>Computer operations</w:t>
      </w:r>
    </w:p>
    <w:p w14:paraId="6DC88369" w14:textId="00E04FB9" w:rsidR="000E03B9" w:rsidRPr="000E03B9" w:rsidRDefault="000E03B9" w:rsidP="000E03B9">
      <w:r w:rsidRPr="000E03B9">
        <w:t xml:space="preserve">De exploitatie van </w:t>
      </w:r>
      <w:r w:rsidR="00D63B8E">
        <w:t>de</w:t>
      </w:r>
      <w:r w:rsidR="00D63B8E" w:rsidRPr="000E03B9">
        <w:t xml:space="preserve"> </w:t>
      </w:r>
      <w:proofErr w:type="spellStart"/>
      <w:r w:rsidR="00D63B8E" w:rsidRPr="000E03B9">
        <w:t>Pseudonimisatie</w:t>
      </w:r>
      <w:r w:rsidR="00D63B8E">
        <w:t>dienst</w:t>
      </w:r>
      <w:proofErr w:type="spellEnd"/>
      <w:r w:rsidR="00D63B8E">
        <w:t xml:space="preserve"> voor </w:t>
      </w:r>
      <w:r w:rsidR="004B6B0C" w:rsidRPr="005D375F">
        <w:t>Kwaliteitsregistraties</w:t>
      </w:r>
      <w:r w:rsidR="004B6B0C">
        <w:t xml:space="preserve"> </w:t>
      </w:r>
      <w:r w:rsidRPr="000E03B9">
        <w:t>(computer operations) en de daarbij behorende operationele processen.</w:t>
      </w:r>
    </w:p>
    <w:p w14:paraId="406656CB" w14:textId="77777777" w:rsidR="000E03B9" w:rsidRPr="000E03B9" w:rsidRDefault="000E03B9" w:rsidP="00F140E2">
      <w:pPr>
        <w:numPr>
          <w:ilvl w:val="0"/>
          <w:numId w:val="13"/>
        </w:numPr>
        <w:rPr>
          <w:u w:val="single"/>
        </w:rPr>
      </w:pPr>
      <w:r w:rsidRPr="000E03B9">
        <w:rPr>
          <w:u w:val="single"/>
        </w:rPr>
        <w:t>Interfaces</w:t>
      </w:r>
    </w:p>
    <w:p w14:paraId="311C8922" w14:textId="77777777" w:rsidR="000E03B9" w:rsidRPr="000E03B9" w:rsidRDefault="000E03B9" w:rsidP="000E03B9">
      <w:r w:rsidRPr="000E03B9">
        <w:t>De netwerk- en internetverbindingen vanuit TTP Portal met haar omgeving.</w:t>
      </w:r>
    </w:p>
    <w:p w14:paraId="2EC59998" w14:textId="77777777" w:rsidR="000E03B9" w:rsidRPr="000E03B9" w:rsidRDefault="000E03B9" w:rsidP="000E03B9"/>
    <w:p w14:paraId="6DA2378E" w14:textId="77777777" w:rsidR="000E03B9" w:rsidRPr="000E03B9" w:rsidRDefault="000E03B9" w:rsidP="000E03B9">
      <w:r w:rsidRPr="000E03B9">
        <w:t>Daarbij zijn de volgende verantwoordelijkheden uitgesloten:</w:t>
      </w:r>
    </w:p>
    <w:p w14:paraId="033A2C8A" w14:textId="77777777" w:rsidR="000E03B9" w:rsidRPr="000E03B9" w:rsidRDefault="000E03B9" w:rsidP="00F140E2">
      <w:pPr>
        <w:numPr>
          <w:ilvl w:val="0"/>
          <w:numId w:val="13"/>
        </w:numPr>
      </w:pPr>
      <w:r w:rsidRPr="000E03B9">
        <w:t xml:space="preserve">Het beschikbaar stellen van netwerk en internetverbindingen benodigd voor communicatie met het </w:t>
      </w:r>
      <w:proofErr w:type="gramStart"/>
      <w:r w:rsidRPr="000E03B9">
        <w:t>TTP portal</w:t>
      </w:r>
      <w:proofErr w:type="gramEnd"/>
      <w:r w:rsidRPr="000E03B9">
        <w:t xml:space="preserve"> (CMT). </w:t>
      </w:r>
    </w:p>
    <w:p w14:paraId="69CB579D" w14:textId="60029B6A" w:rsidR="000E03B9" w:rsidRDefault="000E03B9" w:rsidP="00F140E2">
      <w:pPr>
        <w:numPr>
          <w:ilvl w:val="0"/>
          <w:numId w:val="13"/>
        </w:numPr>
      </w:pPr>
      <w:r w:rsidRPr="000E03B9">
        <w:t xml:space="preserve">Het zorgdragen voor voldoende gebruiksrechten op lokale infrastructuren voor het installeren en gebruiken van PVM en </w:t>
      </w:r>
      <w:r w:rsidR="00D03DD9" w:rsidRPr="000E03B9">
        <w:t>DRM-software</w:t>
      </w:r>
      <w:r w:rsidR="00AA1036">
        <w:t xml:space="preserve"> en </w:t>
      </w:r>
      <w:r w:rsidR="00BB3E86">
        <w:t xml:space="preserve">het configureren van gebruiksrechten zoals binnen </w:t>
      </w:r>
      <w:proofErr w:type="spellStart"/>
      <w:r w:rsidR="00BB3E86">
        <w:t>Entra</w:t>
      </w:r>
      <w:proofErr w:type="spellEnd"/>
      <w:r w:rsidR="00BB3E86">
        <w:t>-ID</w:t>
      </w:r>
      <w:r w:rsidRPr="000E03B9">
        <w:t>.</w:t>
      </w:r>
    </w:p>
    <w:p w14:paraId="0A652B37" w14:textId="372B620E" w:rsidR="001C229A" w:rsidRPr="000E03B9" w:rsidRDefault="00563D02" w:rsidP="00BB3E86">
      <w:pPr>
        <w:numPr>
          <w:ilvl w:val="0"/>
          <w:numId w:val="13"/>
        </w:numPr>
      </w:pPr>
      <w:r>
        <w:t xml:space="preserve">Het beschikbaar stellen van </w:t>
      </w:r>
      <w:r w:rsidR="003447D1" w:rsidRPr="000E03B9">
        <w:t xml:space="preserve">netwerk en internetverbindingen benodigd voor communicatie met </w:t>
      </w:r>
      <w:r w:rsidR="00D73AC4">
        <w:t>de</w:t>
      </w:r>
      <w:r w:rsidR="003447D1">
        <w:t xml:space="preserve"> </w:t>
      </w:r>
      <w:proofErr w:type="spellStart"/>
      <w:r w:rsidR="003447D1">
        <w:t>pseudonimisatie</w:t>
      </w:r>
      <w:r w:rsidR="00452260">
        <w:t>dienst</w:t>
      </w:r>
      <w:proofErr w:type="spellEnd"/>
      <w:r w:rsidR="00BB3E86">
        <w:t xml:space="preserve">. </w:t>
      </w:r>
    </w:p>
    <w:p w14:paraId="38ED05B1" w14:textId="77777777" w:rsidR="000E03B9" w:rsidRPr="000E03B9" w:rsidRDefault="000E03B9" w:rsidP="000E03B9"/>
    <w:p w14:paraId="7800381B" w14:textId="77777777" w:rsidR="000E03B9" w:rsidRPr="000E03B9" w:rsidRDefault="000E03B9" w:rsidP="000E03B9">
      <w:r w:rsidRPr="000E03B9">
        <w:t>De hierboven genoemde verantwoordelijkheden en begrenzing van de opdracht worden in bijlage 4 schematisch weergegeven.</w:t>
      </w:r>
    </w:p>
    <w:p w14:paraId="3B7557B9" w14:textId="77777777" w:rsidR="000E03B9" w:rsidRPr="000E03B9" w:rsidRDefault="000E03B9" w:rsidP="000E03B9">
      <w:pPr>
        <w:pStyle w:val="Kop2"/>
        <w:rPr>
          <w:lang w:val="nl"/>
        </w:rPr>
      </w:pPr>
      <w:bookmarkStart w:id="64" w:name="_Toc196531546"/>
      <w:bookmarkStart w:id="65" w:name="_Toc199333514"/>
      <w:bookmarkStart w:id="66" w:name="_Toc27399428"/>
      <w:bookmarkStart w:id="67" w:name="_Toc219275851"/>
      <w:r w:rsidRPr="000E03B9">
        <w:rPr>
          <w:lang w:val="nl"/>
        </w:rPr>
        <w:t>Rolverdeling</w:t>
      </w:r>
      <w:bookmarkEnd w:id="64"/>
      <w:bookmarkEnd w:id="65"/>
      <w:bookmarkEnd w:id="66"/>
      <w:bookmarkEnd w:id="67"/>
    </w:p>
    <w:p w14:paraId="1FB32E0C" w14:textId="77777777" w:rsidR="000E03B9" w:rsidRPr="000E03B9" w:rsidRDefault="000E03B9" w:rsidP="00F140E2">
      <w:pPr>
        <w:numPr>
          <w:ilvl w:val="0"/>
          <w:numId w:val="26"/>
        </w:numPr>
      </w:pPr>
      <w:r w:rsidRPr="000E03B9">
        <w:t xml:space="preserve">In bijlage 1 wordt de relatie tussen Opdrachtgever en Opdrachtnemer toegelicht. </w:t>
      </w:r>
    </w:p>
    <w:p w14:paraId="37FA5408" w14:textId="58E7BEAE" w:rsidR="000E03B9" w:rsidRPr="000E03B9" w:rsidRDefault="000E03B9" w:rsidP="00F140E2">
      <w:pPr>
        <w:numPr>
          <w:ilvl w:val="0"/>
          <w:numId w:val="26"/>
        </w:numPr>
      </w:pPr>
      <w:r w:rsidRPr="000E03B9">
        <w:t xml:space="preserve">In bijlage 2 is weergegeven wat de rolverdeling is binnen het technisch </w:t>
      </w:r>
      <w:proofErr w:type="spellStart"/>
      <w:r w:rsidRPr="000E03B9">
        <w:t>applicatiebeheer</w:t>
      </w:r>
      <w:proofErr w:type="spellEnd"/>
      <w:r w:rsidRPr="000E03B9">
        <w:t xml:space="preserve">, operationeel beheer en onderhoud ten behoeve van het Pseudonimisatieplatform </w:t>
      </w:r>
      <w:r w:rsidR="00B76814" w:rsidRPr="005D375F">
        <w:t>Kwaliteitsregistraties</w:t>
      </w:r>
      <w:r w:rsidRPr="000E03B9">
        <w:t xml:space="preserve">. </w:t>
      </w:r>
    </w:p>
    <w:p w14:paraId="1976904C" w14:textId="77777777" w:rsidR="000E03B9" w:rsidRPr="000E03B9" w:rsidRDefault="000E03B9" w:rsidP="000E03B9"/>
    <w:p w14:paraId="748A81D5" w14:textId="77777777" w:rsidR="000E03B9" w:rsidRPr="000E03B9" w:rsidRDefault="000E03B9" w:rsidP="000E03B9">
      <w:pPr>
        <w:pStyle w:val="Kop1"/>
      </w:pPr>
      <w:bookmarkStart w:id="68" w:name="_Toc196531548"/>
      <w:bookmarkStart w:id="69" w:name="_Toc199333516"/>
      <w:bookmarkStart w:id="70" w:name="_Toc27399429"/>
      <w:bookmarkStart w:id="71" w:name="_Toc219275852"/>
      <w:r w:rsidRPr="000E03B9">
        <w:lastRenderedPageBreak/>
        <w:t>Services en Servicelevels</w:t>
      </w:r>
      <w:bookmarkEnd w:id="68"/>
      <w:bookmarkEnd w:id="69"/>
      <w:bookmarkEnd w:id="70"/>
      <w:bookmarkEnd w:id="71"/>
    </w:p>
    <w:p w14:paraId="00A3BA80" w14:textId="77777777" w:rsidR="000E03B9" w:rsidRPr="000E03B9" w:rsidRDefault="000E03B9" w:rsidP="000E03B9">
      <w:pPr>
        <w:pStyle w:val="Kop2"/>
        <w:rPr>
          <w:lang w:val="nl"/>
        </w:rPr>
      </w:pPr>
      <w:bookmarkStart w:id="72" w:name="_Toc196531549"/>
      <w:bookmarkStart w:id="73" w:name="_Toc199333517"/>
      <w:bookmarkStart w:id="74" w:name="_Toc27399430"/>
      <w:bookmarkStart w:id="75" w:name="_Toc219275853"/>
      <w:r w:rsidRPr="000E03B9">
        <w:rPr>
          <w:lang w:val="nl"/>
        </w:rPr>
        <w:t>Inleiding</w:t>
      </w:r>
      <w:bookmarkEnd w:id="72"/>
      <w:bookmarkEnd w:id="73"/>
      <w:bookmarkEnd w:id="74"/>
      <w:bookmarkEnd w:id="75"/>
    </w:p>
    <w:p w14:paraId="24366631" w14:textId="77777777" w:rsidR="000E03B9" w:rsidRPr="000E03B9" w:rsidRDefault="000E03B9" w:rsidP="000E03B9">
      <w:r w:rsidRPr="000E03B9">
        <w:t xml:space="preserve">In dit hoofdstuk worden de kwalitatieve en kwantitatieve servicelevels vastgelegd voor de verwerkingstijd, de beschikbaarstelling van de Servicedesk, </w:t>
      </w:r>
      <w:proofErr w:type="spellStart"/>
      <w:r w:rsidRPr="000E03B9">
        <w:t>applicatiebeheer</w:t>
      </w:r>
      <w:proofErr w:type="spellEnd"/>
      <w:r w:rsidRPr="000E03B9">
        <w:t xml:space="preserve"> en onderhoudsactiviteiten. </w:t>
      </w:r>
    </w:p>
    <w:p w14:paraId="55FB274A" w14:textId="77777777" w:rsidR="000E03B9" w:rsidRPr="000E03B9" w:rsidRDefault="000E03B9" w:rsidP="000E03B9"/>
    <w:p w14:paraId="1F1F1DC9" w14:textId="77777777" w:rsidR="000E03B9" w:rsidRPr="000E03B9" w:rsidRDefault="000E03B9" w:rsidP="000E03B9">
      <w:r w:rsidRPr="000E03B9">
        <w:t xml:space="preserve">De belangrijkste diensten voor het </w:t>
      </w:r>
      <w:proofErr w:type="spellStart"/>
      <w:r w:rsidRPr="000E03B9">
        <w:t>applicatiebeheer</w:t>
      </w:r>
      <w:proofErr w:type="spellEnd"/>
      <w:r w:rsidRPr="000E03B9">
        <w:t xml:space="preserve"> en onderhoud met inbegrip van de beschikbaarstelling van de </w:t>
      </w:r>
      <w:proofErr w:type="spellStart"/>
      <w:r w:rsidRPr="000E03B9">
        <w:t>servicedesk</w:t>
      </w:r>
      <w:proofErr w:type="spellEnd"/>
      <w:r w:rsidRPr="000E03B9">
        <w:t xml:space="preserve"> bestaan uit:</w:t>
      </w:r>
    </w:p>
    <w:p w14:paraId="07C6665D" w14:textId="5056E622" w:rsidR="000E03B9" w:rsidRPr="000E03B9" w:rsidRDefault="000E03B9" w:rsidP="00F140E2">
      <w:pPr>
        <w:numPr>
          <w:ilvl w:val="0"/>
          <w:numId w:val="14"/>
        </w:numPr>
      </w:pPr>
      <w:r w:rsidRPr="000E03B9">
        <w:t xml:space="preserve">Incident Management (zie paragraaf </w:t>
      </w:r>
      <w:r w:rsidRPr="000E03B9">
        <w:fldChar w:fldCharType="begin"/>
      </w:r>
      <w:r w:rsidRPr="000E03B9">
        <w:instrText xml:space="preserve"> REF _Ref213557999 \r \h  \* MERGEFORMAT </w:instrText>
      </w:r>
      <w:r w:rsidRPr="000E03B9">
        <w:fldChar w:fldCharType="separate"/>
      </w:r>
      <w:r w:rsidR="006C5CF3">
        <w:t>5.3</w:t>
      </w:r>
      <w:r w:rsidRPr="000E03B9">
        <w:rPr>
          <w:lang w:val="nl"/>
        </w:rPr>
        <w:fldChar w:fldCharType="end"/>
      </w:r>
      <w:r w:rsidRPr="000E03B9">
        <w:t>);</w:t>
      </w:r>
    </w:p>
    <w:p w14:paraId="6151B60E" w14:textId="77777777" w:rsidR="000E03B9" w:rsidRPr="000E03B9" w:rsidRDefault="000E03B9" w:rsidP="00F140E2">
      <w:pPr>
        <w:numPr>
          <w:ilvl w:val="0"/>
          <w:numId w:val="14"/>
        </w:numPr>
      </w:pPr>
      <w:proofErr w:type="spellStart"/>
      <w:r w:rsidRPr="000E03B9">
        <w:t>Problem</w:t>
      </w:r>
      <w:proofErr w:type="spellEnd"/>
      <w:r w:rsidRPr="000E03B9">
        <w:t xml:space="preserve"> Management (zie paragraaf </w:t>
      </w:r>
      <w:r w:rsidR="00A70191">
        <w:t>5.4</w:t>
      </w:r>
      <w:r w:rsidRPr="000E03B9">
        <w:t>);</w:t>
      </w:r>
    </w:p>
    <w:p w14:paraId="16C220BD" w14:textId="72A73149" w:rsidR="000E03B9" w:rsidRPr="000E03B9" w:rsidRDefault="000E03B9" w:rsidP="00F140E2">
      <w:pPr>
        <w:numPr>
          <w:ilvl w:val="0"/>
          <w:numId w:val="14"/>
        </w:numPr>
      </w:pPr>
      <w:r w:rsidRPr="000E03B9">
        <w:t xml:space="preserve">Change Management (zie paragraaf </w:t>
      </w:r>
      <w:r w:rsidRPr="000E03B9">
        <w:fldChar w:fldCharType="begin"/>
      </w:r>
      <w:r w:rsidRPr="000E03B9">
        <w:instrText xml:space="preserve"> REF _Ref213558037 \r \h  \* MERGEFORMAT </w:instrText>
      </w:r>
      <w:r w:rsidRPr="000E03B9">
        <w:fldChar w:fldCharType="separate"/>
      </w:r>
      <w:r w:rsidR="006C5CF3">
        <w:t>5.5</w:t>
      </w:r>
      <w:r w:rsidRPr="000E03B9">
        <w:rPr>
          <w:lang w:val="nl"/>
        </w:rPr>
        <w:fldChar w:fldCharType="end"/>
      </w:r>
      <w:r w:rsidRPr="000E03B9">
        <w:t>).</w:t>
      </w:r>
    </w:p>
    <w:p w14:paraId="306EAA7C" w14:textId="77777777" w:rsidR="000E03B9" w:rsidRPr="000E03B9" w:rsidRDefault="000E03B9" w:rsidP="000E03B9"/>
    <w:p w14:paraId="208F16E3" w14:textId="77777777" w:rsidR="000E03B9" w:rsidRPr="000E03B9" w:rsidRDefault="000E03B9" w:rsidP="000E03B9">
      <w:r w:rsidRPr="000E03B9">
        <w:t>Verder komt in dit hoofdstuk aan de orde:</w:t>
      </w:r>
    </w:p>
    <w:p w14:paraId="2C6DD304" w14:textId="035A9A7B" w:rsidR="000E03B9" w:rsidRPr="000E03B9" w:rsidRDefault="000E03B9" w:rsidP="00F140E2">
      <w:pPr>
        <w:numPr>
          <w:ilvl w:val="0"/>
          <w:numId w:val="14"/>
        </w:numPr>
      </w:pPr>
      <w:r w:rsidRPr="000E03B9">
        <w:t xml:space="preserve">Documentatie (zie paragraaf </w:t>
      </w:r>
      <w:r w:rsidRPr="000E03B9">
        <w:fldChar w:fldCharType="begin"/>
      </w:r>
      <w:r w:rsidRPr="000E03B9">
        <w:instrText xml:space="preserve"> REF _Ref213558046 \r \h  \* MERGEFORMAT </w:instrText>
      </w:r>
      <w:r w:rsidRPr="000E03B9">
        <w:fldChar w:fldCharType="separate"/>
      </w:r>
      <w:r w:rsidR="006C5CF3">
        <w:t>5.6</w:t>
      </w:r>
      <w:r w:rsidRPr="000E03B9">
        <w:rPr>
          <w:lang w:val="nl"/>
        </w:rPr>
        <w:fldChar w:fldCharType="end"/>
      </w:r>
      <w:r w:rsidRPr="000E03B9">
        <w:t>);</w:t>
      </w:r>
    </w:p>
    <w:p w14:paraId="0C44FE0C" w14:textId="7D327DDE" w:rsidR="000E03B9" w:rsidRPr="000E03B9" w:rsidRDefault="000E03B9" w:rsidP="00F140E2">
      <w:pPr>
        <w:numPr>
          <w:ilvl w:val="0"/>
          <w:numId w:val="14"/>
        </w:numPr>
      </w:pPr>
      <w:r w:rsidRPr="000E03B9">
        <w:t xml:space="preserve">Beschikbaarheid dienstverlening (Service </w:t>
      </w:r>
      <w:proofErr w:type="spellStart"/>
      <w:r w:rsidRPr="000E03B9">
        <w:t>window</w:t>
      </w:r>
      <w:proofErr w:type="spellEnd"/>
      <w:r w:rsidRPr="000E03B9">
        <w:t xml:space="preserve">, zie paragraaf </w:t>
      </w:r>
      <w:r w:rsidRPr="000E03B9">
        <w:fldChar w:fldCharType="begin"/>
      </w:r>
      <w:r w:rsidRPr="000E03B9">
        <w:instrText xml:space="preserve"> REF _Ref213558052 \r \h  \* MERGEFORMAT </w:instrText>
      </w:r>
      <w:r w:rsidRPr="000E03B9">
        <w:fldChar w:fldCharType="separate"/>
      </w:r>
      <w:r w:rsidR="006C5CF3">
        <w:t>5.7</w:t>
      </w:r>
      <w:r w:rsidRPr="000E03B9">
        <w:rPr>
          <w:lang w:val="nl"/>
        </w:rPr>
        <w:fldChar w:fldCharType="end"/>
      </w:r>
      <w:r w:rsidRPr="000E03B9">
        <w:t>);</w:t>
      </w:r>
    </w:p>
    <w:p w14:paraId="4DD2D1AC" w14:textId="30D0210C" w:rsidR="000E03B9" w:rsidRPr="000E03B9" w:rsidRDefault="000E03B9" w:rsidP="00F140E2">
      <w:pPr>
        <w:numPr>
          <w:ilvl w:val="0"/>
          <w:numId w:val="14"/>
        </w:numPr>
      </w:pPr>
      <w:r w:rsidRPr="000E03B9">
        <w:t xml:space="preserve">Rapportage (zie paragraaf </w:t>
      </w:r>
      <w:r w:rsidRPr="000E03B9">
        <w:fldChar w:fldCharType="begin"/>
      </w:r>
      <w:r w:rsidRPr="000E03B9">
        <w:instrText xml:space="preserve"> REF _Ref213558061 \r \h  \* MERGEFORMAT </w:instrText>
      </w:r>
      <w:r w:rsidRPr="000E03B9">
        <w:fldChar w:fldCharType="separate"/>
      </w:r>
      <w:r w:rsidR="006C5CF3">
        <w:t>5.8</w:t>
      </w:r>
      <w:r w:rsidRPr="000E03B9">
        <w:rPr>
          <w:lang w:val="nl"/>
        </w:rPr>
        <w:fldChar w:fldCharType="end"/>
      </w:r>
      <w:r w:rsidRPr="000E03B9">
        <w:t>);</w:t>
      </w:r>
    </w:p>
    <w:p w14:paraId="2BC29FFB" w14:textId="350E6181" w:rsidR="000E03B9" w:rsidRPr="000E03B9" w:rsidRDefault="000E03B9" w:rsidP="00F140E2">
      <w:pPr>
        <w:numPr>
          <w:ilvl w:val="0"/>
          <w:numId w:val="14"/>
        </w:numPr>
      </w:pPr>
      <w:r w:rsidRPr="000E03B9">
        <w:t xml:space="preserve">Communicatie in geval van escalatie (zie paragraaf </w:t>
      </w:r>
      <w:r w:rsidRPr="000E03B9">
        <w:fldChar w:fldCharType="begin"/>
      </w:r>
      <w:r w:rsidRPr="000E03B9">
        <w:instrText xml:space="preserve"> REF _Ref213558085 \r \h  \* MERGEFORMAT </w:instrText>
      </w:r>
      <w:r w:rsidRPr="000E03B9">
        <w:fldChar w:fldCharType="separate"/>
      </w:r>
      <w:r w:rsidR="006C5CF3">
        <w:t>5.9</w:t>
      </w:r>
      <w:r w:rsidRPr="000E03B9">
        <w:rPr>
          <w:lang w:val="nl"/>
        </w:rPr>
        <w:fldChar w:fldCharType="end"/>
      </w:r>
      <w:r w:rsidRPr="000E03B9">
        <w:t>).</w:t>
      </w:r>
    </w:p>
    <w:p w14:paraId="64803A9F" w14:textId="77777777" w:rsidR="000E03B9" w:rsidRPr="000E03B9" w:rsidRDefault="000E03B9" w:rsidP="000E03B9">
      <w:pPr>
        <w:pStyle w:val="Kop2"/>
        <w:rPr>
          <w:lang w:val="nl"/>
        </w:rPr>
      </w:pPr>
      <w:bookmarkStart w:id="76" w:name="_Toc196531550"/>
      <w:bookmarkStart w:id="77" w:name="_Toc199333518"/>
      <w:bookmarkStart w:id="78" w:name="_Toc27399431"/>
      <w:bookmarkStart w:id="79" w:name="_Toc219275854"/>
      <w:r w:rsidRPr="000E03B9">
        <w:rPr>
          <w:lang w:val="nl"/>
        </w:rPr>
        <w:t>Beschikbaarheid en performance</w:t>
      </w:r>
      <w:bookmarkEnd w:id="76"/>
      <w:bookmarkEnd w:id="77"/>
      <w:bookmarkEnd w:id="78"/>
      <w:bookmarkEnd w:id="79"/>
    </w:p>
    <w:p w14:paraId="2655C8D2" w14:textId="77777777" w:rsidR="000E03B9" w:rsidRPr="000E03B9" w:rsidRDefault="000E03B9" w:rsidP="000E03B9"/>
    <w:p w14:paraId="4405D8B6" w14:textId="77777777" w:rsidR="000E03B9" w:rsidRPr="000E03B9" w:rsidRDefault="000E03B9" w:rsidP="000E03B9">
      <w:pPr>
        <w:rPr>
          <w:b/>
        </w:rPr>
      </w:pPr>
      <w:r w:rsidRPr="000E03B9">
        <w:rPr>
          <w:b/>
        </w:rPr>
        <w:t>Beschikbaarheid</w:t>
      </w:r>
    </w:p>
    <w:p w14:paraId="2F578F57" w14:textId="6CD034B7" w:rsidR="000E03B9" w:rsidRPr="000E03B9" w:rsidRDefault="000E03B9" w:rsidP="000E03B9">
      <w:r w:rsidRPr="000E03B9">
        <w:t xml:space="preserve">In het algemeen dient de centrale applicatie van </w:t>
      </w:r>
      <w:r w:rsidR="007E2BB9">
        <w:t>de</w:t>
      </w:r>
      <w:r w:rsidRPr="000E03B9">
        <w:t xml:space="preserve"> </w:t>
      </w:r>
      <w:proofErr w:type="spellStart"/>
      <w:r w:rsidRPr="000E03B9">
        <w:t>Pseudonimisatie</w:t>
      </w:r>
      <w:r w:rsidR="007E2BB9">
        <w:t>dienst</w:t>
      </w:r>
      <w:proofErr w:type="spellEnd"/>
      <w:r w:rsidRPr="000E03B9">
        <w:t xml:space="preserve"> (CMT) 24 uur per dag 7 dagen in de week opengesteld te zijn. De minimale beschikbaarheid als gevolg van applicatie-incidenten is gesteld op 98%, gemeten per maand gedurende het service </w:t>
      </w:r>
      <w:proofErr w:type="spellStart"/>
      <w:r w:rsidRPr="000E03B9">
        <w:t>window</w:t>
      </w:r>
      <w:proofErr w:type="spellEnd"/>
      <w:r w:rsidRPr="000E03B9">
        <w:t xml:space="preserve">, waarbij de maximaal aaneengesloten </w:t>
      </w:r>
      <w:proofErr w:type="spellStart"/>
      <w:r w:rsidRPr="000E03B9">
        <w:t>onbeschikbaarheid</w:t>
      </w:r>
      <w:proofErr w:type="spellEnd"/>
      <w:r w:rsidRPr="000E03B9">
        <w:t xml:space="preserve"> de 10 uur niet mag overschrijden. </w:t>
      </w:r>
    </w:p>
    <w:p w14:paraId="4D22D28C" w14:textId="77777777" w:rsidR="000E03B9" w:rsidRPr="000E03B9" w:rsidRDefault="000E03B9" w:rsidP="000E03B9"/>
    <w:p w14:paraId="4BF42BCF" w14:textId="77777777" w:rsidR="000E03B9" w:rsidRPr="000E03B9" w:rsidRDefault="000E03B9" w:rsidP="000E03B9">
      <w:r w:rsidRPr="000E03B9">
        <w:t xml:space="preserve">Het percentage van de beschikbaarheid van het Pseudonimisatieplatform wordt als volgt berekend: </w:t>
      </w:r>
    </w:p>
    <w:p w14:paraId="71419411" w14:textId="77777777" w:rsidR="000E03B9" w:rsidRPr="000E03B9" w:rsidRDefault="000E03B9" w:rsidP="000E03B9"/>
    <w:p w14:paraId="7BDA3148" w14:textId="77777777" w:rsidR="000E03B9" w:rsidRPr="000E03B9" w:rsidRDefault="000E03B9" w:rsidP="000E03B9">
      <w:r w:rsidRPr="000E03B9">
        <w:rPr>
          <w:noProof/>
        </w:rPr>
        <w:drawing>
          <wp:inline distT="0" distB="0" distL="0" distR="0" wp14:anchorId="20D31A76" wp14:editId="5DAAE1C1">
            <wp:extent cx="4705350" cy="488950"/>
            <wp:effectExtent l="19050" t="0" r="0" b="0"/>
            <wp:docPr id="138" name="Afbeelding 1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fbeelding 138" descr="Afbeelding met tekst&#10;&#10;Automatisch gegenereerde beschrijving"/>
                    <pic:cNvPicPr>
                      <a:picLocks noChangeAspect="1" noChangeArrowheads="1"/>
                    </pic:cNvPicPr>
                  </pic:nvPicPr>
                  <pic:blipFill>
                    <a:blip r:embed="rId18" cstate="print"/>
                    <a:srcRect/>
                    <a:stretch>
                      <a:fillRect/>
                    </a:stretch>
                  </pic:blipFill>
                  <pic:spPr bwMode="auto">
                    <a:xfrm>
                      <a:off x="0" y="0"/>
                      <a:ext cx="4705350" cy="488950"/>
                    </a:xfrm>
                    <a:prstGeom prst="rect">
                      <a:avLst/>
                    </a:prstGeom>
                    <a:solidFill>
                      <a:srgbClr val="FFFFFF"/>
                    </a:solidFill>
                    <a:ln w="9525">
                      <a:noFill/>
                      <a:miter lim="800000"/>
                      <a:headEnd/>
                      <a:tailEnd/>
                    </a:ln>
                  </pic:spPr>
                </pic:pic>
              </a:graphicData>
            </a:graphic>
          </wp:inline>
        </w:drawing>
      </w:r>
      <w:r w:rsidRPr="000E03B9">
        <w:t xml:space="preserve"> </w:t>
      </w:r>
    </w:p>
    <w:p w14:paraId="7CA18094" w14:textId="77777777" w:rsidR="000E03B9" w:rsidRPr="000E03B9" w:rsidRDefault="000E03B9" w:rsidP="000E03B9"/>
    <w:p w14:paraId="5ACE9D7B" w14:textId="60BC13C3" w:rsidR="000E03B9" w:rsidRPr="000E03B9" w:rsidRDefault="000E03B9" w:rsidP="000E03B9">
      <w:r w:rsidRPr="000E03B9">
        <w:t xml:space="preserve">Let op: het service </w:t>
      </w:r>
      <w:proofErr w:type="spellStart"/>
      <w:r w:rsidRPr="000E03B9">
        <w:t>window</w:t>
      </w:r>
      <w:proofErr w:type="spellEnd"/>
      <w:r w:rsidRPr="000E03B9">
        <w:t xml:space="preserve"> van CMT is 24/7 maar de support vindt alleen plaats op werkdagen van </w:t>
      </w:r>
      <w:r w:rsidR="00110AD0">
        <w:t>08</w:t>
      </w:r>
      <w:r w:rsidRPr="000E03B9">
        <w:t>.</w:t>
      </w:r>
      <w:r w:rsidR="00110AD0">
        <w:t>3</w:t>
      </w:r>
      <w:r w:rsidRPr="000E03B9">
        <w:t>0 tot 17.00 uur (zie</w:t>
      </w:r>
      <w:r w:rsidR="00FA7EA3">
        <w:t xml:space="preserve"> paragraaf</w:t>
      </w:r>
      <w:r w:rsidRPr="000E03B9">
        <w:t xml:space="preserve"> </w:t>
      </w:r>
      <w:r w:rsidRPr="000E03B9">
        <w:fldChar w:fldCharType="begin"/>
      </w:r>
      <w:r w:rsidRPr="000E03B9">
        <w:instrText xml:space="preserve"> REF _Ref213554002 \r \h  \* MERGEFORMAT </w:instrText>
      </w:r>
      <w:r w:rsidRPr="000E03B9">
        <w:fldChar w:fldCharType="separate"/>
      </w:r>
      <w:r w:rsidR="006C5CF3">
        <w:t>5.7</w:t>
      </w:r>
      <w:r w:rsidRPr="000E03B9">
        <w:rPr>
          <w:lang w:val="nl"/>
        </w:rPr>
        <w:fldChar w:fldCharType="end"/>
      </w:r>
      <w:r w:rsidRPr="000E03B9">
        <w:t xml:space="preserve">). </w:t>
      </w:r>
    </w:p>
    <w:p w14:paraId="437C714B" w14:textId="77777777" w:rsidR="00043208" w:rsidRDefault="00043208" w:rsidP="000E03B9"/>
    <w:p w14:paraId="18131C85" w14:textId="77777777" w:rsidR="000E03B9" w:rsidRPr="000E03B9" w:rsidRDefault="000E03B9" w:rsidP="000E03B9">
      <w:r w:rsidRPr="000E03B9">
        <w:t xml:space="preserve">Planmatig applicatieonderhoud zal vooraf aangekondigd plaatsvinden waarbij wordt gestreefd naar een zo beperkt mogelijk impact voor de Opdrachtgever. De offline uren gedurende planmatig onderhoud worden niet meegerekend in de berekening van de beschikbaarheid van het Pseudonimisatieplatform. </w:t>
      </w:r>
    </w:p>
    <w:p w14:paraId="3039DEBA" w14:textId="77777777" w:rsidR="000E03B9" w:rsidRPr="000E03B9" w:rsidRDefault="000E03B9" w:rsidP="000E03B9">
      <w:r w:rsidRPr="000E03B9">
        <w:br w:type="page"/>
      </w:r>
    </w:p>
    <w:p w14:paraId="37225931" w14:textId="77777777" w:rsidR="000E03B9" w:rsidRPr="000E03B9" w:rsidRDefault="000E03B9" w:rsidP="000E03B9">
      <w:pPr>
        <w:rPr>
          <w:b/>
        </w:rPr>
      </w:pPr>
      <w:r w:rsidRPr="000E03B9">
        <w:rPr>
          <w:b/>
        </w:rPr>
        <w:lastRenderedPageBreak/>
        <w:t>Performance</w:t>
      </w:r>
    </w:p>
    <w:p w14:paraId="3BC47B8D" w14:textId="77777777" w:rsidR="000E03B9" w:rsidRPr="000E03B9" w:rsidRDefault="000E03B9" w:rsidP="000E03B9">
      <w:r w:rsidRPr="000E03B9">
        <w:t>Ten aanzien van de performance van het Pseudonimisatieplatform gelden de volgende eisen:</w:t>
      </w:r>
    </w:p>
    <w:p w14:paraId="7BC4A663" w14:textId="77777777" w:rsidR="000E03B9" w:rsidRPr="000E03B9" w:rsidRDefault="000E03B9" w:rsidP="000E03B9"/>
    <w:tbl>
      <w:tblPr>
        <w:tblStyle w:val="ZorgTTPTabel"/>
        <w:tblW w:w="5000" w:type="pct"/>
        <w:tblLook w:val="00A0" w:firstRow="1" w:lastRow="0" w:firstColumn="1" w:lastColumn="0" w:noHBand="0" w:noVBand="0"/>
      </w:tblPr>
      <w:tblGrid>
        <w:gridCol w:w="1540"/>
        <w:gridCol w:w="2255"/>
        <w:gridCol w:w="3577"/>
        <w:gridCol w:w="1337"/>
        <w:gridCol w:w="927"/>
      </w:tblGrid>
      <w:tr w:rsidR="000E03B9" w:rsidRPr="000E03B9" w14:paraId="1513FC8D" w14:textId="77777777" w:rsidTr="00D63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Pr>
          <w:p w14:paraId="42301FD2" w14:textId="77777777" w:rsidR="000E03B9" w:rsidRPr="000E03B9" w:rsidRDefault="000E03B9" w:rsidP="000E03B9">
            <w:pPr>
              <w:rPr>
                <w:b w:val="0"/>
                <w:bCs/>
              </w:rPr>
            </w:pPr>
            <w:r w:rsidRPr="000E03B9">
              <w:rPr>
                <w:bCs/>
              </w:rPr>
              <w:t>Processen/</w:t>
            </w:r>
          </w:p>
          <w:p w14:paraId="4B419EDE" w14:textId="77777777" w:rsidR="000E03B9" w:rsidRPr="000E03B9" w:rsidRDefault="000E03B9" w:rsidP="000E03B9">
            <w:pPr>
              <w:rPr>
                <w:b w:val="0"/>
                <w:bCs/>
              </w:rPr>
            </w:pPr>
            <w:r w:rsidRPr="000E03B9">
              <w:rPr>
                <w:bCs/>
              </w:rPr>
              <w:t>Diensten</w:t>
            </w:r>
          </w:p>
        </w:tc>
        <w:tc>
          <w:tcPr>
            <w:tcW w:w="1170" w:type="pct"/>
          </w:tcPr>
          <w:p w14:paraId="2F7893D9" w14:textId="77777777" w:rsidR="000E03B9" w:rsidRPr="000E03B9" w:rsidRDefault="000E03B9" w:rsidP="000E03B9">
            <w:pPr>
              <w:cnfStyle w:val="100000000000" w:firstRow="1" w:lastRow="0" w:firstColumn="0" w:lastColumn="0" w:oddVBand="0" w:evenVBand="0" w:oddHBand="0" w:evenHBand="0" w:firstRowFirstColumn="0" w:firstRowLastColumn="0" w:lastRowFirstColumn="0" w:lastRowLastColumn="0"/>
              <w:rPr>
                <w:b w:val="0"/>
                <w:bCs/>
              </w:rPr>
            </w:pPr>
            <w:r w:rsidRPr="000E03B9">
              <w:rPr>
                <w:bCs/>
              </w:rPr>
              <w:t>Indicator</w:t>
            </w:r>
          </w:p>
        </w:tc>
        <w:tc>
          <w:tcPr>
            <w:tcW w:w="1856" w:type="pct"/>
          </w:tcPr>
          <w:p w14:paraId="3FCCC692" w14:textId="77777777" w:rsidR="000E03B9" w:rsidRPr="000E03B9" w:rsidRDefault="000E03B9" w:rsidP="000E03B9">
            <w:pPr>
              <w:cnfStyle w:val="100000000000" w:firstRow="1" w:lastRow="0" w:firstColumn="0" w:lastColumn="0" w:oddVBand="0" w:evenVBand="0" w:oddHBand="0" w:evenHBand="0" w:firstRowFirstColumn="0" w:firstRowLastColumn="0" w:lastRowFirstColumn="0" w:lastRowLastColumn="0"/>
              <w:rPr>
                <w:b w:val="0"/>
                <w:bCs/>
              </w:rPr>
            </w:pPr>
            <w:r w:rsidRPr="000E03B9">
              <w:rPr>
                <w:bCs/>
              </w:rPr>
              <w:t>Omschrijving</w:t>
            </w:r>
          </w:p>
        </w:tc>
        <w:tc>
          <w:tcPr>
            <w:tcW w:w="694" w:type="pct"/>
          </w:tcPr>
          <w:p w14:paraId="2DEAA79B" w14:textId="77777777" w:rsidR="000E03B9" w:rsidRPr="000E03B9" w:rsidRDefault="000E03B9" w:rsidP="000E03B9">
            <w:pPr>
              <w:cnfStyle w:val="100000000000" w:firstRow="1" w:lastRow="0" w:firstColumn="0" w:lastColumn="0" w:oddVBand="0" w:evenVBand="0" w:oddHBand="0" w:evenHBand="0" w:firstRowFirstColumn="0" w:firstRowLastColumn="0" w:lastRowFirstColumn="0" w:lastRowLastColumn="0"/>
              <w:rPr>
                <w:b w:val="0"/>
                <w:bCs/>
                <w:lang w:val="en-GB"/>
              </w:rPr>
            </w:pPr>
            <w:r w:rsidRPr="000E03B9">
              <w:rPr>
                <w:bCs/>
                <w:lang w:val="en-GB"/>
              </w:rPr>
              <w:t xml:space="preserve">Service- level per </w:t>
            </w:r>
            <w:proofErr w:type="spellStart"/>
            <w:r w:rsidRPr="000E03B9">
              <w:rPr>
                <w:bCs/>
                <w:lang w:val="en-GB"/>
              </w:rPr>
              <w:t>prioriteit</w:t>
            </w:r>
            <w:proofErr w:type="spellEnd"/>
          </w:p>
          <w:p w14:paraId="1E2CB39C" w14:textId="77777777" w:rsidR="000E03B9" w:rsidRPr="000E03B9" w:rsidRDefault="000E03B9" w:rsidP="000E03B9">
            <w:pPr>
              <w:cnfStyle w:val="100000000000" w:firstRow="1" w:lastRow="0" w:firstColumn="0" w:lastColumn="0" w:oddVBand="0" w:evenVBand="0" w:oddHBand="0" w:evenHBand="0" w:firstRowFirstColumn="0" w:firstRowLastColumn="0" w:lastRowFirstColumn="0" w:lastRowLastColumn="0"/>
              <w:rPr>
                <w:b w:val="0"/>
                <w:bCs/>
                <w:lang w:val="en-GB"/>
              </w:rPr>
            </w:pPr>
            <w:proofErr w:type="spellStart"/>
            <w:r w:rsidRPr="000E03B9">
              <w:rPr>
                <w:bCs/>
                <w:lang w:val="en-GB"/>
              </w:rPr>
              <w:t>Streeftijd</w:t>
            </w:r>
            <w:proofErr w:type="spellEnd"/>
          </w:p>
        </w:tc>
        <w:tc>
          <w:tcPr>
            <w:tcW w:w="481" w:type="pct"/>
          </w:tcPr>
          <w:p w14:paraId="33F33A65" w14:textId="77777777" w:rsidR="000E03B9" w:rsidRPr="000E03B9" w:rsidRDefault="000E03B9" w:rsidP="000E03B9">
            <w:pPr>
              <w:cnfStyle w:val="100000000000" w:firstRow="1" w:lastRow="0" w:firstColumn="0" w:lastColumn="0" w:oddVBand="0" w:evenVBand="0" w:oddHBand="0" w:evenHBand="0" w:firstRowFirstColumn="0" w:firstRowLastColumn="0" w:lastRowFirstColumn="0" w:lastRowLastColumn="0"/>
              <w:rPr>
                <w:b w:val="0"/>
                <w:bCs/>
              </w:rPr>
            </w:pPr>
            <w:r w:rsidRPr="000E03B9">
              <w:rPr>
                <w:bCs/>
              </w:rPr>
              <w:t xml:space="preserve">Niveau </w:t>
            </w:r>
          </w:p>
        </w:tc>
      </w:tr>
      <w:tr w:rsidR="000E03B9" w:rsidRPr="000E03B9" w14:paraId="4A1B387A" w14:textId="77777777" w:rsidTr="00D63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Pr>
          <w:p w14:paraId="3ACC681E" w14:textId="77777777" w:rsidR="000E03B9" w:rsidRPr="000E03B9" w:rsidRDefault="000E03B9" w:rsidP="000E03B9">
            <w:r w:rsidRPr="000E03B9">
              <w:t>CMT</w:t>
            </w:r>
          </w:p>
        </w:tc>
        <w:tc>
          <w:tcPr>
            <w:tcW w:w="1170" w:type="pct"/>
          </w:tcPr>
          <w:p w14:paraId="4EC317E5"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 xml:space="preserve">Verwerkingstijd </w:t>
            </w:r>
          </w:p>
        </w:tc>
        <w:tc>
          <w:tcPr>
            <w:tcW w:w="1856" w:type="pct"/>
          </w:tcPr>
          <w:p w14:paraId="2D789398"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De verwerkingstijd is de tijd die nodig is om een bestand te verwerken op CMT gemeten vanaf het moment dat in de PVM wordt gemeld dat het bestand succesvol naar CMT is verzonden.</w:t>
            </w:r>
          </w:p>
        </w:tc>
        <w:tc>
          <w:tcPr>
            <w:tcW w:w="694" w:type="pct"/>
          </w:tcPr>
          <w:p w14:paraId="05C2FB2D"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4 uur</w:t>
            </w:r>
          </w:p>
          <w:p w14:paraId="242A8F5E"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8 uur</w:t>
            </w:r>
          </w:p>
        </w:tc>
        <w:tc>
          <w:tcPr>
            <w:tcW w:w="481" w:type="pct"/>
          </w:tcPr>
          <w:p w14:paraId="0FCACE76"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80%</w:t>
            </w:r>
          </w:p>
          <w:p w14:paraId="725F3904"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100%</w:t>
            </w:r>
          </w:p>
        </w:tc>
      </w:tr>
      <w:tr w:rsidR="000E03B9" w:rsidRPr="000E03B9" w14:paraId="63A8B496" w14:textId="77777777" w:rsidTr="00D63C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Pr>
          <w:p w14:paraId="11527B10" w14:textId="77777777" w:rsidR="000E03B9" w:rsidRPr="000E03B9" w:rsidRDefault="000E03B9" w:rsidP="000E03B9">
            <w:r w:rsidRPr="000E03B9">
              <w:t>Keten</w:t>
            </w:r>
          </w:p>
        </w:tc>
        <w:tc>
          <w:tcPr>
            <w:tcW w:w="1170" w:type="pct"/>
          </w:tcPr>
          <w:p w14:paraId="2447C704"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 xml:space="preserve">Doorlooptijd pseudonimisatieketen </w:t>
            </w:r>
          </w:p>
        </w:tc>
        <w:tc>
          <w:tcPr>
            <w:tcW w:w="1856" w:type="pct"/>
          </w:tcPr>
          <w:p w14:paraId="70AAB2C0"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 xml:space="preserve">De doorlooptijd van de pseudonimisatieketen is de tijd benodigd om de volledige keten (PVM, CMT en DRM) te doorlopen, gemeten vanaf het moment dat een bestand in verwerking wordt genomen in de PVM tot het moment dat het verwerkte bestand bij Opdrachtgever is aangemeld t.b.v. verwerking door Opdrachtgever met de DRM. </w:t>
            </w:r>
          </w:p>
        </w:tc>
        <w:tc>
          <w:tcPr>
            <w:tcW w:w="694" w:type="pct"/>
          </w:tcPr>
          <w:p w14:paraId="5F9868D5"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8 uur</w:t>
            </w:r>
          </w:p>
          <w:p w14:paraId="74FAA198"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16 uur</w:t>
            </w:r>
          </w:p>
        </w:tc>
        <w:tc>
          <w:tcPr>
            <w:tcW w:w="481" w:type="pct"/>
          </w:tcPr>
          <w:p w14:paraId="4E164BD7"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95%</w:t>
            </w:r>
          </w:p>
          <w:p w14:paraId="48684841"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100%</w:t>
            </w:r>
          </w:p>
        </w:tc>
      </w:tr>
      <w:tr w:rsidR="00A5366C" w:rsidRPr="000E03B9" w14:paraId="51A0B81C" w14:textId="77777777" w:rsidTr="00D63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Pr>
          <w:p w14:paraId="004D9506" w14:textId="000CB342" w:rsidR="00A5366C" w:rsidRPr="000E03B9" w:rsidRDefault="00A92591" w:rsidP="000E03B9">
            <w:proofErr w:type="spellStart"/>
            <w:r>
              <w:t>Webservice</w:t>
            </w:r>
            <w:proofErr w:type="spellEnd"/>
          </w:p>
        </w:tc>
        <w:tc>
          <w:tcPr>
            <w:tcW w:w="1170" w:type="pct"/>
          </w:tcPr>
          <w:p w14:paraId="3B5AAB12" w14:textId="766A7113" w:rsidR="00A5366C" w:rsidRPr="000E03B9" w:rsidRDefault="00A92591" w:rsidP="000E03B9">
            <w:pPr>
              <w:cnfStyle w:val="000000100000" w:firstRow="0" w:lastRow="0" w:firstColumn="0" w:lastColumn="0" w:oddVBand="0" w:evenVBand="0" w:oddHBand="1" w:evenHBand="0" w:firstRowFirstColumn="0" w:firstRowLastColumn="0" w:lastRowFirstColumn="0" w:lastRowLastColumn="0"/>
            </w:pPr>
            <w:r>
              <w:t>Verwerkingstijd</w:t>
            </w:r>
          </w:p>
        </w:tc>
        <w:tc>
          <w:tcPr>
            <w:tcW w:w="1856" w:type="pct"/>
          </w:tcPr>
          <w:p w14:paraId="2061AB9B" w14:textId="24677487" w:rsidR="00A5366C" w:rsidRPr="000E03B9" w:rsidRDefault="00470963" w:rsidP="000E03B9">
            <w:pPr>
              <w:cnfStyle w:val="000000100000" w:firstRow="0" w:lastRow="0" w:firstColumn="0" w:lastColumn="0" w:oddVBand="0" w:evenVBand="0" w:oddHBand="1" w:evenHBand="0" w:firstRowFirstColumn="0" w:firstRowLastColumn="0" w:lastRowFirstColumn="0" w:lastRowLastColumn="0"/>
            </w:pPr>
            <w:r>
              <w:t xml:space="preserve">De verwerkingstijd is de tijd die nodig is om </w:t>
            </w:r>
            <w:r w:rsidR="00BB4E14">
              <w:t>10</w:t>
            </w:r>
            <w:r w:rsidR="00DF296C">
              <w:t>0</w:t>
            </w:r>
            <w:r w:rsidR="00BB4E14">
              <w:t>.000 pseudonieme</w:t>
            </w:r>
            <w:r w:rsidR="008761B5">
              <w:t xml:space="preserve">n te ontvangen vanuit de </w:t>
            </w:r>
            <w:proofErr w:type="spellStart"/>
            <w:r w:rsidR="008761B5">
              <w:t>webservice</w:t>
            </w:r>
            <w:proofErr w:type="spellEnd"/>
          </w:p>
        </w:tc>
        <w:tc>
          <w:tcPr>
            <w:tcW w:w="694" w:type="pct"/>
          </w:tcPr>
          <w:p w14:paraId="3A56BA5C" w14:textId="1CAF9603" w:rsidR="00D63C62" w:rsidRDefault="00D63C62" w:rsidP="000E03B9">
            <w:pPr>
              <w:cnfStyle w:val="000000100000" w:firstRow="0" w:lastRow="0" w:firstColumn="0" w:lastColumn="0" w:oddVBand="0" w:evenVBand="0" w:oddHBand="1" w:evenHBand="0" w:firstRowFirstColumn="0" w:firstRowLastColumn="0" w:lastRowFirstColumn="0" w:lastRowLastColumn="0"/>
            </w:pPr>
            <w:r>
              <w:t>30 seconde</w:t>
            </w:r>
          </w:p>
          <w:p w14:paraId="5E0127E8" w14:textId="7B8D2091" w:rsidR="002D60F7" w:rsidRPr="000E03B9" w:rsidRDefault="00D63C62" w:rsidP="00D63C62">
            <w:pPr>
              <w:cnfStyle w:val="000000100000" w:firstRow="0" w:lastRow="0" w:firstColumn="0" w:lastColumn="0" w:oddVBand="0" w:evenVBand="0" w:oddHBand="1" w:evenHBand="0" w:firstRowFirstColumn="0" w:firstRowLastColumn="0" w:lastRowFirstColumn="0" w:lastRowLastColumn="0"/>
            </w:pPr>
            <w:r>
              <w:t>60 seconde</w:t>
            </w:r>
          </w:p>
        </w:tc>
        <w:tc>
          <w:tcPr>
            <w:tcW w:w="481" w:type="pct"/>
          </w:tcPr>
          <w:p w14:paraId="6A7967C7" w14:textId="77777777" w:rsidR="002D60F7" w:rsidRDefault="00D63C62" w:rsidP="000E03B9">
            <w:pPr>
              <w:cnfStyle w:val="000000100000" w:firstRow="0" w:lastRow="0" w:firstColumn="0" w:lastColumn="0" w:oddVBand="0" w:evenVBand="0" w:oddHBand="1" w:evenHBand="0" w:firstRowFirstColumn="0" w:firstRowLastColumn="0" w:lastRowFirstColumn="0" w:lastRowLastColumn="0"/>
            </w:pPr>
            <w:r>
              <w:t>70 %</w:t>
            </w:r>
          </w:p>
          <w:p w14:paraId="6D64DDDF" w14:textId="1D96029B" w:rsidR="00D63C62" w:rsidRPr="000E03B9" w:rsidRDefault="00D63C62" w:rsidP="000E03B9">
            <w:pPr>
              <w:cnfStyle w:val="000000100000" w:firstRow="0" w:lastRow="0" w:firstColumn="0" w:lastColumn="0" w:oddVBand="0" w:evenVBand="0" w:oddHBand="1" w:evenHBand="0" w:firstRowFirstColumn="0" w:firstRowLastColumn="0" w:lastRowFirstColumn="0" w:lastRowLastColumn="0"/>
            </w:pPr>
            <w:r>
              <w:t>100%</w:t>
            </w:r>
          </w:p>
        </w:tc>
      </w:tr>
    </w:tbl>
    <w:p w14:paraId="5A24C990" w14:textId="77777777" w:rsidR="000E03B9" w:rsidRPr="000E03B9" w:rsidRDefault="000E03B9" w:rsidP="000E03B9"/>
    <w:p w14:paraId="505588CE" w14:textId="2BBD3956" w:rsidR="000E03B9" w:rsidRPr="000E03B9" w:rsidRDefault="000E03B9" w:rsidP="000E03B9">
      <w:r w:rsidRPr="000E03B9">
        <w:t xml:space="preserve">Ten aanzien van genoemde servicelevels geldt dat verwerkings- en doorlooptijd afhankelijk zijn van de belasting van </w:t>
      </w:r>
      <w:r w:rsidR="000202F2">
        <w:t>de</w:t>
      </w:r>
      <w:r w:rsidRPr="000E03B9">
        <w:t xml:space="preserve"> </w:t>
      </w:r>
      <w:proofErr w:type="spellStart"/>
      <w:r w:rsidRPr="000E03B9">
        <w:t>Pseudonimisatie</w:t>
      </w:r>
      <w:r w:rsidR="000202F2">
        <w:t>dienst</w:t>
      </w:r>
      <w:proofErr w:type="spellEnd"/>
      <w:r w:rsidRPr="000E03B9">
        <w:t xml:space="preserve">. Bij piekbelasting van het platform kan een wachtrij ontstaan die de haalbaarheid van de servicelevels negatief beïnvloedt. Opdrachtnemer is verplicht in dergelijke gevallen </w:t>
      </w:r>
      <w:proofErr w:type="spellStart"/>
      <w:r w:rsidRPr="000E03B9">
        <w:t>logging</w:t>
      </w:r>
      <w:proofErr w:type="spellEnd"/>
      <w:r w:rsidRPr="000E03B9">
        <w:t xml:space="preserve"> te overleggen aan Opdrachtgever waaruit dat blijkt. </w:t>
      </w:r>
    </w:p>
    <w:p w14:paraId="7C6E2B76" w14:textId="77777777" w:rsidR="000E03B9" w:rsidRPr="000E03B9" w:rsidRDefault="000E03B9" w:rsidP="000E03B9">
      <w:pPr>
        <w:pStyle w:val="Kop2"/>
        <w:rPr>
          <w:lang w:val="nl"/>
        </w:rPr>
      </w:pPr>
      <w:bookmarkStart w:id="80" w:name="_Toc196531551"/>
      <w:bookmarkStart w:id="81" w:name="_Toc199333519"/>
      <w:bookmarkStart w:id="82" w:name="_Ref213557910"/>
      <w:bookmarkStart w:id="83" w:name="_Ref213557999"/>
      <w:bookmarkStart w:id="84" w:name="_Toc27399432"/>
      <w:bookmarkStart w:id="85" w:name="_Toc219275855"/>
      <w:r w:rsidRPr="000E03B9">
        <w:rPr>
          <w:lang w:val="nl"/>
        </w:rPr>
        <w:t>Incidentmanagement (technisch)</w:t>
      </w:r>
      <w:bookmarkEnd w:id="80"/>
      <w:bookmarkEnd w:id="81"/>
      <w:bookmarkEnd w:id="82"/>
      <w:bookmarkEnd w:id="83"/>
      <w:bookmarkEnd w:id="84"/>
      <w:bookmarkEnd w:id="85"/>
    </w:p>
    <w:p w14:paraId="29864BE6" w14:textId="77777777" w:rsidR="000E03B9" w:rsidRPr="000E03B9" w:rsidRDefault="000E03B9" w:rsidP="000E03B9"/>
    <w:p w14:paraId="201A7E1D" w14:textId="77777777" w:rsidR="000E03B9" w:rsidRPr="000E03B9" w:rsidRDefault="000E03B9" w:rsidP="000E03B9">
      <w:pPr>
        <w:rPr>
          <w:b/>
        </w:rPr>
      </w:pPr>
      <w:r w:rsidRPr="000E03B9">
        <w:rPr>
          <w:b/>
        </w:rPr>
        <w:t xml:space="preserve">Incident </w:t>
      </w:r>
    </w:p>
    <w:p w14:paraId="3364E3EB" w14:textId="77777777" w:rsidR="000E03B9" w:rsidRPr="000E03B9" w:rsidRDefault="000E03B9" w:rsidP="000E03B9">
      <w:r w:rsidRPr="000E03B9">
        <w:t xml:space="preserve">Elke gebeurtenis afwijkend van de (verwachte) standaardwerking van een systeem. Het heeft invloed op dit systeem, hoewel deze invloed klein of zelfs transparant kan zijn voor de gebruiker van dit systeem. </w:t>
      </w:r>
    </w:p>
    <w:p w14:paraId="40888FDA" w14:textId="77777777" w:rsidR="000E03B9" w:rsidRPr="000E03B9" w:rsidRDefault="000E03B9" w:rsidP="000E03B9"/>
    <w:p w14:paraId="52038419" w14:textId="77777777" w:rsidR="000E03B9" w:rsidRPr="000E03B9" w:rsidRDefault="000E03B9" w:rsidP="000E03B9">
      <w:pPr>
        <w:rPr>
          <w:b/>
        </w:rPr>
      </w:pPr>
      <w:r w:rsidRPr="000E03B9">
        <w:rPr>
          <w:b/>
        </w:rPr>
        <w:t xml:space="preserve">Incident Management </w:t>
      </w:r>
    </w:p>
    <w:p w14:paraId="6BEF8E1E" w14:textId="77777777" w:rsidR="000E03B9" w:rsidRPr="000E03B9" w:rsidRDefault="000E03B9" w:rsidP="000E03B9">
      <w:r w:rsidRPr="000E03B9">
        <w:t xml:space="preserve">Incident Management heeft de reactieve taak (dreigende) storingen in IT-diensten weg te nemen en ervoor te zorgen dat de gebruikers zo snel mogelijk weer aan het werk kunnen. </w:t>
      </w:r>
    </w:p>
    <w:p w14:paraId="602C0956" w14:textId="77777777" w:rsidR="000E03B9" w:rsidRPr="000E03B9" w:rsidRDefault="000E03B9" w:rsidP="000E03B9"/>
    <w:p w14:paraId="146F0C93" w14:textId="49E7C02B" w:rsidR="000E03B9" w:rsidRPr="000E03B9" w:rsidRDefault="000E03B9" w:rsidP="000E03B9">
      <w:r w:rsidRPr="000E03B9">
        <w:t xml:space="preserve">De incidenten of vragen die niet door de softwareleverancier van de gebruiker opgelost kunnen worden en betrekking hebben op het functioneren van </w:t>
      </w:r>
      <w:r w:rsidR="00463124">
        <w:t xml:space="preserve">de </w:t>
      </w:r>
      <w:proofErr w:type="spellStart"/>
      <w:r w:rsidR="00463124">
        <w:t>Pseudonimisatiedienst</w:t>
      </w:r>
      <w:proofErr w:type="spellEnd"/>
      <w:r w:rsidR="00805E21">
        <w:t xml:space="preserve"> voor</w:t>
      </w:r>
      <w:r w:rsidRPr="000E03B9">
        <w:t xml:space="preserve"> </w:t>
      </w:r>
      <w:r w:rsidR="00EB2BC2" w:rsidRPr="005D375F">
        <w:t>Kwaliteitsregistraties</w:t>
      </w:r>
      <w:r w:rsidR="00834750">
        <w:t xml:space="preserve">, </w:t>
      </w:r>
      <w:r w:rsidRPr="000E03B9">
        <w:t xml:space="preserve">worden gemeld bij de Servicedesk van Opdrachtnemer. </w:t>
      </w:r>
      <w:proofErr w:type="gramStart"/>
      <w:r w:rsidRPr="000E03B9">
        <w:t>Indien</w:t>
      </w:r>
      <w:proofErr w:type="gramEnd"/>
      <w:r w:rsidRPr="000E03B9">
        <w:t xml:space="preserve"> meldingen onterecht zijn doorverwezen </w:t>
      </w:r>
      <w:r w:rsidRPr="000E03B9">
        <w:lastRenderedPageBreak/>
        <w:t xml:space="preserve">naar de Servicedesk van Opdrachtnemer vindt zo snel mogelijk terugkoppeling plaats naar betreffende aanmelder. </w:t>
      </w:r>
    </w:p>
    <w:p w14:paraId="03421F33" w14:textId="77777777" w:rsidR="000E03B9" w:rsidRPr="000E03B9" w:rsidRDefault="000E03B9" w:rsidP="000E03B9"/>
    <w:p w14:paraId="1AB3990F" w14:textId="77777777" w:rsidR="000E03B9" w:rsidRPr="000E03B9" w:rsidRDefault="000E03B9" w:rsidP="000E03B9">
      <w:r w:rsidRPr="000E03B9">
        <w:t xml:space="preserve">Elke Servicedesk-call zal worden geregistreerd. Periodiek zal op basis van deze registratie een rapportage worden opgesteld. </w:t>
      </w:r>
    </w:p>
    <w:p w14:paraId="77038A66" w14:textId="77777777" w:rsidR="000E03B9" w:rsidRPr="000E03B9" w:rsidRDefault="000E03B9" w:rsidP="000E03B9"/>
    <w:p w14:paraId="5DE15381" w14:textId="77777777" w:rsidR="000E03B9" w:rsidRPr="000E03B9" w:rsidRDefault="000E03B9" w:rsidP="000E03B9">
      <w:bookmarkStart w:id="86" w:name="_Toc196531552"/>
      <w:r w:rsidRPr="000E03B9">
        <w:t xml:space="preserve">Nadere afspraken over vorm en inhoud van de genoemde rapportages zullen worden opgenomen in het DAP. </w:t>
      </w:r>
    </w:p>
    <w:p w14:paraId="284D5DCC" w14:textId="77777777" w:rsidR="000E03B9" w:rsidRPr="000E03B9" w:rsidRDefault="000E03B9" w:rsidP="000E03B9">
      <w:pPr>
        <w:pStyle w:val="Kop3"/>
        <w:rPr>
          <w:lang w:val="nl"/>
        </w:rPr>
      </w:pPr>
      <w:bookmarkStart w:id="87" w:name="_Toc27399433"/>
      <w:bookmarkStart w:id="88" w:name="_Toc219275856"/>
      <w:r w:rsidRPr="000E03B9">
        <w:rPr>
          <w:lang w:val="nl"/>
        </w:rPr>
        <w:t>Prioriteitstelling</w:t>
      </w:r>
      <w:bookmarkEnd w:id="87"/>
      <w:bookmarkEnd w:id="88"/>
    </w:p>
    <w:bookmarkEnd w:id="86"/>
    <w:p w14:paraId="3B141E19" w14:textId="77777777" w:rsidR="000E03B9" w:rsidRPr="000E03B9" w:rsidRDefault="000E03B9" w:rsidP="000E03B9">
      <w:r w:rsidRPr="000E03B9">
        <w:t>Aan incidenten en vragen kan prioriteit 1, 2 of 3 worden toegekend.</w:t>
      </w:r>
    </w:p>
    <w:p w14:paraId="0DD36766" w14:textId="77777777" w:rsidR="000E03B9" w:rsidRPr="000E03B9" w:rsidRDefault="000E03B9" w:rsidP="000E03B9"/>
    <w:tbl>
      <w:tblPr>
        <w:tblStyle w:val="ZorgTTPTabel"/>
        <w:tblW w:w="5000" w:type="pct"/>
        <w:tblLook w:val="00A0" w:firstRow="1" w:lastRow="0" w:firstColumn="1" w:lastColumn="0" w:noHBand="0" w:noVBand="0"/>
      </w:tblPr>
      <w:tblGrid>
        <w:gridCol w:w="1183"/>
        <w:gridCol w:w="1690"/>
        <w:gridCol w:w="6763"/>
      </w:tblGrid>
      <w:tr w:rsidR="000E03B9" w:rsidRPr="000E03B9" w14:paraId="5447CE82" w14:textId="77777777" w:rsidTr="00C07CBE">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14" w:type="pct"/>
          </w:tcPr>
          <w:p w14:paraId="02325E05" w14:textId="77777777" w:rsidR="000E03B9" w:rsidRPr="000E03B9" w:rsidRDefault="000E03B9" w:rsidP="000E03B9">
            <w:pPr>
              <w:rPr>
                <w:b w:val="0"/>
                <w:bCs/>
              </w:rPr>
            </w:pPr>
            <w:r w:rsidRPr="000E03B9">
              <w:rPr>
                <w:bCs/>
              </w:rPr>
              <w:t>Prioriteit</w:t>
            </w:r>
          </w:p>
        </w:tc>
        <w:tc>
          <w:tcPr>
            <w:tcW w:w="877" w:type="pct"/>
          </w:tcPr>
          <w:p w14:paraId="614D8E80" w14:textId="77777777" w:rsidR="000E03B9" w:rsidRPr="000E03B9" w:rsidRDefault="000E03B9" w:rsidP="00896672">
            <w:pPr>
              <w:jc w:val="center"/>
              <w:cnfStyle w:val="100000000000" w:firstRow="1" w:lastRow="0" w:firstColumn="0" w:lastColumn="0" w:oddVBand="0" w:evenVBand="0" w:oddHBand="0" w:evenHBand="0" w:firstRowFirstColumn="0" w:firstRowLastColumn="0" w:lastRowFirstColumn="0" w:lastRowLastColumn="0"/>
              <w:rPr>
                <w:b w:val="0"/>
                <w:bCs/>
              </w:rPr>
            </w:pPr>
            <w:proofErr w:type="spellStart"/>
            <w:r w:rsidRPr="000E03B9">
              <w:rPr>
                <w:bCs/>
              </w:rPr>
              <w:t>Prioriteitcode</w:t>
            </w:r>
            <w:proofErr w:type="spellEnd"/>
          </w:p>
        </w:tc>
        <w:tc>
          <w:tcPr>
            <w:tcW w:w="3509" w:type="pct"/>
          </w:tcPr>
          <w:p w14:paraId="7760B68A" w14:textId="77777777" w:rsidR="000E03B9" w:rsidRPr="000E03B9" w:rsidRDefault="000E03B9" w:rsidP="000E03B9">
            <w:pPr>
              <w:cnfStyle w:val="100000000000" w:firstRow="1" w:lastRow="0" w:firstColumn="0" w:lastColumn="0" w:oddVBand="0" w:evenVBand="0" w:oddHBand="0" w:evenHBand="0" w:firstRowFirstColumn="0" w:firstRowLastColumn="0" w:lastRowFirstColumn="0" w:lastRowLastColumn="0"/>
              <w:rPr>
                <w:b w:val="0"/>
                <w:bCs/>
              </w:rPr>
            </w:pPr>
            <w:r w:rsidRPr="000E03B9">
              <w:rPr>
                <w:bCs/>
              </w:rPr>
              <w:t>Omschrijving (indicaties van de aard van het incident)</w:t>
            </w:r>
          </w:p>
        </w:tc>
      </w:tr>
      <w:tr w:rsidR="000E03B9" w:rsidRPr="000E03B9" w14:paraId="5821209C" w14:textId="77777777" w:rsidTr="00C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tcPr>
          <w:p w14:paraId="61CA2D29" w14:textId="77777777" w:rsidR="000E03B9" w:rsidRPr="000E03B9" w:rsidRDefault="000E03B9" w:rsidP="000E03B9">
            <w:r w:rsidRPr="000E03B9">
              <w:t>High</w:t>
            </w:r>
          </w:p>
        </w:tc>
        <w:tc>
          <w:tcPr>
            <w:tcW w:w="877" w:type="pct"/>
          </w:tcPr>
          <w:p w14:paraId="2433793B" w14:textId="77777777" w:rsidR="000E03B9" w:rsidRPr="000E03B9" w:rsidRDefault="000E03B9" w:rsidP="00896672">
            <w:pPr>
              <w:jc w:val="center"/>
              <w:cnfStyle w:val="000000100000" w:firstRow="0" w:lastRow="0" w:firstColumn="0" w:lastColumn="0" w:oddVBand="0" w:evenVBand="0" w:oddHBand="1" w:evenHBand="0" w:firstRowFirstColumn="0" w:firstRowLastColumn="0" w:lastRowFirstColumn="0" w:lastRowLastColumn="0"/>
            </w:pPr>
            <w:r w:rsidRPr="000E03B9">
              <w:t>1</w:t>
            </w:r>
          </w:p>
        </w:tc>
        <w:tc>
          <w:tcPr>
            <w:tcW w:w="3509" w:type="pct"/>
          </w:tcPr>
          <w:p w14:paraId="65BE7F28" w14:textId="4D10D055"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 xml:space="preserve">Die incidenten waarbij </w:t>
            </w:r>
            <w:r w:rsidR="00805E21">
              <w:t xml:space="preserve">de </w:t>
            </w:r>
            <w:proofErr w:type="spellStart"/>
            <w:r w:rsidR="00805E21">
              <w:t>Pseudonimisatiedienst</w:t>
            </w:r>
            <w:proofErr w:type="spellEnd"/>
            <w:r w:rsidR="00805E21">
              <w:t xml:space="preserve"> </w:t>
            </w:r>
            <w:r w:rsidRPr="000E03B9">
              <w:t xml:space="preserve">in het geheel niet meer functioneert of waardoor de functionaliteit zodanig is afgenomen dat dit als zodanig wordt ervaren. </w:t>
            </w:r>
            <w:proofErr w:type="spellStart"/>
            <w:r w:rsidRPr="000E03B9">
              <w:t>Workaround</w:t>
            </w:r>
            <w:proofErr w:type="spellEnd"/>
            <w:r w:rsidRPr="000E03B9">
              <w:t xml:space="preserve"> is niet mogelijk.</w:t>
            </w:r>
          </w:p>
        </w:tc>
      </w:tr>
      <w:tr w:rsidR="000E03B9" w:rsidRPr="000E03B9" w14:paraId="34985475" w14:textId="77777777" w:rsidTr="00C07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tcPr>
          <w:p w14:paraId="09ECDCEA" w14:textId="77777777" w:rsidR="000E03B9" w:rsidRPr="000E03B9" w:rsidRDefault="000E03B9" w:rsidP="000E03B9">
            <w:r w:rsidRPr="000E03B9">
              <w:t>Medium</w:t>
            </w:r>
          </w:p>
          <w:p w14:paraId="5EE3A11F" w14:textId="77777777" w:rsidR="000E03B9" w:rsidRPr="000E03B9" w:rsidRDefault="000E03B9" w:rsidP="000E03B9"/>
        </w:tc>
        <w:tc>
          <w:tcPr>
            <w:tcW w:w="877" w:type="pct"/>
          </w:tcPr>
          <w:p w14:paraId="5DA9113B" w14:textId="77777777" w:rsidR="000E03B9" w:rsidRPr="000E03B9" w:rsidRDefault="000E03B9" w:rsidP="00896672">
            <w:pPr>
              <w:jc w:val="center"/>
              <w:cnfStyle w:val="000000010000" w:firstRow="0" w:lastRow="0" w:firstColumn="0" w:lastColumn="0" w:oddVBand="0" w:evenVBand="0" w:oddHBand="0" w:evenHBand="1" w:firstRowFirstColumn="0" w:firstRowLastColumn="0" w:lastRowFirstColumn="0" w:lastRowLastColumn="0"/>
            </w:pPr>
            <w:r w:rsidRPr="000E03B9">
              <w:t>2</w:t>
            </w:r>
          </w:p>
        </w:tc>
        <w:tc>
          <w:tcPr>
            <w:tcW w:w="3509" w:type="pct"/>
          </w:tcPr>
          <w:p w14:paraId="3A06DEA6" w14:textId="1AAF0D8D"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 xml:space="preserve">Die incidenten waarbij </w:t>
            </w:r>
            <w:r w:rsidR="00282FF6">
              <w:t xml:space="preserve">de </w:t>
            </w:r>
            <w:proofErr w:type="spellStart"/>
            <w:r w:rsidR="00282FF6">
              <w:t>Pseudonimisatiedienst</w:t>
            </w:r>
            <w:proofErr w:type="spellEnd"/>
            <w:r w:rsidR="00282FF6">
              <w:t xml:space="preserve"> </w:t>
            </w:r>
            <w:r w:rsidRPr="000E03B9">
              <w:t xml:space="preserve">gedeeltelijk niet meer functioneert maar waarbij het bij de overgebleven functionaliteit toch redelijk mogelijk blijft om te kunnen functioneren. </w:t>
            </w:r>
            <w:proofErr w:type="spellStart"/>
            <w:r w:rsidRPr="000E03B9">
              <w:t>Workaround</w:t>
            </w:r>
            <w:proofErr w:type="spellEnd"/>
            <w:r w:rsidRPr="000E03B9">
              <w:t xml:space="preserve"> is mogelijk. Problemen die zo spoedig mogelijk opgelost dienen te worden. De applicatie werkt, echter deze problemen hebben tot gevolg dat gebruikers minder efficiënt kunnen werken.</w:t>
            </w:r>
          </w:p>
        </w:tc>
      </w:tr>
      <w:tr w:rsidR="000E03B9" w:rsidRPr="000E03B9" w14:paraId="64867257" w14:textId="77777777" w:rsidTr="00C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tcPr>
          <w:p w14:paraId="52ECD14A" w14:textId="77777777" w:rsidR="000E03B9" w:rsidRPr="000E03B9" w:rsidRDefault="000E03B9" w:rsidP="000E03B9">
            <w:r w:rsidRPr="000E03B9">
              <w:t>Low</w:t>
            </w:r>
          </w:p>
        </w:tc>
        <w:tc>
          <w:tcPr>
            <w:tcW w:w="877" w:type="pct"/>
          </w:tcPr>
          <w:p w14:paraId="6225D3FB" w14:textId="77777777" w:rsidR="000E03B9" w:rsidRPr="000E03B9" w:rsidRDefault="000E03B9" w:rsidP="00896672">
            <w:pPr>
              <w:jc w:val="center"/>
              <w:cnfStyle w:val="000000100000" w:firstRow="0" w:lastRow="0" w:firstColumn="0" w:lastColumn="0" w:oddVBand="0" w:evenVBand="0" w:oddHBand="1" w:evenHBand="0" w:firstRowFirstColumn="0" w:firstRowLastColumn="0" w:lastRowFirstColumn="0" w:lastRowLastColumn="0"/>
            </w:pPr>
            <w:r w:rsidRPr="000E03B9">
              <w:t>3</w:t>
            </w:r>
          </w:p>
        </w:tc>
        <w:tc>
          <w:tcPr>
            <w:tcW w:w="3509" w:type="pct"/>
          </w:tcPr>
          <w:p w14:paraId="604224B1"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Overig, onder andere vragen.</w:t>
            </w:r>
          </w:p>
        </w:tc>
      </w:tr>
    </w:tbl>
    <w:p w14:paraId="14DD5DDB" w14:textId="77777777" w:rsidR="000E03B9" w:rsidRPr="000E03B9" w:rsidRDefault="000E03B9" w:rsidP="000E03B9"/>
    <w:p w14:paraId="0B6663C4" w14:textId="77777777" w:rsidR="000E03B9" w:rsidRPr="000E03B9" w:rsidRDefault="000E03B9" w:rsidP="000E03B9">
      <w:r w:rsidRPr="000E03B9">
        <w:t xml:space="preserve">Er kan van bovenstaande omschrijving worden afgeweken </w:t>
      </w:r>
      <w:proofErr w:type="gramStart"/>
      <w:r w:rsidRPr="000E03B9">
        <w:t>indien</w:t>
      </w:r>
      <w:proofErr w:type="gramEnd"/>
      <w:r w:rsidRPr="000E03B9">
        <w:t xml:space="preserve"> dat noodzakelijk wordt geacht, bijvoorbeeld een vraag kan hoog prioritair zijn.</w:t>
      </w:r>
    </w:p>
    <w:p w14:paraId="720E1B6F" w14:textId="77777777" w:rsidR="000E03B9" w:rsidRPr="000E03B9" w:rsidRDefault="000E03B9" w:rsidP="000E03B9">
      <w:pPr>
        <w:pStyle w:val="Kop3"/>
        <w:rPr>
          <w:lang w:val="nl"/>
        </w:rPr>
      </w:pPr>
      <w:bookmarkStart w:id="89" w:name="_Toc196531553"/>
      <w:bookmarkStart w:id="90" w:name="_Toc27399434"/>
      <w:bookmarkStart w:id="91" w:name="_Toc219275857"/>
      <w:r w:rsidRPr="000E03B9">
        <w:rPr>
          <w:lang w:val="nl"/>
        </w:rPr>
        <w:t>Servicelevels</w:t>
      </w:r>
      <w:bookmarkEnd w:id="89"/>
      <w:bookmarkEnd w:id="90"/>
      <w:bookmarkEnd w:id="91"/>
    </w:p>
    <w:p w14:paraId="223F6B3C" w14:textId="77777777" w:rsidR="000E03B9" w:rsidRPr="000E03B9" w:rsidRDefault="000E03B9" w:rsidP="000E03B9">
      <w:r w:rsidRPr="000E03B9">
        <w:t>In onderstaande tabel zijn de diensten en de bijbehorende servicelevels opgenomen voor incident management voor wat betreft de productieomgeving.</w:t>
      </w:r>
    </w:p>
    <w:p w14:paraId="7601A4A6" w14:textId="77777777" w:rsidR="000E03B9" w:rsidRPr="000E03B9" w:rsidRDefault="000E03B9" w:rsidP="000E03B9"/>
    <w:tbl>
      <w:tblPr>
        <w:tblStyle w:val="ZorgTTPTabel"/>
        <w:tblW w:w="5002" w:type="pct"/>
        <w:tblLook w:val="00A0" w:firstRow="1" w:lastRow="0" w:firstColumn="1" w:lastColumn="0" w:noHBand="0" w:noVBand="0"/>
      </w:tblPr>
      <w:tblGrid>
        <w:gridCol w:w="1673"/>
        <w:gridCol w:w="1872"/>
        <w:gridCol w:w="3260"/>
        <w:gridCol w:w="1778"/>
        <w:gridCol w:w="1057"/>
      </w:tblGrid>
      <w:tr w:rsidR="000E03B9" w:rsidRPr="000E03B9" w14:paraId="06DED7D6" w14:textId="77777777" w:rsidTr="00381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Pr>
          <w:p w14:paraId="38167BED" w14:textId="77777777" w:rsidR="000E03B9" w:rsidRPr="000E03B9" w:rsidRDefault="000E03B9" w:rsidP="000E03B9">
            <w:pPr>
              <w:rPr>
                <w:b w:val="0"/>
                <w:bCs/>
              </w:rPr>
            </w:pPr>
            <w:r w:rsidRPr="000E03B9">
              <w:rPr>
                <w:bCs/>
              </w:rPr>
              <w:t xml:space="preserve">Processen/ Diensten </w:t>
            </w:r>
          </w:p>
        </w:tc>
        <w:tc>
          <w:tcPr>
            <w:tcW w:w="971" w:type="pct"/>
          </w:tcPr>
          <w:p w14:paraId="519D043F" w14:textId="77777777" w:rsidR="000E03B9" w:rsidRPr="000E03B9" w:rsidRDefault="000E03B9" w:rsidP="000E03B9">
            <w:pPr>
              <w:cnfStyle w:val="100000000000" w:firstRow="1" w:lastRow="0" w:firstColumn="0" w:lastColumn="0" w:oddVBand="0" w:evenVBand="0" w:oddHBand="0" w:evenHBand="0" w:firstRowFirstColumn="0" w:firstRowLastColumn="0" w:lastRowFirstColumn="0" w:lastRowLastColumn="0"/>
              <w:rPr>
                <w:b w:val="0"/>
                <w:bCs/>
              </w:rPr>
            </w:pPr>
            <w:r w:rsidRPr="000E03B9">
              <w:rPr>
                <w:bCs/>
              </w:rPr>
              <w:t>Indicator</w:t>
            </w:r>
          </w:p>
        </w:tc>
        <w:tc>
          <w:tcPr>
            <w:tcW w:w="1691" w:type="pct"/>
          </w:tcPr>
          <w:p w14:paraId="0FB8B3DD" w14:textId="77777777" w:rsidR="000E03B9" w:rsidRPr="000E03B9" w:rsidRDefault="000E03B9" w:rsidP="000E03B9">
            <w:pPr>
              <w:cnfStyle w:val="100000000000" w:firstRow="1" w:lastRow="0" w:firstColumn="0" w:lastColumn="0" w:oddVBand="0" w:evenVBand="0" w:oddHBand="0" w:evenHBand="0" w:firstRowFirstColumn="0" w:firstRowLastColumn="0" w:lastRowFirstColumn="0" w:lastRowLastColumn="0"/>
              <w:rPr>
                <w:b w:val="0"/>
                <w:bCs/>
              </w:rPr>
            </w:pPr>
            <w:r w:rsidRPr="000E03B9">
              <w:rPr>
                <w:bCs/>
              </w:rPr>
              <w:t>Omschrijving</w:t>
            </w:r>
          </w:p>
        </w:tc>
        <w:tc>
          <w:tcPr>
            <w:tcW w:w="922" w:type="pct"/>
          </w:tcPr>
          <w:p w14:paraId="3BD8E9FF" w14:textId="77777777" w:rsidR="000E03B9" w:rsidRPr="000E03B9" w:rsidRDefault="000E03B9" w:rsidP="000E03B9">
            <w:pPr>
              <w:cnfStyle w:val="100000000000" w:firstRow="1" w:lastRow="0" w:firstColumn="0" w:lastColumn="0" w:oddVBand="0" w:evenVBand="0" w:oddHBand="0" w:evenHBand="0" w:firstRowFirstColumn="0" w:firstRowLastColumn="0" w:lastRowFirstColumn="0" w:lastRowLastColumn="0"/>
              <w:rPr>
                <w:b w:val="0"/>
                <w:bCs/>
              </w:rPr>
            </w:pPr>
            <w:r w:rsidRPr="000E03B9">
              <w:rPr>
                <w:bCs/>
              </w:rPr>
              <w:t>Servicelevel per prioriteit</w:t>
            </w:r>
          </w:p>
        </w:tc>
        <w:tc>
          <w:tcPr>
            <w:tcW w:w="548" w:type="pct"/>
          </w:tcPr>
          <w:p w14:paraId="0B95A4C5" w14:textId="77777777" w:rsidR="000E03B9" w:rsidRPr="000E03B9" w:rsidRDefault="000E03B9" w:rsidP="000E03B9">
            <w:pPr>
              <w:cnfStyle w:val="100000000000" w:firstRow="1" w:lastRow="0" w:firstColumn="0" w:lastColumn="0" w:oddVBand="0" w:evenVBand="0" w:oddHBand="0" w:evenHBand="0" w:firstRowFirstColumn="0" w:firstRowLastColumn="0" w:lastRowFirstColumn="0" w:lastRowLastColumn="0"/>
              <w:rPr>
                <w:b w:val="0"/>
                <w:bCs/>
              </w:rPr>
            </w:pPr>
            <w:r w:rsidRPr="000E03B9">
              <w:rPr>
                <w:bCs/>
              </w:rPr>
              <w:t>Niveau</w:t>
            </w:r>
            <w:r w:rsidRPr="000E03B9">
              <w:rPr>
                <w:bCs/>
                <w:vertAlign w:val="superscript"/>
              </w:rPr>
              <w:footnoteReference w:id="2"/>
            </w:r>
            <w:r w:rsidRPr="000E03B9">
              <w:rPr>
                <w:bCs/>
              </w:rPr>
              <w:t>)</w:t>
            </w:r>
            <w:r w:rsidRPr="000E03B9">
              <w:rPr>
                <w:bCs/>
                <w:vertAlign w:val="superscript"/>
              </w:rPr>
              <w:t xml:space="preserve"> </w:t>
            </w:r>
          </w:p>
        </w:tc>
      </w:tr>
      <w:tr w:rsidR="000E03B9" w:rsidRPr="000E03B9" w14:paraId="5310E63B" w14:textId="77777777" w:rsidTr="00381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Pr>
          <w:p w14:paraId="2E0ADE0C" w14:textId="77777777" w:rsidR="000E03B9" w:rsidRPr="000E03B9" w:rsidRDefault="000E03B9" w:rsidP="000E03B9">
            <w:r w:rsidRPr="000E03B9">
              <w:t>Intake</w:t>
            </w:r>
          </w:p>
          <w:p w14:paraId="71F539C3" w14:textId="77777777" w:rsidR="000E03B9" w:rsidRPr="000E03B9" w:rsidRDefault="000E03B9" w:rsidP="000E03B9">
            <w:r w:rsidRPr="000E03B9">
              <w:t>Incidenten</w:t>
            </w:r>
          </w:p>
        </w:tc>
        <w:tc>
          <w:tcPr>
            <w:tcW w:w="971" w:type="pct"/>
          </w:tcPr>
          <w:p w14:paraId="67B5F203" w14:textId="4CEEA3D3"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proofErr w:type="gramStart"/>
            <w:r w:rsidRPr="000E03B9">
              <w:t>Bereikbaarheid /</w:t>
            </w:r>
            <w:proofErr w:type="gramEnd"/>
            <w:r w:rsidRPr="000E03B9">
              <w:t xml:space="preserve"> Reactietijd</w:t>
            </w:r>
          </w:p>
          <w:p w14:paraId="4A1246D0"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p>
        </w:tc>
        <w:tc>
          <w:tcPr>
            <w:tcW w:w="1691" w:type="pct"/>
          </w:tcPr>
          <w:p w14:paraId="3A337EB7"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Het doen van een terugkoppeling op basis van een door een aanmelder gemeld incident met daarbij:</w:t>
            </w:r>
          </w:p>
          <w:p w14:paraId="6491148F" w14:textId="77777777" w:rsidR="000E03B9" w:rsidRPr="000E03B9" w:rsidRDefault="000E03B9" w:rsidP="00F140E2">
            <w:pPr>
              <w:numPr>
                <w:ilvl w:val="0"/>
                <w:numId w:val="15"/>
              </w:numPr>
              <w:cnfStyle w:val="000000100000" w:firstRow="0" w:lastRow="0" w:firstColumn="0" w:lastColumn="0" w:oddVBand="0" w:evenVBand="0" w:oddHBand="1" w:evenHBand="0" w:firstRowFirstColumn="0" w:firstRowLastColumn="0" w:lastRowFirstColumn="0" w:lastRowLastColumn="0"/>
            </w:pPr>
            <w:r w:rsidRPr="000E03B9">
              <w:t>Een (eerste) controle op compleetheid van het aangemelde incident.</w:t>
            </w:r>
          </w:p>
          <w:p w14:paraId="2CCEA93D" w14:textId="77777777" w:rsidR="000E03B9" w:rsidRPr="000E03B9" w:rsidRDefault="000E03B9" w:rsidP="00F140E2">
            <w:pPr>
              <w:numPr>
                <w:ilvl w:val="0"/>
                <w:numId w:val="15"/>
              </w:numPr>
              <w:cnfStyle w:val="000000100000" w:firstRow="0" w:lastRow="0" w:firstColumn="0" w:lastColumn="0" w:oddVBand="0" w:evenVBand="0" w:oddHBand="1" w:evenHBand="0" w:firstRowFirstColumn="0" w:firstRowLastColumn="0" w:lastRowFirstColumn="0" w:lastRowLastColumn="0"/>
            </w:pPr>
            <w:r w:rsidRPr="000E03B9">
              <w:t>Een (eerste) controle op juistheid doorverwijzing. Hierbij vindt ook de registratie plaats.</w:t>
            </w:r>
          </w:p>
        </w:tc>
        <w:tc>
          <w:tcPr>
            <w:tcW w:w="922" w:type="pct"/>
          </w:tcPr>
          <w:p w14:paraId="0F3F433C"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P1 t/m 3: 8 uur</w:t>
            </w:r>
          </w:p>
        </w:tc>
        <w:tc>
          <w:tcPr>
            <w:tcW w:w="548" w:type="pct"/>
          </w:tcPr>
          <w:p w14:paraId="0902FF82"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p>
        </w:tc>
      </w:tr>
      <w:tr w:rsidR="000E03B9" w:rsidRPr="000E03B9" w14:paraId="4CC35D7C" w14:textId="77777777" w:rsidTr="00381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Pr>
          <w:p w14:paraId="4A5D54A0" w14:textId="77777777" w:rsidR="000E03B9" w:rsidRPr="000E03B9" w:rsidRDefault="000E03B9" w:rsidP="000E03B9">
            <w:r w:rsidRPr="000E03B9">
              <w:lastRenderedPageBreak/>
              <w:t>Oplossing</w:t>
            </w:r>
          </w:p>
          <w:p w14:paraId="79846D3E" w14:textId="77777777" w:rsidR="000E03B9" w:rsidRPr="000E03B9" w:rsidRDefault="000E03B9" w:rsidP="000E03B9">
            <w:r w:rsidRPr="000E03B9">
              <w:t>Incidenten</w:t>
            </w:r>
          </w:p>
          <w:p w14:paraId="685FCBAC" w14:textId="77777777" w:rsidR="000E03B9" w:rsidRPr="000E03B9" w:rsidRDefault="000E03B9" w:rsidP="000E03B9"/>
        </w:tc>
        <w:tc>
          <w:tcPr>
            <w:tcW w:w="971" w:type="pct"/>
          </w:tcPr>
          <w:p w14:paraId="3E1571E8"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Oplostijd</w:t>
            </w:r>
          </w:p>
        </w:tc>
        <w:tc>
          <w:tcPr>
            <w:tcW w:w="1691" w:type="pct"/>
          </w:tcPr>
          <w:p w14:paraId="57BFA4C0"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Het hebben van een op de acceptatieomgeving geaccepteerde oplossing voor het probleem en de terugkoppeling ervan aan de aanmelder ingaande na de intake.</w:t>
            </w:r>
          </w:p>
        </w:tc>
        <w:tc>
          <w:tcPr>
            <w:tcW w:w="922" w:type="pct"/>
          </w:tcPr>
          <w:p w14:paraId="6E2040EC"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P1: 8 uur</w:t>
            </w:r>
          </w:p>
          <w:p w14:paraId="6667A281"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P2: 2 werkdagen</w:t>
            </w:r>
          </w:p>
          <w:p w14:paraId="30D229F9"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P3: 5 werkdagen</w:t>
            </w:r>
          </w:p>
        </w:tc>
        <w:tc>
          <w:tcPr>
            <w:tcW w:w="548" w:type="pct"/>
          </w:tcPr>
          <w:p w14:paraId="09A0F9A5"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90%</w:t>
            </w:r>
          </w:p>
          <w:p w14:paraId="7F95EDA7"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90%</w:t>
            </w:r>
          </w:p>
          <w:p w14:paraId="35CB2125"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90%</w:t>
            </w:r>
          </w:p>
        </w:tc>
      </w:tr>
      <w:tr w:rsidR="000E03B9" w:rsidRPr="000E03B9" w14:paraId="12538D72" w14:textId="77777777" w:rsidTr="00381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Pr>
          <w:p w14:paraId="7DE63E1A" w14:textId="77777777" w:rsidR="000E03B9" w:rsidRPr="000E03B9" w:rsidRDefault="000E03B9" w:rsidP="000E03B9">
            <w:r w:rsidRPr="000E03B9">
              <w:t>Verstrekken van Certificaten</w:t>
            </w:r>
          </w:p>
        </w:tc>
        <w:tc>
          <w:tcPr>
            <w:tcW w:w="971" w:type="pct"/>
          </w:tcPr>
          <w:p w14:paraId="04E96668"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Oplostijd</w:t>
            </w:r>
          </w:p>
        </w:tc>
        <w:tc>
          <w:tcPr>
            <w:tcW w:w="1691" w:type="pct"/>
          </w:tcPr>
          <w:p w14:paraId="090A5A1C"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De aanvrager is per e-mail op de hoogte gesteld van de locatie waar zijn certificaat kan worden opgehaald. Ook is het wachtwoord benodigd voor het activeren, separaat aan de aanvrager verstuurd.</w:t>
            </w:r>
          </w:p>
        </w:tc>
        <w:tc>
          <w:tcPr>
            <w:tcW w:w="922" w:type="pct"/>
          </w:tcPr>
          <w:p w14:paraId="6D2F8BBB"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4 werkdagen</w:t>
            </w:r>
          </w:p>
          <w:p w14:paraId="5410818A"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5 werkdagen</w:t>
            </w:r>
          </w:p>
        </w:tc>
        <w:tc>
          <w:tcPr>
            <w:tcW w:w="548" w:type="pct"/>
          </w:tcPr>
          <w:p w14:paraId="184667AC"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90%</w:t>
            </w:r>
          </w:p>
          <w:p w14:paraId="6003F179"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10%</w:t>
            </w:r>
          </w:p>
        </w:tc>
      </w:tr>
      <w:tr w:rsidR="000E03B9" w:rsidRPr="000E03B9" w14:paraId="4623ADBE" w14:textId="77777777" w:rsidTr="00381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Pr>
          <w:p w14:paraId="2A6603C4" w14:textId="77777777" w:rsidR="000E03B9" w:rsidRPr="000E03B9" w:rsidRDefault="000E03B9" w:rsidP="000E03B9">
            <w:proofErr w:type="spellStart"/>
            <w:r w:rsidRPr="000E03B9">
              <w:t>Ontvangst-bevestiging</w:t>
            </w:r>
            <w:proofErr w:type="spellEnd"/>
          </w:p>
        </w:tc>
        <w:tc>
          <w:tcPr>
            <w:tcW w:w="971" w:type="pct"/>
          </w:tcPr>
          <w:p w14:paraId="26AB3645"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Responsetijd</w:t>
            </w:r>
          </w:p>
        </w:tc>
        <w:tc>
          <w:tcPr>
            <w:tcW w:w="1691" w:type="pct"/>
          </w:tcPr>
          <w:p w14:paraId="114DB429"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De PVM meldt in de applicatie interface of een bericht succesvol is verzonden naar CMT. Dit kan worden beschouwd als ontvangstbevestiging.</w:t>
            </w:r>
          </w:p>
        </w:tc>
        <w:tc>
          <w:tcPr>
            <w:tcW w:w="922" w:type="pct"/>
          </w:tcPr>
          <w:p w14:paraId="6D053A1F"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Terstond</w:t>
            </w:r>
          </w:p>
        </w:tc>
        <w:tc>
          <w:tcPr>
            <w:tcW w:w="548" w:type="pct"/>
          </w:tcPr>
          <w:p w14:paraId="7C939E0F"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100%</w:t>
            </w:r>
          </w:p>
        </w:tc>
      </w:tr>
      <w:tr w:rsidR="000E03B9" w:rsidRPr="000E03B9" w14:paraId="54D03924" w14:textId="77777777" w:rsidTr="00381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Pr>
          <w:p w14:paraId="61CD3B72" w14:textId="77777777" w:rsidR="000E03B9" w:rsidRPr="000E03B9" w:rsidRDefault="000E03B9" w:rsidP="000E03B9">
            <w:r w:rsidRPr="000E03B9">
              <w:t>Versleutelen pseudoniemen</w:t>
            </w:r>
          </w:p>
        </w:tc>
        <w:tc>
          <w:tcPr>
            <w:tcW w:w="971" w:type="pct"/>
          </w:tcPr>
          <w:p w14:paraId="196E740F"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Juistheid</w:t>
            </w:r>
          </w:p>
        </w:tc>
        <w:tc>
          <w:tcPr>
            <w:tcW w:w="1691" w:type="pct"/>
          </w:tcPr>
          <w:p w14:paraId="3D672FA7"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Alle pre-pseudoniemen worden softwarematig aantoonbaar omgezet naar pseudoniemen.</w:t>
            </w:r>
          </w:p>
        </w:tc>
        <w:tc>
          <w:tcPr>
            <w:tcW w:w="922" w:type="pct"/>
          </w:tcPr>
          <w:p w14:paraId="3A9BE918"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Volledig correct</w:t>
            </w:r>
          </w:p>
        </w:tc>
        <w:tc>
          <w:tcPr>
            <w:tcW w:w="548" w:type="pct"/>
          </w:tcPr>
          <w:p w14:paraId="0A4A05E1"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100%</w:t>
            </w:r>
          </w:p>
        </w:tc>
      </w:tr>
      <w:tr w:rsidR="000E03B9" w:rsidRPr="000E03B9" w14:paraId="0D0D9F80" w14:textId="77777777" w:rsidTr="00381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Pr>
          <w:p w14:paraId="532D00F4" w14:textId="65D0DB5D" w:rsidR="000E03B9" w:rsidRPr="000E03B9" w:rsidRDefault="00F87F8E" w:rsidP="000E03B9">
            <w:r>
              <w:t>Informatie-overdracht</w:t>
            </w:r>
          </w:p>
        </w:tc>
        <w:tc>
          <w:tcPr>
            <w:tcW w:w="971" w:type="pct"/>
          </w:tcPr>
          <w:p w14:paraId="008A798B"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p>
        </w:tc>
        <w:tc>
          <w:tcPr>
            <w:tcW w:w="1691" w:type="pct"/>
          </w:tcPr>
          <w:p w14:paraId="5B65885C"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Alle overige gegevens worden intact gelaten.</w:t>
            </w:r>
          </w:p>
        </w:tc>
        <w:tc>
          <w:tcPr>
            <w:tcW w:w="922" w:type="pct"/>
          </w:tcPr>
          <w:p w14:paraId="612D1A79"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Volledig intact</w:t>
            </w:r>
          </w:p>
        </w:tc>
        <w:tc>
          <w:tcPr>
            <w:tcW w:w="548" w:type="pct"/>
          </w:tcPr>
          <w:p w14:paraId="1A5D6C3A"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100%</w:t>
            </w:r>
          </w:p>
        </w:tc>
      </w:tr>
      <w:tr w:rsidR="0038144F" w:rsidRPr="000E03B9" w14:paraId="2B3253DA" w14:textId="77777777" w:rsidTr="00381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Pr>
          <w:p w14:paraId="47A98030" w14:textId="00DD7FE5" w:rsidR="0038144F" w:rsidRDefault="00ED3E11" w:rsidP="000E03B9">
            <w:r>
              <w:t xml:space="preserve">Aansluiten van </w:t>
            </w:r>
            <w:r w:rsidR="00072BC7">
              <w:t>aanvrager</w:t>
            </w:r>
            <w:r>
              <w:t xml:space="preserve"> op </w:t>
            </w:r>
            <w:proofErr w:type="spellStart"/>
            <w:r>
              <w:t>webservice</w:t>
            </w:r>
            <w:proofErr w:type="spellEnd"/>
          </w:p>
        </w:tc>
        <w:tc>
          <w:tcPr>
            <w:tcW w:w="971" w:type="pct"/>
          </w:tcPr>
          <w:p w14:paraId="4CA78F2C" w14:textId="5825EBCF" w:rsidR="0038144F" w:rsidRPr="000E03B9" w:rsidRDefault="006E6D88" w:rsidP="000E03B9">
            <w:pPr>
              <w:cnfStyle w:val="000000100000" w:firstRow="0" w:lastRow="0" w:firstColumn="0" w:lastColumn="0" w:oddVBand="0" w:evenVBand="0" w:oddHBand="1" w:evenHBand="0" w:firstRowFirstColumn="0" w:firstRowLastColumn="0" w:lastRowFirstColumn="0" w:lastRowLastColumn="0"/>
            </w:pPr>
            <w:r>
              <w:t>Tijd tot aansluiting</w:t>
            </w:r>
          </w:p>
        </w:tc>
        <w:tc>
          <w:tcPr>
            <w:tcW w:w="1691" w:type="pct"/>
          </w:tcPr>
          <w:p w14:paraId="532C6DBD" w14:textId="43DEFD88" w:rsidR="0038144F" w:rsidRPr="000E03B9" w:rsidRDefault="006E6D88" w:rsidP="000E03B9">
            <w:pPr>
              <w:cnfStyle w:val="000000100000" w:firstRow="0" w:lastRow="0" w:firstColumn="0" w:lastColumn="0" w:oddVBand="0" w:evenVBand="0" w:oddHBand="1" w:evenHBand="0" w:firstRowFirstColumn="0" w:firstRowLastColumn="0" w:lastRowFirstColumn="0" w:lastRowLastColumn="0"/>
            </w:pPr>
            <w:r>
              <w:t xml:space="preserve">De </w:t>
            </w:r>
            <w:r w:rsidR="00072BC7">
              <w:t>aanvrager</w:t>
            </w:r>
            <w:r>
              <w:t xml:space="preserve"> is </w:t>
            </w:r>
            <w:r w:rsidR="00373CF6">
              <w:t xml:space="preserve">aangesloten op de </w:t>
            </w:r>
            <w:r w:rsidR="0065242D">
              <w:t xml:space="preserve">productie-omgeving van de </w:t>
            </w:r>
            <w:proofErr w:type="spellStart"/>
            <w:r w:rsidR="00373CF6">
              <w:t>webservice</w:t>
            </w:r>
            <w:proofErr w:type="spellEnd"/>
            <w:r w:rsidR="004C4636">
              <w:t xml:space="preserve"> en is geautoriseerd om berichten </w:t>
            </w:r>
            <w:r w:rsidR="0065242D">
              <w:t>in te sturen</w:t>
            </w:r>
            <w:r w:rsidR="00257039">
              <w:t xml:space="preserve">. </w:t>
            </w:r>
          </w:p>
        </w:tc>
        <w:tc>
          <w:tcPr>
            <w:tcW w:w="922" w:type="pct"/>
          </w:tcPr>
          <w:p w14:paraId="6A7AD4EF" w14:textId="2037CC96" w:rsidR="0038144F" w:rsidRPr="000E03B9" w:rsidRDefault="00226431" w:rsidP="000E03B9">
            <w:pPr>
              <w:cnfStyle w:val="000000100000" w:firstRow="0" w:lastRow="0" w:firstColumn="0" w:lastColumn="0" w:oddVBand="0" w:evenVBand="0" w:oddHBand="1" w:evenHBand="0" w:firstRowFirstColumn="0" w:firstRowLastColumn="0" w:lastRowFirstColumn="0" w:lastRowLastColumn="0"/>
            </w:pPr>
            <w:r>
              <w:t>10 werkdagen</w:t>
            </w:r>
          </w:p>
        </w:tc>
        <w:tc>
          <w:tcPr>
            <w:tcW w:w="548" w:type="pct"/>
          </w:tcPr>
          <w:p w14:paraId="0547B689" w14:textId="7430CA9F" w:rsidR="0038144F" w:rsidRPr="000E03B9" w:rsidRDefault="00226431" w:rsidP="000E03B9">
            <w:pPr>
              <w:cnfStyle w:val="000000100000" w:firstRow="0" w:lastRow="0" w:firstColumn="0" w:lastColumn="0" w:oddVBand="0" w:evenVBand="0" w:oddHBand="1" w:evenHBand="0" w:firstRowFirstColumn="0" w:firstRowLastColumn="0" w:lastRowFirstColumn="0" w:lastRowLastColumn="0"/>
            </w:pPr>
            <w:r>
              <w:t>100%</w:t>
            </w:r>
          </w:p>
        </w:tc>
      </w:tr>
    </w:tbl>
    <w:p w14:paraId="5EACAE57" w14:textId="77777777" w:rsidR="000E03B9" w:rsidRPr="000E03B9" w:rsidRDefault="000E03B9" w:rsidP="000E03B9"/>
    <w:p w14:paraId="21A92C54" w14:textId="77777777" w:rsidR="000E03B9" w:rsidRPr="000E03B9" w:rsidRDefault="000E03B9" w:rsidP="000E03B9">
      <w:r w:rsidRPr="000E03B9">
        <w:t>Bij de genoemde servicelevels gelden werkuren voor incidenten met prioriteit 1, 2 en 3.</w:t>
      </w:r>
    </w:p>
    <w:p w14:paraId="72165B7E" w14:textId="77777777" w:rsidR="000E03B9" w:rsidRPr="000E03B9" w:rsidRDefault="000E03B9" w:rsidP="000E03B9">
      <w:r w:rsidRPr="000E03B9">
        <w:t>De servicelevels zijn exclusief de tijd die benodigd is voor testen, acceptatie en beschikbaar stellen door Opdrachtgever van doorgevoerde reparaties in de software.</w:t>
      </w:r>
    </w:p>
    <w:p w14:paraId="5EC0EDD4" w14:textId="77777777" w:rsidR="000E03B9" w:rsidRPr="000E03B9" w:rsidRDefault="000E03B9" w:rsidP="000E03B9"/>
    <w:p w14:paraId="02D02F9B" w14:textId="77777777" w:rsidR="00F87F8E" w:rsidRDefault="00F87F8E">
      <w:pPr>
        <w:spacing w:line="259" w:lineRule="auto"/>
        <w:contextualSpacing w:val="0"/>
        <w:rPr>
          <w:b/>
        </w:rPr>
      </w:pPr>
      <w:r>
        <w:rPr>
          <w:b/>
        </w:rPr>
        <w:br w:type="page"/>
      </w:r>
    </w:p>
    <w:p w14:paraId="2A70BE00" w14:textId="7B9E4BD5" w:rsidR="000E03B9" w:rsidRPr="000E03B9" w:rsidRDefault="000E03B9" w:rsidP="000E03B9">
      <w:pPr>
        <w:rPr>
          <w:b/>
        </w:rPr>
      </w:pPr>
      <w:r w:rsidRPr="000E03B9">
        <w:rPr>
          <w:b/>
        </w:rPr>
        <w:lastRenderedPageBreak/>
        <w:t>Prioriteit 1 (High) incidenten:</w:t>
      </w:r>
    </w:p>
    <w:p w14:paraId="4235D3A0" w14:textId="77777777" w:rsidR="000E03B9" w:rsidRPr="000E03B9" w:rsidRDefault="000E03B9" w:rsidP="000E03B9">
      <w:r w:rsidRPr="000E03B9">
        <w:t>Bij prioriteit 1 incidenten zal Opdrachtnemer zich maximaal inspannen om het incident zo snel mogelijk op te lossen. Opdrachtnemer zal direct een logboek openen waarin de genomen acties vermeld worden.</w:t>
      </w:r>
    </w:p>
    <w:p w14:paraId="260481DC" w14:textId="77777777" w:rsidR="000E03B9" w:rsidRPr="000E03B9" w:rsidRDefault="000E03B9" w:rsidP="000E03B9">
      <w:r w:rsidRPr="000E03B9">
        <w:t>Zodra duidelijk is dat een incident niet binnen de streeftijd opgelost kan worden, zal Opdrachtnemer extra capaciteit inzetten om het probleem zo snel mogelijk op te lossen.</w:t>
      </w:r>
    </w:p>
    <w:p w14:paraId="15F69B82" w14:textId="77777777" w:rsidR="000E03B9" w:rsidRPr="000E03B9" w:rsidRDefault="000E03B9" w:rsidP="000E03B9">
      <w:proofErr w:type="gramStart"/>
      <w:r w:rsidRPr="000E03B9">
        <w:t>Indien</w:t>
      </w:r>
      <w:proofErr w:type="gramEnd"/>
      <w:r w:rsidRPr="000E03B9">
        <w:t xml:space="preserve"> een prioriteit 1 probleem niet binnen het gestelde servicelevel gehaald kan worden, wordt Opdrachtgever gemeld wat de vervolgstappen zijn en de verwachte doorlooptijd. Daarnaast zal dagelijks telefonisch overleg plaats vinden met Opdrachtgever over de voortgang.</w:t>
      </w:r>
    </w:p>
    <w:p w14:paraId="30B881C0" w14:textId="77777777" w:rsidR="000E03B9" w:rsidRPr="000E03B9" w:rsidRDefault="000E03B9" w:rsidP="000E03B9">
      <w:r w:rsidRPr="000E03B9">
        <w:t>Indien noodzakelijk, zullen er derde partijen door Opdrachtnemer ingezet worden welke kosten daarvan onder dit SLA-document vallen. Hierover vindt afstemming plaats tussen Opdrachtnemer en Opdrachtgever.</w:t>
      </w:r>
    </w:p>
    <w:p w14:paraId="31566D15" w14:textId="77777777" w:rsidR="000E03B9" w:rsidRPr="000E03B9" w:rsidRDefault="000E03B9" w:rsidP="000E03B9">
      <w:r w:rsidRPr="000E03B9">
        <w:t xml:space="preserve">Opdrachtnemer zal zich tot het uiterste inspannen om op een zo kort mogelijke termijn een </w:t>
      </w:r>
      <w:proofErr w:type="spellStart"/>
      <w:r w:rsidRPr="000E03B9">
        <w:t>workaround</w:t>
      </w:r>
      <w:proofErr w:type="spellEnd"/>
      <w:r w:rsidRPr="000E03B9">
        <w:t>, fix of procedure aanpassing gereed te hebben, zodat de normale bedrijfsprocessen doorgang kunnen hebben.</w:t>
      </w:r>
    </w:p>
    <w:p w14:paraId="5BA3794C" w14:textId="121E1DDB" w:rsidR="000E03B9" w:rsidRPr="000E03B9" w:rsidRDefault="000E03B9" w:rsidP="000E03B9">
      <w:r w:rsidRPr="000E03B9">
        <w:t xml:space="preserve">Opdrachtnemer spant zich in om al het mogelijke te doen om de termijn van het niet functioneren van het </w:t>
      </w:r>
      <w:proofErr w:type="spellStart"/>
      <w:r w:rsidRPr="000E03B9">
        <w:t>Pseudonimisatie</w:t>
      </w:r>
      <w:r w:rsidR="00896672">
        <w:t>dienst</w:t>
      </w:r>
      <w:proofErr w:type="spellEnd"/>
      <w:r w:rsidR="00896672">
        <w:t xml:space="preserve"> voor</w:t>
      </w:r>
      <w:r w:rsidRPr="000E03B9">
        <w:t xml:space="preserve"> </w:t>
      </w:r>
      <w:r w:rsidR="005B2F4E" w:rsidRPr="005D375F">
        <w:t>Kwaliteitsregistraties</w:t>
      </w:r>
      <w:r w:rsidR="005B2F4E">
        <w:t xml:space="preserve"> </w:t>
      </w:r>
      <w:r w:rsidRPr="000E03B9">
        <w:t>te verkorten.</w:t>
      </w:r>
    </w:p>
    <w:p w14:paraId="29713B11" w14:textId="77777777" w:rsidR="000E03B9" w:rsidRPr="000E03B9" w:rsidRDefault="000E03B9" w:rsidP="000E03B9"/>
    <w:p w14:paraId="77F3C893" w14:textId="77777777" w:rsidR="000E03B9" w:rsidRPr="000E03B9" w:rsidRDefault="000E03B9" w:rsidP="000E03B9">
      <w:pPr>
        <w:rPr>
          <w:b/>
        </w:rPr>
      </w:pPr>
      <w:r w:rsidRPr="000E03B9">
        <w:rPr>
          <w:b/>
        </w:rPr>
        <w:t>Prioriteit 2 (Medium) incidenten:</w:t>
      </w:r>
    </w:p>
    <w:p w14:paraId="5E62A197" w14:textId="77777777" w:rsidR="000E03B9" w:rsidRPr="000E03B9" w:rsidRDefault="000E03B9" w:rsidP="000E03B9">
      <w:r w:rsidRPr="000E03B9">
        <w:t>Zodra duidelijk is dat een incident met prioriteit 2 niet binnen de vastgestelde tijd opgelost kan worden, wordt extra capaciteit ingezet binnen de normale servicetijd.</w:t>
      </w:r>
    </w:p>
    <w:p w14:paraId="08DE172B" w14:textId="77777777" w:rsidR="000E03B9" w:rsidRPr="000E03B9" w:rsidRDefault="000E03B9" w:rsidP="000E03B9">
      <w:r w:rsidRPr="000E03B9">
        <w:t>Binnen 8 uur wordt Opdrachtgever gemeld wat de vervolgstappen zijn en de verwachte doorlooptijd.</w:t>
      </w:r>
    </w:p>
    <w:p w14:paraId="4B2B8305" w14:textId="77777777" w:rsidR="000E03B9" w:rsidRPr="000E03B9" w:rsidRDefault="000E03B9" w:rsidP="000E03B9"/>
    <w:p w14:paraId="5F4E2BB5" w14:textId="77777777" w:rsidR="000E03B9" w:rsidRPr="000E03B9" w:rsidRDefault="000E03B9" w:rsidP="000E03B9">
      <w:pPr>
        <w:rPr>
          <w:b/>
        </w:rPr>
      </w:pPr>
      <w:r w:rsidRPr="000E03B9">
        <w:rPr>
          <w:b/>
        </w:rPr>
        <w:t>Prioriteit 3 (Low) incidenten:</w:t>
      </w:r>
    </w:p>
    <w:p w14:paraId="54EFB73D" w14:textId="77777777" w:rsidR="000E03B9" w:rsidRPr="000E03B9" w:rsidRDefault="000E03B9" w:rsidP="000E03B9">
      <w:r w:rsidRPr="000E03B9">
        <w:t xml:space="preserve">Uitgangspunt is een snelle reactie. </w:t>
      </w:r>
    </w:p>
    <w:p w14:paraId="0B557C00" w14:textId="77777777" w:rsidR="001E67D0" w:rsidRDefault="001E67D0">
      <w:pPr>
        <w:spacing w:line="259" w:lineRule="auto"/>
        <w:contextualSpacing w:val="0"/>
        <w:rPr>
          <w:rFonts w:asciiTheme="majorHAnsi" w:eastAsiaTheme="majorEastAsia" w:hAnsiTheme="majorHAnsi" w:cstheme="majorBidi"/>
          <w:b/>
          <w:color w:val="464646" w:themeColor="accent2"/>
          <w:sz w:val="24"/>
          <w:szCs w:val="26"/>
          <w:lang w:val="nl"/>
        </w:rPr>
      </w:pPr>
      <w:bookmarkStart w:id="92" w:name="_Toc196531554"/>
      <w:bookmarkStart w:id="93" w:name="_Toc199333520"/>
      <w:bookmarkStart w:id="94" w:name="_Ref213557919"/>
      <w:bookmarkStart w:id="95" w:name="_Ref213558029"/>
      <w:bookmarkStart w:id="96" w:name="_Toc27399435"/>
      <w:r>
        <w:rPr>
          <w:lang w:val="nl"/>
        </w:rPr>
        <w:br w:type="page"/>
      </w:r>
    </w:p>
    <w:p w14:paraId="6982C17F" w14:textId="77777777" w:rsidR="000E03B9" w:rsidRPr="000E03B9" w:rsidRDefault="000E03B9" w:rsidP="000E03B9">
      <w:pPr>
        <w:pStyle w:val="Kop2"/>
        <w:rPr>
          <w:lang w:val="nl"/>
        </w:rPr>
      </w:pPr>
      <w:bookmarkStart w:id="97" w:name="_Toc219275858"/>
      <w:r w:rsidRPr="000E03B9">
        <w:rPr>
          <w:lang w:val="nl"/>
        </w:rPr>
        <w:lastRenderedPageBreak/>
        <w:t>Problem Management</w:t>
      </w:r>
      <w:bookmarkEnd w:id="92"/>
      <w:bookmarkEnd w:id="93"/>
      <w:bookmarkEnd w:id="94"/>
      <w:bookmarkEnd w:id="95"/>
      <w:bookmarkEnd w:id="96"/>
      <w:bookmarkEnd w:id="97"/>
    </w:p>
    <w:p w14:paraId="58461980" w14:textId="77777777" w:rsidR="000E03B9" w:rsidRPr="000E03B9" w:rsidRDefault="000E03B9" w:rsidP="000E03B9"/>
    <w:p w14:paraId="144D20B7" w14:textId="77777777" w:rsidR="000E03B9" w:rsidRPr="000E03B9" w:rsidRDefault="000E03B9" w:rsidP="000E03B9">
      <w:pPr>
        <w:rPr>
          <w:b/>
        </w:rPr>
      </w:pPr>
      <w:r w:rsidRPr="000E03B9">
        <w:rPr>
          <w:b/>
        </w:rPr>
        <w:t xml:space="preserve">Probleem </w:t>
      </w:r>
    </w:p>
    <w:p w14:paraId="6DECBE75" w14:textId="77777777" w:rsidR="000E03B9" w:rsidRPr="000E03B9" w:rsidRDefault="000E03B9" w:rsidP="000E03B9">
      <w:r w:rsidRPr="000E03B9">
        <w:t xml:space="preserve">Een conditie van de </w:t>
      </w:r>
      <w:proofErr w:type="gramStart"/>
      <w:r w:rsidRPr="000E03B9">
        <w:t>IT infrastructuur</w:t>
      </w:r>
      <w:proofErr w:type="gramEnd"/>
      <w:r w:rsidRPr="000E03B9">
        <w:t xml:space="preserve"> geïdentificeerd uit incidenten met overeenkomstige symptomen, of een significant incident, indicatief voor een fout waarvan de oorzaak nog onbekend is. </w:t>
      </w:r>
    </w:p>
    <w:p w14:paraId="2E536E44" w14:textId="77777777" w:rsidR="000E03B9" w:rsidRPr="000E03B9" w:rsidRDefault="000E03B9" w:rsidP="000E03B9"/>
    <w:p w14:paraId="51B9DF93" w14:textId="77777777" w:rsidR="000E03B9" w:rsidRPr="000E03B9" w:rsidRDefault="000E03B9" w:rsidP="000E03B9">
      <w:pPr>
        <w:rPr>
          <w:b/>
        </w:rPr>
      </w:pPr>
      <w:proofErr w:type="spellStart"/>
      <w:r w:rsidRPr="000E03B9">
        <w:rPr>
          <w:b/>
        </w:rPr>
        <w:t>Problem</w:t>
      </w:r>
      <w:proofErr w:type="spellEnd"/>
      <w:r w:rsidRPr="000E03B9">
        <w:rPr>
          <w:b/>
        </w:rPr>
        <w:t xml:space="preserve"> Management </w:t>
      </w:r>
    </w:p>
    <w:p w14:paraId="62C2DF12" w14:textId="77777777" w:rsidR="000E03B9" w:rsidRPr="000E03B9" w:rsidRDefault="000E03B9" w:rsidP="000E03B9">
      <w:r w:rsidRPr="000E03B9">
        <w:t xml:space="preserve">Het achterhalen en wegnemen van fouten in de applicatie door een structurele aanpassing door te voeren in de programmatuur. </w:t>
      </w:r>
    </w:p>
    <w:p w14:paraId="68F4991E" w14:textId="77777777" w:rsidR="001627DD" w:rsidRDefault="001627DD" w:rsidP="000E03B9"/>
    <w:p w14:paraId="0AA2FD1A" w14:textId="77777777" w:rsidR="000E03B9" w:rsidRPr="000E03B9" w:rsidRDefault="000E03B9" w:rsidP="000E03B9">
      <w:r w:rsidRPr="000E03B9">
        <w:t xml:space="preserve">Bij </w:t>
      </w:r>
      <w:proofErr w:type="spellStart"/>
      <w:r w:rsidRPr="000E03B9">
        <w:t>Problem</w:t>
      </w:r>
      <w:proofErr w:type="spellEnd"/>
      <w:r w:rsidRPr="000E03B9">
        <w:t xml:space="preserve"> Management wordt vaak onderscheid gemaakt in:</w:t>
      </w:r>
    </w:p>
    <w:p w14:paraId="29D482D2" w14:textId="77777777" w:rsidR="000E03B9" w:rsidRPr="000E03B9" w:rsidRDefault="000E03B9" w:rsidP="00F140E2">
      <w:pPr>
        <w:numPr>
          <w:ilvl w:val="0"/>
          <w:numId w:val="16"/>
        </w:numPr>
      </w:pPr>
      <w:r w:rsidRPr="000E03B9">
        <w:t xml:space="preserve">Verhelpen van Major </w:t>
      </w:r>
      <w:proofErr w:type="spellStart"/>
      <w:r w:rsidRPr="000E03B9">
        <w:t>Incidents</w:t>
      </w:r>
      <w:proofErr w:type="spellEnd"/>
      <w:r w:rsidRPr="000E03B9">
        <w:t>;</w:t>
      </w:r>
    </w:p>
    <w:p w14:paraId="58AB8ADA" w14:textId="77777777" w:rsidR="000E03B9" w:rsidRPr="000E03B9" w:rsidRDefault="000E03B9" w:rsidP="00F140E2">
      <w:pPr>
        <w:numPr>
          <w:ilvl w:val="0"/>
          <w:numId w:val="16"/>
        </w:numPr>
      </w:pPr>
      <w:r w:rsidRPr="000E03B9">
        <w:t xml:space="preserve">Definiëren en oplossen problemen vanuit incidenten en andere bronnen (bijvoorbeeld test- en </w:t>
      </w:r>
      <w:proofErr w:type="spellStart"/>
      <w:r w:rsidRPr="000E03B9">
        <w:t>toetsresultaten</w:t>
      </w:r>
      <w:proofErr w:type="spellEnd"/>
      <w:r w:rsidRPr="000E03B9">
        <w:t>).</w:t>
      </w:r>
    </w:p>
    <w:p w14:paraId="47FAC1DC" w14:textId="77777777" w:rsidR="000E03B9" w:rsidRPr="000E03B9" w:rsidRDefault="000E03B9" w:rsidP="000E03B9">
      <w:pPr>
        <w:pStyle w:val="Kop3"/>
        <w:rPr>
          <w:lang w:val="nl"/>
        </w:rPr>
      </w:pPr>
      <w:bookmarkStart w:id="98" w:name="_Toc27399436"/>
      <w:bookmarkStart w:id="99" w:name="_Toc219275859"/>
      <w:bookmarkStart w:id="100" w:name="_Toc196531555"/>
      <w:r w:rsidRPr="000E03B9">
        <w:rPr>
          <w:lang w:val="nl"/>
        </w:rPr>
        <w:t>Major Incident</w:t>
      </w:r>
      <w:bookmarkEnd w:id="98"/>
      <w:bookmarkEnd w:id="99"/>
      <w:r w:rsidRPr="000E03B9">
        <w:rPr>
          <w:lang w:val="nl"/>
        </w:rPr>
        <w:t xml:space="preserve"> </w:t>
      </w:r>
      <w:bookmarkEnd w:id="100"/>
    </w:p>
    <w:p w14:paraId="79EBE7A4" w14:textId="77777777" w:rsidR="000E03B9" w:rsidRPr="000E03B9" w:rsidRDefault="000E03B9" w:rsidP="000E03B9">
      <w:r w:rsidRPr="000E03B9">
        <w:t xml:space="preserve">De afhandeling van incidenten met prioriteit 1 die niet binnen het afgesproken </w:t>
      </w:r>
      <w:proofErr w:type="gramStart"/>
      <w:r w:rsidRPr="000E03B9">
        <w:t>service level</w:t>
      </w:r>
      <w:proofErr w:type="gramEnd"/>
      <w:r w:rsidRPr="000E03B9">
        <w:t xml:space="preserve"> kunnen worden opgelost valt onder de escalatieprocedure (zie DAP).</w:t>
      </w:r>
    </w:p>
    <w:p w14:paraId="6A226CCC" w14:textId="14DF06FE" w:rsidR="000E03B9" w:rsidRPr="000E03B9" w:rsidRDefault="000E03B9" w:rsidP="000E03B9">
      <w:pPr>
        <w:pStyle w:val="Kop3"/>
        <w:rPr>
          <w:lang w:val="nl"/>
        </w:rPr>
      </w:pPr>
      <w:bookmarkStart w:id="101" w:name="_Toc196531556"/>
      <w:bookmarkStart w:id="102" w:name="_Toc27399437"/>
      <w:bookmarkStart w:id="103" w:name="_Toc219275860"/>
      <w:r w:rsidRPr="000E03B9">
        <w:rPr>
          <w:lang w:val="nl"/>
        </w:rPr>
        <w:t>Definiëren en oplossen</w:t>
      </w:r>
      <w:r w:rsidR="00F14FF4">
        <w:rPr>
          <w:lang w:val="nl"/>
        </w:rPr>
        <w:t xml:space="preserve"> van</w:t>
      </w:r>
      <w:r w:rsidRPr="000E03B9">
        <w:rPr>
          <w:lang w:val="nl"/>
        </w:rPr>
        <w:t xml:space="preserve"> problemen vanuit incidenten en andere </w:t>
      </w:r>
      <w:bookmarkEnd w:id="101"/>
      <w:r w:rsidRPr="000E03B9">
        <w:rPr>
          <w:lang w:val="nl"/>
        </w:rPr>
        <w:t>bronnen</w:t>
      </w:r>
      <w:bookmarkEnd w:id="102"/>
      <w:bookmarkEnd w:id="103"/>
      <w:r w:rsidRPr="000E03B9">
        <w:rPr>
          <w:lang w:val="nl"/>
        </w:rPr>
        <w:t xml:space="preserve"> </w:t>
      </w:r>
    </w:p>
    <w:p w14:paraId="45B4AF71" w14:textId="77777777" w:rsidR="000E03B9" w:rsidRPr="000E03B9" w:rsidRDefault="000E03B9" w:rsidP="000E03B9">
      <w:r w:rsidRPr="000E03B9">
        <w:t>Dit betreft het wegnemen van de oorzaken van, mogelijke toekomstige, incidenten en andere verstoringen op de dienstverlening.</w:t>
      </w:r>
    </w:p>
    <w:p w14:paraId="3FBB5A04" w14:textId="77777777" w:rsidR="000E03B9" w:rsidRPr="000E03B9" w:rsidRDefault="000E03B9" w:rsidP="000E03B9">
      <w:r w:rsidRPr="000E03B9">
        <w:t xml:space="preserve">Er kan een </w:t>
      </w:r>
      <w:proofErr w:type="spellStart"/>
      <w:r w:rsidRPr="000E03B9">
        <w:t>workaround</w:t>
      </w:r>
      <w:proofErr w:type="spellEnd"/>
      <w:r w:rsidRPr="000E03B9">
        <w:t xml:space="preserve"> geboden worden, waarbij er niet direct een applicatieaanpassing nodig is. Dan kan er op termijn een zgn. ‘</w:t>
      </w:r>
      <w:proofErr w:type="spellStart"/>
      <w:r w:rsidRPr="000E03B9">
        <w:t>bugfix</w:t>
      </w:r>
      <w:proofErr w:type="spellEnd"/>
      <w:r w:rsidRPr="000E03B9">
        <w:t xml:space="preserve">-release’ uitgebracht worden, waarbij meerdere </w:t>
      </w:r>
      <w:proofErr w:type="spellStart"/>
      <w:r w:rsidRPr="000E03B9">
        <w:t>workarounds</w:t>
      </w:r>
      <w:proofErr w:type="spellEnd"/>
      <w:r w:rsidRPr="000E03B9">
        <w:t xml:space="preserve"> worden opgelost door applicatieaanpassingen.</w:t>
      </w:r>
    </w:p>
    <w:p w14:paraId="11792EBC" w14:textId="77777777" w:rsidR="000E03B9" w:rsidRPr="000E03B9" w:rsidRDefault="000E03B9" w:rsidP="000E03B9">
      <w:pPr>
        <w:pStyle w:val="Kop2"/>
        <w:rPr>
          <w:lang w:val="nl"/>
        </w:rPr>
      </w:pPr>
      <w:bookmarkStart w:id="104" w:name="_Toc196531557"/>
      <w:bookmarkStart w:id="105" w:name="_Toc199333521"/>
      <w:bookmarkStart w:id="106" w:name="_Ref213558037"/>
      <w:bookmarkStart w:id="107" w:name="_Toc27399438"/>
      <w:bookmarkStart w:id="108" w:name="_Toc219275861"/>
      <w:r w:rsidRPr="000E03B9">
        <w:rPr>
          <w:lang w:val="nl"/>
        </w:rPr>
        <w:t>Change Management</w:t>
      </w:r>
      <w:bookmarkEnd w:id="104"/>
      <w:bookmarkEnd w:id="105"/>
      <w:bookmarkEnd w:id="106"/>
      <w:bookmarkEnd w:id="107"/>
      <w:bookmarkEnd w:id="108"/>
    </w:p>
    <w:p w14:paraId="7102AF9F" w14:textId="77777777" w:rsidR="000E03B9" w:rsidRPr="000E03B9" w:rsidRDefault="000E03B9" w:rsidP="000E03B9">
      <w:r w:rsidRPr="000E03B9">
        <w:t xml:space="preserve">Het zodanig uit (laten) voeren van wijzigingen, dat verstoringen en afwijkingen van het dienstenniveau als gevolg van deze wijzigingen zo min mogelijk optreden. Hiertoe wordt </w:t>
      </w:r>
      <w:proofErr w:type="gramStart"/>
      <w:r w:rsidRPr="000E03B9">
        <w:t>er op</w:t>
      </w:r>
      <w:proofErr w:type="gramEnd"/>
      <w:r w:rsidRPr="000E03B9">
        <w:t xml:space="preserve"> toegezien dat beproefde methoden en technieken gebruikt worden voor de voorbereiding, bouw, test en implementatie van nieuwe of gewijzigde Configuratie items. </w:t>
      </w:r>
    </w:p>
    <w:p w14:paraId="0F1851FD" w14:textId="77777777" w:rsidR="000E03B9" w:rsidRPr="000E03B9" w:rsidRDefault="000E03B9" w:rsidP="000E03B9"/>
    <w:p w14:paraId="330E07B1" w14:textId="77777777" w:rsidR="000E03B9" w:rsidRPr="000E03B9" w:rsidRDefault="000E03B9" w:rsidP="000E03B9">
      <w:r w:rsidRPr="000E03B9">
        <w:t>Bij Change Management is onderscheid te maken tussen:</w:t>
      </w:r>
    </w:p>
    <w:p w14:paraId="3C49CE4B" w14:textId="77777777" w:rsidR="000E03B9" w:rsidRPr="000E03B9" w:rsidRDefault="000E03B9" w:rsidP="00F140E2">
      <w:pPr>
        <w:numPr>
          <w:ilvl w:val="0"/>
          <w:numId w:val="17"/>
        </w:numPr>
      </w:pPr>
      <w:r w:rsidRPr="000E03B9">
        <w:t>Spoedeisend correctief onderhoud (urgente changes);</w:t>
      </w:r>
    </w:p>
    <w:p w14:paraId="767BE78A" w14:textId="77777777" w:rsidR="000E03B9" w:rsidRPr="000E03B9" w:rsidRDefault="000E03B9" w:rsidP="00F140E2">
      <w:pPr>
        <w:numPr>
          <w:ilvl w:val="0"/>
          <w:numId w:val="17"/>
        </w:numPr>
      </w:pPr>
      <w:r w:rsidRPr="000E03B9">
        <w:t>Projectmatig onderhoud (adaptief, perfectief onderhoud).</w:t>
      </w:r>
    </w:p>
    <w:p w14:paraId="0A6E803D" w14:textId="77777777" w:rsidR="000E03B9" w:rsidRPr="000E03B9" w:rsidRDefault="000E03B9" w:rsidP="008845B2">
      <w:pPr>
        <w:pStyle w:val="Kop3"/>
        <w:rPr>
          <w:lang w:val="nl"/>
        </w:rPr>
      </w:pPr>
      <w:bookmarkStart w:id="109" w:name="_Toc196531558"/>
      <w:bookmarkStart w:id="110" w:name="_Toc27399439"/>
      <w:bookmarkStart w:id="111" w:name="_Toc219275862"/>
      <w:r w:rsidRPr="000E03B9">
        <w:rPr>
          <w:lang w:val="nl"/>
        </w:rPr>
        <w:t>Spoedeisend correctief onderhoud (urgente changes)</w:t>
      </w:r>
      <w:bookmarkEnd w:id="109"/>
      <w:bookmarkEnd w:id="110"/>
      <w:bookmarkEnd w:id="111"/>
    </w:p>
    <w:p w14:paraId="4C3A553D" w14:textId="77777777" w:rsidR="000E03B9" w:rsidRPr="000E03B9" w:rsidRDefault="000E03B9" w:rsidP="000E03B9">
      <w:r w:rsidRPr="000E03B9">
        <w:t xml:space="preserve">Als voor het oplossen van een Incident van prioriteit 1 een wijziging in de programmatuur noodzakelijk is, zal een zogenaamde urgente change op de bestaande exploitatieomgeving plaatsvinden. Deze aanpassing zal ook in de eerstvolgende geplande release moeten worden meegenomen. </w:t>
      </w:r>
    </w:p>
    <w:p w14:paraId="74E4DE06" w14:textId="77777777" w:rsidR="000E03B9" w:rsidRPr="000E03B9" w:rsidRDefault="000E03B9" w:rsidP="008845B2">
      <w:pPr>
        <w:pStyle w:val="Kop3"/>
        <w:rPr>
          <w:lang w:val="nl"/>
        </w:rPr>
      </w:pPr>
      <w:bookmarkStart w:id="112" w:name="_Toc27399440"/>
      <w:bookmarkStart w:id="113" w:name="_Toc219275863"/>
      <w:bookmarkStart w:id="114" w:name="_Toc196531559"/>
      <w:r w:rsidRPr="000E03B9">
        <w:rPr>
          <w:lang w:val="nl"/>
        </w:rPr>
        <w:t>Projectmatig Onderhoud</w:t>
      </w:r>
      <w:bookmarkEnd w:id="112"/>
      <w:bookmarkEnd w:id="113"/>
      <w:r w:rsidRPr="000E03B9">
        <w:rPr>
          <w:lang w:val="nl"/>
        </w:rPr>
        <w:t xml:space="preserve"> </w:t>
      </w:r>
      <w:bookmarkEnd w:id="114"/>
    </w:p>
    <w:p w14:paraId="0B26765B" w14:textId="77777777" w:rsidR="000E03B9" w:rsidRPr="000E03B9" w:rsidRDefault="000E03B9" w:rsidP="000E03B9">
      <w:r w:rsidRPr="000E03B9">
        <w:t>Naast de urgente changes vindt onderhoud plaats op basis van changes. Per change zullen nadere afspraken gemaakt worden.</w:t>
      </w:r>
    </w:p>
    <w:p w14:paraId="5D97435E" w14:textId="77777777" w:rsidR="000E03B9" w:rsidRPr="000E03B9" w:rsidRDefault="000E03B9" w:rsidP="000E03B9"/>
    <w:p w14:paraId="0F0063D7" w14:textId="77777777" w:rsidR="000E03B9" w:rsidRPr="000E03B9" w:rsidRDefault="000E03B9" w:rsidP="000E03B9">
      <w:r w:rsidRPr="000E03B9">
        <w:t>Binnen een release zijn de volgende activiteiten te onderkennen:</w:t>
      </w:r>
    </w:p>
    <w:p w14:paraId="1D02D7CB" w14:textId="77777777" w:rsidR="000E03B9" w:rsidRPr="000E03B9" w:rsidRDefault="000E03B9" w:rsidP="00F140E2">
      <w:pPr>
        <w:numPr>
          <w:ilvl w:val="0"/>
          <w:numId w:val="18"/>
        </w:numPr>
      </w:pPr>
      <w:r w:rsidRPr="000E03B9">
        <w:lastRenderedPageBreak/>
        <w:t xml:space="preserve">Impactanalyse: begroten van de wijzigingsaanvragen, het samenstellen van een offerte met begeleidend plan van aanpak; </w:t>
      </w:r>
    </w:p>
    <w:p w14:paraId="111D526D" w14:textId="77777777" w:rsidR="000E03B9" w:rsidRPr="000E03B9" w:rsidRDefault="000E03B9" w:rsidP="00F140E2">
      <w:pPr>
        <w:numPr>
          <w:ilvl w:val="0"/>
          <w:numId w:val="18"/>
        </w:numPr>
      </w:pPr>
      <w:r w:rsidRPr="000E03B9">
        <w:t>Releaseplanning (waarin per release een of meerdere wijzigingen worden meegenomen);</w:t>
      </w:r>
    </w:p>
    <w:p w14:paraId="2CEFE49C" w14:textId="77777777" w:rsidR="000E03B9" w:rsidRPr="000E03B9" w:rsidRDefault="000E03B9" w:rsidP="00F140E2">
      <w:pPr>
        <w:numPr>
          <w:ilvl w:val="0"/>
          <w:numId w:val="18"/>
        </w:numPr>
      </w:pPr>
      <w:r w:rsidRPr="000E03B9">
        <w:t>Opstellen functioneel/technisch ontwerp en aanpassen en beheren technische documentatie;</w:t>
      </w:r>
    </w:p>
    <w:p w14:paraId="0A21F351" w14:textId="77777777" w:rsidR="000E03B9" w:rsidRPr="000E03B9" w:rsidRDefault="000E03B9" w:rsidP="00F140E2">
      <w:pPr>
        <w:numPr>
          <w:ilvl w:val="0"/>
          <w:numId w:val="18"/>
        </w:numPr>
      </w:pPr>
      <w:r w:rsidRPr="000E03B9">
        <w:t>Opstellen testplannen;</w:t>
      </w:r>
    </w:p>
    <w:p w14:paraId="53801835" w14:textId="77777777" w:rsidR="000E03B9" w:rsidRPr="000E03B9" w:rsidRDefault="000E03B9" w:rsidP="00F140E2">
      <w:pPr>
        <w:numPr>
          <w:ilvl w:val="0"/>
          <w:numId w:val="18"/>
        </w:numPr>
      </w:pPr>
      <w:proofErr w:type="spellStart"/>
      <w:r w:rsidRPr="000E03B9">
        <w:t>Quality</w:t>
      </w:r>
      <w:proofErr w:type="spellEnd"/>
      <w:r w:rsidRPr="000E03B9">
        <w:t xml:space="preserve"> review;</w:t>
      </w:r>
    </w:p>
    <w:p w14:paraId="742D826A" w14:textId="77777777" w:rsidR="000E03B9" w:rsidRPr="000E03B9" w:rsidRDefault="000E03B9" w:rsidP="00F140E2">
      <w:pPr>
        <w:numPr>
          <w:ilvl w:val="0"/>
          <w:numId w:val="18"/>
        </w:numPr>
      </w:pPr>
      <w:r w:rsidRPr="000E03B9">
        <w:t>Realisatie;</w:t>
      </w:r>
    </w:p>
    <w:p w14:paraId="10F1228F" w14:textId="77777777" w:rsidR="000E03B9" w:rsidRPr="000E03B9" w:rsidRDefault="000E03B9" w:rsidP="00F140E2">
      <w:pPr>
        <w:numPr>
          <w:ilvl w:val="0"/>
          <w:numId w:val="18"/>
        </w:numPr>
      </w:pPr>
      <w:r w:rsidRPr="000E03B9">
        <w:t>Module en systeemtest;</w:t>
      </w:r>
    </w:p>
    <w:p w14:paraId="0DC779C8" w14:textId="77777777" w:rsidR="000E03B9" w:rsidRPr="000E03B9" w:rsidRDefault="000E03B9" w:rsidP="00F140E2">
      <w:pPr>
        <w:numPr>
          <w:ilvl w:val="0"/>
          <w:numId w:val="18"/>
        </w:numPr>
      </w:pPr>
      <w:r w:rsidRPr="000E03B9">
        <w:t>Uitleveren voor functionele en technische acceptatie.</w:t>
      </w:r>
    </w:p>
    <w:p w14:paraId="3897991E" w14:textId="77777777" w:rsidR="000E03B9" w:rsidRPr="000E03B9" w:rsidRDefault="000E03B9" w:rsidP="000E03B9"/>
    <w:tbl>
      <w:tblPr>
        <w:tblStyle w:val="ZorgTTPTabel"/>
        <w:tblW w:w="5000" w:type="pct"/>
        <w:tblLook w:val="00A0" w:firstRow="1" w:lastRow="0" w:firstColumn="1" w:lastColumn="0" w:noHBand="0" w:noVBand="0"/>
      </w:tblPr>
      <w:tblGrid>
        <w:gridCol w:w="1707"/>
        <w:gridCol w:w="1428"/>
        <w:gridCol w:w="3874"/>
        <w:gridCol w:w="1519"/>
        <w:gridCol w:w="1108"/>
      </w:tblGrid>
      <w:tr w:rsidR="000E03B9" w:rsidRPr="000E03B9" w14:paraId="4F70B23F" w14:textId="77777777" w:rsidTr="00C07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pct"/>
          </w:tcPr>
          <w:p w14:paraId="2AD9D4DD" w14:textId="77777777" w:rsidR="000E03B9" w:rsidRPr="000E03B9" w:rsidRDefault="000E03B9" w:rsidP="000E03B9">
            <w:pPr>
              <w:rPr>
                <w:b w:val="0"/>
                <w:bCs/>
              </w:rPr>
            </w:pPr>
            <w:r w:rsidRPr="000E03B9">
              <w:rPr>
                <w:bCs/>
              </w:rPr>
              <w:t>Processen/</w:t>
            </w:r>
          </w:p>
          <w:p w14:paraId="01C7E846" w14:textId="77777777" w:rsidR="000E03B9" w:rsidRPr="000E03B9" w:rsidRDefault="000E03B9" w:rsidP="000E03B9">
            <w:pPr>
              <w:rPr>
                <w:b w:val="0"/>
                <w:bCs/>
              </w:rPr>
            </w:pPr>
            <w:r w:rsidRPr="000E03B9">
              <w:rPr>
                <w:bCs/>
              </w:rPr>
              <w:t>Diensten</w:t>
            </w:r>
          </w:p>
        </w:tc>
        <w:tc>
          <w:tcPr>
            <w:tcW w:w="741" w:type="pct"/>
          </w:tcPr>
          <w:p w14:paraId="6D266B91" w14:textId="77777777" w:rsidR="000E03B9" w:rsidRPr="000E03B9" w:rsidRDefault="000E03B9" w:rsidP="000E03B9">
            <w:pPr>
              <w:cnfStyle w:val="100000000000" w:firstRow="1" w:lastRow="0" w:firstColumn="0" w:lastColumn="0" w:oddVBand="0" w:evenVBand="0" w:oddHBand="0" w:evenHBand="0" w:firstRowFirstColumn="0" w:firstRowLastColumn="0" w:lastRowFirstColumn="0" w:lastRowLastColumn="0"/>
              <w:rPr>
                <w:b w:val="0"/>
                <w:bCs/>
              </w:rPr>
            </w:pPr>
            <w:r w:rsidRPr="000E03B9">
              <w:rPr>
                <w:bCs/>
              </w:rPr>
              <w:t>Indicator</w:t>
            </w:r>
          </w:p>
        </w:tc>
        <w:tc>
          <w:tcPr>
            <w:tcW w:w="2010" w:type="pct"/>
          </w:tcPr>
          <w:p w14:paraId="75F984F9" w14:textId="77777777" w:rsidR="000E03B9" w:rsidRPr="000E03B9" w:rsidRDefault="000E03B9" w:rsidP="000E03B9">
            <w:pPr>
              <w:cnfStyle w:val="100000000000" w:firstRow="1" w:lastRow="0" w:firstColumn="0" w:lastColumn="0" w:oddVBand="0" w:evenVBand="0" w:oddHBand="0" w:evenHBand="0" w:firstRowFirstColumn="0" w:firstRowLastColumn="0" w:lastRowFirstColumn="0" w:lastRowLastColumn="0"/>
              <w:rPr>
                <w:b w:val="0"/>
                <w:bCs/>
              </w:rPr>
            </w:pPr>
            <w:r w:rsidRPr="000E03B9">
              <w:rPr>
                <w:bCs/>
              </w:rPr>
              <w:t>Omschrijving</w:t>
            </w:r>
          </w:p>
        </w:tc>
        <w:tc>
          <w:tcPr>
            <w:tcW w:w="788" w:type="pct"/>
          </w:tcPr>
          <w:p w14:paraId="006F3993" w14:textId="77777777" w:rsidR="000E03B9" w:rsidRPr="000E03B9" w:rsidRDefault="000E03B9" w:rsidP="000E03B9">
            <w:pPr>
              <w:cnfStyle w:val="100000000000" w:firstRow="1" w:lastRow="0" w:firstColumn="0" w:lastColumn="0" w:oddVBand="0" w:evenVBand="0" w:oddHBand="0" w:evenHBand="0" w:firstRowFirstColumn="0" w:firstRowLastColumn="0" w:lastRowFirstColumn="0" w:lastRowLastColumn="0"/>
              <w:rPr>
                <w:b w:val="0"/>
                <w:bCs/>
                <w:lang w:val="en-US"/>
              </w:rPr>
            </w:pPr>
            <w:proofErr w:type="spellStart"/>
            <w:proofErr w:type="gramStart"/>
            <w:r w:rsidRPr="000E03B9">
              <w:rPr>
                <w:bCs/>
                <w:lang w:val="en-US"/>
              </w:rPr>
              <w:t>Servicelevel</w:t>
            </w:r>
            <w:proofErr w:type="spellEnd"/>
            <w:proofErr w:type="gramEnd"/>
            <w:r w:rsidRPr="000E03B9">
              <w:rPr>
                <w:bCs/>
                <w:lang w:val="en-US"/>
              </w:rPr>
              <w:t xml:space="preserve"> per </w:t>
            </w:r>
            <w:proofErr w:type="spellStart"/>
            <w:r w:rsidRPr="000E03B9">
              <w:rPr>
                <w:bCs/>
                <w:lang w:val="en-US"/>
              </w:rPr>
              <w:t>prioriteit</w:t>
            </w:r>
            <w:proofErr w:type="spellEnd"/>
          </w:p>
          <w:p w14:paraId="46006C48" w14:textId="77777777" w:rsidR="000E03B9" w:rsidRPr="000E03B9" w:rsidRDefault="000E03B9" w:rsidP="000E03B9">
            <w:pPr>
              <w:cnfStyle w:val="100000000000" w:firstRow="1" w:lastRow="0" w:firstColumn="0" w:lastColumn="0" w:oddVBand="0" w:evenVBand="0" w:oddHBand="0" w:evenHBand="0" w:firstRowFirstColumn="0" w:firstRowLastColumn="0" w:lastRowFirstColumn="0" w:lastRowLastColumn="0"/>
              <w:rPr>
                <w:b w:val="0"/>
                <w:bCs/>
                <w:lang w:val="en-US"/>
              </w:rPr>
            </w:pPr>
            <w:proofErr w:type="spellStart"/>
            <w:r w:rsidRPr="000E03B9">
              <w:rPr>
                <w:bCs/>
                <w:lang w:val="en-US"/>
              </w:rPr>
              <w:t>Streeftijd</w:t>
            </w:r>
            <w:proofErr w:type="spellEnd"/>
          </w:p>
        </w:tc>
        <w:tc>
          <w:tcPr>
            <w:tcW w:w="575" w:type="pct"/>
          </w:tcPr>
          <w:p w14:paraId="1946E29F" w14:textId="77777777" w:rsidR="000E03B9" w:rsidRPr="000E03B9" w:rsidRDefault="000E03B9" w:rsidP="000E03B9">
            <w:pPr>
              <w:cnfStyle w:val="100000000000" w:firstRow="1" w:lastRow="0" w:firstColumn="0" w:lastColumn="0" w:oddVBand="0" w:evenVBand="0" w:oddHBand="0" w:evenHBand="0" w:firstRowFirstColumn="0" w:firstRowLastColumn="0" w:lastRowFirstColumn="0" w:lastRowLastColumn="0"/>
              <w:rPr>
                <w:b w:val="0"/>
                <w:bCs/>
              </w:rPr>
            </w:pPr>
            <w:r w:rsidRPr="000E03B9">
              <w:rPr>
                <w:bCs/>
              </w:rPr>
              <w:t xml:space="preserve">Niveau </w:t>
            </w:r>
          </w:p>
        </w:tc>
      </w:tr>
      <w:tr w:rsidR="000E03B9" w:rsidRPr="000E03B9" w14:paraId="62E8AA4A" w14:textId="77777777" w:rsidTr="00C07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pct"/>
          </w:tcPr>
          <w:p w14:paraId="3172F57A" w14:textId="77777777" w:rsidR="000E03B9" w:rsidRPr="000E03B9" w:rsidRDefault="000E03B9" w:rsidP="000E03B9">
            <w:r w:rsidRPr="000E03B9">
              <w:t>Impactanalyse</w:t>
            </w:r>
          </w:p>
          <w:p w14:paraId="224013F3" w14:textId="77777777" w:rsidR="000E03B9" w:rsidRPr="000E03B9" w:rsidRDefault="000E03B9" w:rsidP="000E03B9"/>
        </w:tc>
        <w:tc>
          <w:tcPr>
            <w:tcW w:w="741" w:type="pct"/>
          </w:tcPr>
          <w:p w14:paraId="0F4A27D3"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Response-</w:t>
            </w:r>
          </w:p>
          <w:p w14:paraId="2AE67543"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proofErr w:type="gramStart"/>
            <w:r w:rsidRPr="000E03B9">
              <w:t>tijd</w:t>
            </w:r>
            <w:proofErr w:type="gramEnd"/>
          </w:p>
        </w:tc>
        <w:tc>
          <w:tcPr>
            <w:tcW w:w="2010" w:type="pct"/>
          </w:tcPr>
          <w:p w14:paraId="662D5A3D"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 xml:space="preserve">Het doen van een terugkoppeling op basis van een aanvraag door Opdrachtgever met daarbij: </w:t>
            </w:r>
          </w:p>
          <w:p w14:paraId="74EBBA43" w14:textId="77777777" w:rsidR="000E03B9" w:rsidRPr="000E03B9" w:rsidRDefault="000E03B9" w:rsidP="00F140E2">
            <w:pPr>
              <w:numPr>
                <w:ilvl w:val="0"/>
                <w:numId w:val="19"/>
              </w:numPr>
              <w:cnfStyle w:val="000000100000" w:firstRow="0" w:lastRow="0" w:firstColumn="0" w:lastColumn="0" w:oddVBand="0" w:evenVBand="0" w:oddHBand="1" w:evenHBand="0" w:firstRowFirstColumn="0" w:firstRowLastColumn="0" w:lastRowFirstColumn="0" w:lastRowLastColumn="0"/>
            </w:pPr>
            <w:r w:rsidRPr="000E03B9">
              <w:t>Een controle op compleetheid van de aanvraag.</w:t>
            </w:r>
          </w:p>
          <w:p w14:paraId="12558FF5" w14:textId="77777777" w:rsidR="000E03B9" w:rsidRPr="000E03B9" w:rsidRDefault="000E03B9" w:rsidP="00F140E2">
            <w:pPr>
              <w:numPr>
                <w:ilvl w:val="0"/>
                <w:numId w:val="19"/>
              </w:numPr>
              <w:cnfStyle w:val="000000100000" w:firstRow="0" w:lastRow="0" w:firstColumn="0" w:lastColumn="0" w:oddVBand="0" w:evenVBand="0" w:oddHBand="1" w:evenHBand="0" w:firstRowFirstColumn="0" w:firstRowLastColumn="0" w:lastRowFirstColumn="0" w:lastRowLastColumn="0"/>
            </w:pPr>
            <w:r w:rsidRPr="000E03B9">
              <w:t>Een planning wanneer de impactanalyse wordt opgeleverd.</w:t>
            </w:r>
          </w:p>
        </w:tc>
        <w:tc>
          <w:tcPr>
            <w:tcW w:w="788" w:type="pct"/>
          </w:tcPr>
          <w:p w14:paraId="778067F7"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r w:rsidRPr="000E03B9">
              <w:t>5 werkdagen</w:t>
            </w:r>
          </w:p>
        </w:tc>
        <w:tc>
          <w:tcPr>
            <w:tcW w:w="575" w:type="pct"/>
          </w:tcPr>
          <w:p w14:paraId="14217741" w14:textId="77777777" w:rsidR="000E03B9" w:rsidRPr="000E03B9" w:rsidRDefault="000E03B9" w:rsidP="000E03B9">
            <w:pPr>
              <w:cnfStyle w:val="000000100000" w:firstRow="0" w:lastRow="0" w:firstColumn="0" w:lastColumn="0" w:oddVBand="0" w:evenVBand="0" w:oddHBand="1" w:evenHBand="0" w:firstRowFirstColumn="0" w:firstRowLastColumn="0" w:lastRowFirstColumn="0" w:lastRowLastColumn="0"/>
            </w:pPr>
          </w:p>
        </w:tc>
      </w:tr>
      <w:tr w:rsidR="000E03B9" w:rsidRPr="000E03B9" w14:paraId="75292E23" w14:textId="77777777" w:rsidTr="00C07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pct"/>
          </w:tcPr>
          <w:p w14:paraId="12D9C322" w14:textId="77777777" w:rsidR="000E03B9" w:rsidRPr="000E03B9" w:rsidRDefault="000E03B9" w:rsidP="000E03B9">
            <w:r w:rsidRPr="000E03B9">
              <w:t xml:space="preserve">Overige activiteiten </w:t>
            </w:r>
          </w:p>
        </w:tc>
        <w:tc>
          <w:tcPr>
            <w:tcW w:w="741" w:type="pct"/>
          </w:tcPr>
          <w:p w14:paraId="471FB88E"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Planning</w:t>
            </w:r>
          </w:p>
          <w:p w14:paraId="26F80B2F"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p>
        </w:tc>
        <w:tc>
          <w:tcPr>
            <w:tcW w:w="2010" w:type="pct"/>
          </w:tcPr>
          <w:p w14:paraId="14D1DD9F"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r w:rsidRPr="000E03B9">
              <w:t xml:space="preserve">Per (set van) wijzigingsaanvraag worden specifieke afspraken </w:t>
            </w:r>
            <w:proofErr w:type="gramStart"/>
            <w:r w:rsidRPr="000E03B9">
              <w:t>aangaande</w:t>
            </w:r>
            <w:proofErr w:type="gramEnd"/>
            <w:r w:rsidRPr="000E03B9">
              <w:t xml:space="preserve"> de planning gemaakt.</w:t>
            </w:r>
          </w:p>
        </w:tc>
        <w:tc>
          <w:tcPr>
            <w:tcW w:w="788" w:type="pct"/>
          </w:tcPr>
          <w:p w14:paraId="522FE48B"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proofErr w:type="gramStart"/>
            <w:r w:rsidRPr="000E03B9">
              <w:t>Conform</w:t>
            </w:r>
            <w:proofErr w:type="gramEnd"/>
            <w:r w:rsidRPr="000E03B9">
              <w:t xml:space="preserve"> planning</w:t>
            </w:r>
          </w:p>
        </w:tc>
        <w:tc>
          <w:tcPr>
            <w:tcW w:w="575" w:type="pct"/>
          </w:tcPr>
          <w:p w14:paraId="125F82CA" w14:textId="77777777" w:rsidR="000E03B9" w:rsidRPr="000E03B9" w:rsidRDefault="000E03B9" w:rsidP="000E03B9">
            <w:pPr>
              <w:cnfStyle w:val="000000010000" w:firstRow="0" w:lastRow="0" w:firstColumn="0" w:lastColumn="0" w:oddVBand="0" w:evenVBand="0" w:oddHBand="0" w:evenHBand="1" w:firstRowFirstColumn="0" w:firstRowLastColumn="0" w:lastRowFirstColumn="0" w:lastRowLastColumn="0"/>
            </w:pPr>
          </w:p>
        </w:tc>
      </w:tr>
    </w:tbl>
    <w:p w14:paraId="47DBDBBE" w14:textId="77777777" w:rsidR="000E03B9" w:rsidRPr="000E03B9" w:rsidRDefault="000E03B9" w:rsidP="008845B2">
      <w:pPr>
        <w:pStyle w:val="Kop2"/>
        <w:rPr>
          <w:lang w:val="nl"/>
        </w:rPr>
      </w:pPr>
      <w:bookmarkStart w:id="115" w:name="_Toc196531560"/>
      <w:bookmarkStart w:id="116" w:name="_Toc199333522"/>
      <w:bookmarkStart w:id="117" w:name="_Ref213558046"/>
      <w:bookmarkStart w:id="118" w:name="_Toc27399441"/>
      <w:bookmarkStart w:id="119" w:name="_Toc219275864"/>
      <w:r w:rsidRPr="000E03B9">
        <w:rPr>
          <w:lang w:val="nl"/>
        </w:rPr>
        <w:t>Documentatie</w:t>
      </w:r>
      <w:bookmarkEnd w:id="115"/>
      <w:bookmarkEnd w:id="116"/>
      <w:bookmarkEnd w:id="117"/>
      <w:bookmarkEnd w:id="118"/>
      <w:bookmarkEnd w:id="119"/>
    </w:p>
    <w:p w14:paraId="5889D892" w14:textId="77777777" w:rsidR="000E03B9" w:rsidRPr="000E03B9" w:rsidRDefault="000E03B9" w:rsidP="000E03B9">
      <w:r w:rsidRPr="000E03B9">
        <w:t>Een aantal documenten dient onderhouden te worden bij updates en wijzigingen met betrekking tot procedures en medewerkers die een bepaalde rol vervullen. In het DAP wordt de status van documenten verder uitgediept en bijgehouden.</w:t>
      </w:r>
    </w:p>
    <w:p w14:paraId="3B463CFE" w14:textId="77777777" w:rsidR="000E03B9" w:rsidRPr="000E03B9" w:rsidRDefault="000E03B9" w:rsidP="008845B2">
      <w:pPr>
        <w:pStyle w:val="Kop2"/>
        <w:rPr>
          <w:lang w:val="nl"/>
        </w:rPr>
      </w:pPr>
      <w:bookmarkStart w:id="120" w:name="_Toc196531561"/>
      <w:bookmarkStart w:id="121" w:name="_Toc199333523"/>
      <w:bookmarkStart w:id="122" w:name="_Ref213554002"/>
      <w:bookmarkStart w:id="123" w:name="_Ref213558052"/>
      <w:bookmarkStart w:id="124" w:name="_Toc27399442"/>
      <w:bookmarkStart w:id="125" w:name="_Toc219275865"/>
      <w:r w:rsidRPr="000E03B9">
        <w:rPr>
          <w:lang w:val="nl"/>
        </w:rPr>
        <w:t>Servicewindow</w:t>
      </w:r>
      <w:bookmarkEnd w:id="120"/>
      <w:bookmarkEnd w:id="121"/>
      <w:bookmarkEnd w:id="122"/>
      <w:bookmarkEnd w:id="123"/>
      <w:bookmarkEnd w:id="124"/>
      <w:bookmarkEnd w:id="125"/>
    </w:p>
    <w:p w14:paraId="109EC1F4" w14:textId="77777777" w:rsidR="000E03B9" w:rsidRPr="000E03B9" w:rsidRDefault="000E03B9" w:rsidP="000E03B9">
      <w:r w:rsidRPr="000E03B9">
        <w:t>De beschikbaarheid van de dienstverlening is op te delen in een aantal gebieden.</w:t>
      </w:r>
    </w:p>
    <w:p w14:paraId="358373C6" w14:textId="77777777" w:rsidR="000E03B9" w:rsidRPr="000E03B9" w:rsidRDefault="000E03B9" w:rsidP="008845B2">
      <w:pPr>
        <w:pStyle w:val="Kop3"/>
        <w:rPr>
          <w:lang w:val="en-US"/>
        </w:rPr>
      </w:pPr>
      <w:bookmarkStart w:id="126" w:name="_Toc27399443"/>
      <w:bookmarkStart w:id="127" w:name="_Toc219275866"/>
      <w:bookmarkStart w:id="128" w:name="_Toc196531562"/>
      <w:r w:rsidRPr="000E03B9">
        <w:rPr>
          <w:lang w:val="en-US"/>
        </w:rPr>
        <w:t xml:space="preserve">Normale </w:t>
      </w:r>
      <w:proofErr w:type="spellStart"/>
      <w:proofErr w:type="gramStart"/>
      <w:r w:rsidRPr="000E03B9">
        <w:rPr>
          <w:lang w:val="en-US"/>
        </w:rPr>
        <w:t>servicewindow</w:t>
      </w:r>
      <w:proofErr w:type="spellEnd"/>
      <w:proofErr w:type="gramEnd"/>
      <w:r w:rsidRPr="000E03B9">
        <w:rPr>
          <w:lang w:val="en-US"/>
        </w:rPr>
        <w:t xml:space="preserve"> support</w:t>
      </w:r>
      <w:bookmarkEnd w:id="126"/>
      <w:bookmarkEnd w:id="127"/>
      <w:r w:rsidRPr="000E03B9">
        <w:rPr>
          <w:lang w:val="en-US"/>
        </w:rPr>
        <w:t xml:space="preserve"> </w:t>
      </w:r>
      <w:bookmarkEnd w:id="128"/>
    </w:p>
    <w:p w14:paraId="0EFD4D5F" w14:textId="7388EE51" w:rsidR="000E03B9" w:rsidRPr="000E03B9" w:rsidRDefault="000E03B9" w:rsidP="000E03B9">
      <w:r w:rsidRPr="000E03B9">
        <w:t xml:space="preserve">De Servicedesk van Opdrachtnemer is te bereiken via telefoonnummer 030 – 637 87 08 of per e-mail </w:t>
      </w:r>
      <w:hyperlink r:id="rId19" w:history="1">
        <w:r w:rsidRPr="000E03B9">
          <w:rPr>
            <w:rStyle w:val="Hyperlink"/>
          </w:rPr>
          <w:t>servicedesk@zorgttp.nl</w:t>
        </w:r>
      </w:hyperlink>
      <w:r w:rsidRPr="000E03B9">
        <w:t xml:space="preserve"> van maandag tot en met vrijdag van 0</w:t>
      </w:r>
      <w:r w:rsidR="00506E13">
        <w:t>8</w:t>
      </w:r>
      <w:r w:rsidRPr="000E03B9">
        <w:t>:</w:t>
      </w:r>
      <w:r w:rsidR="00506E13">
        <w:t>3</w:t>
      </w:r>
      <w:r w:rsidRPr="000E03B9">
        <w:t>0 tot 17:00 uur uitgezonderd van in Nederland erkende feestdagen</w:t>
      </w:r>
      <w:r w:rsidR="00F6421B">
        <w:t xml:space="preserve"> (zie onderstaand)</w:t>
      </w:r>
      <w:r w:rsidRPr="000E03B9">
        <w:t>.</w:t>
      </w:r>
    </w:p>
    <w:p w14:paraId="268DF235" w14:textId="77777777" w:rsidR="000E03B9" w:rsidRPr="000E03B9" w:rsidRDefault="000E03B9" w:rsidP="000E03B9"/>
    <w:tbl>
      <w:tblPr>
        <w:tblStyle w:val="ZorgTTPTabel"/>
        <w:tblW w:w="0" w:type="auto"/>
        <w:tblLayout w:type="fixed"/>
        <w:tblLook w:val="00A0" w:firstRow="1" w:lastRow="0" w:firstColumn="1" w:lastColumn="0" w:noHBand="0" w:noVBand="0"/>
      </w:tblPr>
      <w:tblGrid>
        <w:gridCol w:w="5396"/>
      </w:tblGrid>
      <w:tr w:rsidR="000E03B9" w:rsidRPr="000E03B9" w14:paraId="21DB2512" w14:textId="77777777" w:rsidTr="00C07CB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396" w:type="dxa"/>
          </w:tcPr>
          <w:p w14:paraId="2E9193AD" w14:textId="77777777" w:rsidR="000E03B9" w:rsidRPr="000E03B9" w:rsidRDefault="000E03B9" w:rsidP="000E03B9">
            <w:pPr>
              <w:rPr>
                <w:b w:val="0"/>
                <w:bCs/>
              </w:rPr>
            </w:pPr>
            <w:r w:rsidRPr="000E03B9">
              <w:rPr>
                <w:bCs/>
              </w:rPr>
              <w:t>Feestdagen</w:t>
            </w:r>
          </w:p>
        </w:tc>
      </w:tr>
      <w:tr w:rsidR="000E03B9" w:rsidRPr="000E03B9" w14:paraId="1E40C941" w14:textId="77777777" w:rsidTr="00C07CBE">
        <w:trPr>
          <w:cnfStyle w:val="000000100000" w:firstRow="0" w:lastRow="0" w:firstColumn="0" w:lastColumn="0" w:oddVBand="0" w:evenVBand="0" w:oddHBand="1" w:evenHBand="0" w:firstRowFirstColumn="0" w:firstRowLastColumn="0" w:lastRowFirstColumn="0" w:lastRowLastColumn="0"/>
          <w:trHeight w:val="2111"/>
        </w:trPr>
        <w:tc>
          <w:tcPr>
            <w:cnfStyle w:val="001000000000" w:firstRow="0" w:lastRow="0" w:firstColumn="1" w:lastColumn="0" w:oddVBand="0" w:evenVBand="0" w:oddHBand="0" w:evenHBand="0" w:firstRowFirstColumn="0" w:firstRowLastColumn="0" w:lastRowFirstColumn="0" w:lastRowLastColumn="0"/>
            <w:tcW w:w="5396" w:type="dxa"/>
          </w:tcPr>
          <w:p w14:paraId="6F29F97B" w14:textId="77777777" w:rsidR="000E03B9" w:rsidRPr="000E03B9" w:rsidRDefault="000E03B9" w:rsidP="00F140E2">
            <w:pPr>
              <w:numPr>
                <w:ilvl w:val="0"/>
                <w:numId w:val="20"/>
              </w:numPr>
            </w:pPr>
            <w:r w:rsidRPr="000E03B9">
              <w:t>Nieuwjaarsdag</w:t>
            </w:r>
          </w:p>
          <w:p w14:paraId="3854CAA3" w14:textId="77777777" w:rsidR="000E03B9" w:rsidRPr="000E03B9" w:rsidRDefault="000E03B9" w:rsidP="00F140E2">
            <w:pPr>
              <w:numPr>
                <w:ilvl w:val="0"/>
                <w:numId w:val="20"/>
              </w:numPr>
            </w:pPr>
            <w:r w:rsidRPr="000E03B9">
              <w:t>2</w:t>
            </w:r>
            <w:r w:rsidRPr="000E03B9">
              <w:rPr>
                <w:vertAlign w:val="superscript"/>
              </w:rPr>
              <w:t>e</w:t>
            </w:r>
            <w:r w:rsidRPr="000E03B9">
              <w:t xml:space="preserve"> Paasdag</w:t>
            </w:r>
          </w:p>
          <w:p w14:paraId="27EE98DF" w14:textId="77777777" w:rsidR="000E03B9" w:rsidRPr="000E03B9" w:rsidRDefault="000E03B9" w:rsidP="00F140E2">
            <w:pPr>
              <w:numPr>
                <w:ilvl w:val="0"/>
                <w:numId w:val="20"/>
              </w:numPr>
            </w:pPr>
            <w:r w:rsidRPr="000E03B9">
              <w:t>Koningsdag</w:t>
            </w:r>
          </w:p>
          <w:p w14:paraId="076B6BB2" w14:textId="77777777" w:rsidR="000E03B9" w:rsidRPr="000E03B9" w:rsidRDefault="000E03B9" w:rsidP="00F140E2">
            <w:pPr>
              <w:numPr>
                <w:ilvl w:val="0"/>
                <w:numId w:val="20"/>
              </w:numPr>
            </w:pPr>
            <w:r w:rsidRPr="000E03B9">
              <w:t>Hemelvaartsdag</w:t>
            </w:r>
          </w:p>
          <w:p w14:paraId="3F0F467C" w14:textId="77777777" w:rsidR="000E03B9" w:rsidRPr="000E03B9" w:rsidRDefault="000E03B9" w:rsidP="00F140E2">
            <w:pPr>
              <w:numPr>
                <w:ilvl w:val="0"/>
                <w:numId w:val="20"/>
              </w:numPr>
            </w:pPr>
            <w:r w:rsidRPr="000E03B9">
              <w:t>Bevrijdingsdag (</w:t>
            </w:r>
            <w:proofErr w:type="gramStart"/>
            <w:r w:rsidRPr="000E03B9">
              <w:t>conform</w:t>
            </w:r>
            <w:proofErr w:type="gramEnd"/>
            <w:r w:rsidRPr="000E03B9">
              <w:t xml:space="preserve"> nationale vrije dag)</w:t>
            </w:r>
          </w:p>
          <w:p w14:paraId="480FCD13" w14:textId="77777777" w:rsidR="000E03B9" w:rsidRPr="000E03B9" w:rsidRDefault="000E03B9" w:rsidP="00F140E2">
            <w:pPr>
              <w:numPr>
                <w:ilvl w:val="0"/>
                <w:numId w:val="20"/>
              </w:numPr>
            </w:pPr>
            <w:r w:rsidRPr="000E03B9">
              <w:t>2</w:t>
            </w:r>
            <w:r w:rsidRPr="000E03B9">
              <w:rPr>
                <w:vertAlign w:val="superscript"/>
              </w:rPr>
              <w:t>e</w:t>
            </w:r>
            <w:r w:rsidRPr="000E03B9">
              <w:t xml:space="preserve"> Pinksterdag</w:t>
            </w:r>
          </w:p>
          <w:p w14:paraId="213B3D6D" w14:textId="77777777" w:rsidR="000E03B9" w:rsidRPr="000E03B9" w:rsidRDefault="000E03B9" w:rsidP="00F140E2">
            <w:pPr>
              <w:numPr>
                <w:ilvl w:val="0"/>
                <w:numId w:val="20"/>
              </w:numPr>
            </w:pPr>
            <w:r w:rsidRPr="000E03B9">
              <w:t>1</w:t>
            </w:r>
            <w:r w:rsidRPr="000E03B9">
              <w:rPr>
                <w:vertAlign w:val="superscript"/>
              </w:rPr>
              <w:t>e</w:t>
            </w:r>
            <w:r w:rsidRPr="000E03B9">
              <w:t xml:space="preserve"> Kerstdag </w:t>
            </w:r>
          </w:p>
          <w:p w14:paraId="78B04B2C" w14:textId="77777777" w:rsidR="000E03B9" w:rsidRPr="000E03B9" w:rsidRDefault="000E03B9" w:rsidP="00F140E2">
            <w:pPr>
              <w:numPr>
                <w:ilvl w:val="0"/>
                <w:numId w:val="20"/>
              </w:numPr>
            </w:pPr>
            <w:r w:rsidRPr="000E03B9">
              <w:t>2</w:t>
            </w:r>
            <w:r w:rsidRPr="000E03B9">
              <w:rPr>
                <w:vertAlign w:val="superscript"/>
              </w:rPr>
              <w:t>e</w:t>
            </w:r>
            <w:r w:rsidRPr="000E03B9">
              <w:t xml:space="preserve"> Kerstdag</w:t>
            </w:r>
          </w:p>
        </w:tc>
      </w:tr>
    </w:tbl>
    <w:p w14:paraId="3675763D" w14:textId="77777777" w:rsidR="000E03B9" w:rsidRPr="000E03B9" w:rsidRDefault="000E03B9" w:rsidP="000E03B9"/>
    <w:p w14:paraId="5345E1C5" w14:textId="77777777" w:rsidR="000E03B9" w:rsidRPr="000E03B9" w:rsidRDefault="000E03B9" w:rsidP="000E03B9">
      <w:r w:rsidRPr="000E03B9">
        <w:t>Werkzaamheden buiten normale werktijden vinden steeds plaats na overleg tussen Opdrachtgever en Opdrachtnemer. Na autorisatie van de werkzaamheden door de Opdrachtgever zullen de werkzaamheden worden uitgevoerd.</w:t>
      </w:r>
    </w:p>
    <w:p w14:paraId="3AF313B7" w14:textId="77777777" w:rsidR="000E03B9" w:rsidRPr="000E03B9" w:rsidRDefault="000E03B9" w:rsidP="008845B2">
      <w:pPr>
        <w:pStyle w:val="Kop3"/>
        <w:rPr>
          <w:lang w:val="nl"/>
        </w:rPr>
      </w:pPr>
      <w:bookmarkStart w:id="129" w:name="_Toc27399444"/>
      <w:bookmarkStart w:id="130" w:name="_Toc219275867"/>
      <w:bookmarkStart w:id="131" w:name="_Toc196531563"/>
      <w:r w:rsidRPr="000E03B9">
        <w:rPr>
          <w:lang w:val="nl"/>
        </w:rPr>
        <w:t>Stand-by</w:t>
      </w:r>
      <w:bookmarkEnd w:id="129"/>
      <w:bookmarkEnd w:id="130"/>
      <w:r w:rsidRPr="000E03B9">
        <w:rPr>
          <w:lang w:val="nl"/>
        </w:rPr>
        <w:t xml:space="preserve"> </w:t>
      </w:r>
      <w:bookmarkEnd w:id="131"/>
    </w:p>
    <w:p w14:paraId="1A482275" w14:textId="77777777" w:rsidR="000E03B9" w:rsidRPr="000E03B9" w:rsidRDefault="000E03B9" w:rsidP="000E03B9">
      <w:r w:rsidRPr="000E03B9">
        <w:t>Er wordt, tenzij anders overeengekomen, buiten de normale servicetijden geen stand-by dienstverlening door Opdrachtnemer geleverd.</w:t>
      </w:r>
    </w:p>
    <w:p w14:paraId="5C5EA736" w14:textId="77777777" w:rsidR="000E03B9" w:rsidRPr="000E03B9" w:rsidRDefault="000E03B9" w:rsidP="008845B2">
      <w:pPr>
        <w:pStyle w:val="Kop2"/>
        <w:rPr>
          <w:lang w:val="nl"/>
        </w:rPr>
      </w:pPr>
      <w:bookmarkStart w:id="132" w:name="_Toc196531564"/>
      <w:bookmarkStart w:id="133" w:name="_Toc199333524"/>
      <w:bookmarkStart w:id="134" w:name="_Ref213558061"/>
      <w:bookmarkStart w:id="135" w:name="_Toc27399445"/>
      <w:bookmarkStart w:id="136" w:name="_Toc219275868"/>
      <w:r w:rsidRPr="000E03B9">
        <w:rPr>
          <w:lang w:val="nl"/>
        </w:rPr>
        <w:t>R</w:t>
      </w:r>
      <w:r w:rsidR="008845B2">
        <w:rPr>
          <w:lang w:val="nl"/>
        </w:rPr>
        <w:t>a</w:t>
      </w:r>
      <w:r w:rsidRPr="000E03B9">
        <w:rPr>
          <w:lang w:val="nl"/>
        </w:rPr>
        <w:t>pportage</w:t>
      </w:r>
      <w:bookmarkEnd w:id="132"/>
      <w:bookmarkEnd w:id="133"/>
      <w:bookmarkEnd w:id="134"/>
      <w:bookmarkEnd w:id="135"/>
      <w:bookmarkEnd w:id="136"/>
    </w:p>
    <w:p w14:paraId="3641B21D" w14:textId="77777777" w:rsidR="000E03B9" w:rsidRPr="000E03B9" w:rsidRDefault="000E03B9" w:rsidP="000E03B9">
      <w:pPr>
        <w:rPr>
          <w:b/>
        </w:rPr>
      </w:pPr>
      <w:r w:rsidRPr="000E03B9">
        <w:rPr>
          <w:b/>
        </w:rPr>
        <w:t>Onderwerpen waarover gerapporteerd wordt:</w:t>
      </w:r>
    </w:p>
    <w:p w14:paraId="115AC0CE" w14:textId="77E11E9D" w:rsidR="000E03B9" w:rsidRPr="000E03B9" w:rsidRDefault="000E03B9" w:rsidP="000E03B9">
      <w:r w:rsidRPr="000E03B9">
        <w:t xml:space="preserve">Opdrachtnemer rapporteert schriftelijk aan Opdrachtgever over de in deze SLA overeengekomen </w:t>
      </w:r>
      <w:proofErr w:type="gramStart"/>
      <w:r w:rsidRPr="000E03B9">
        <w:t>service levels</w:t>
      </w:r>
      <w:proofErr w:type="gramEnd"/>
      <w:r w:rsidRPr="000E03B9">
        <w:t>.</w:t>
      </w:r>
    </w:p>
    <w:p w14:paraId="61A35023" w14:textId="77777777" w:rsidR="000E03B9" w:rsidRPr="000E03B9" w:rsidRDefault="000E03B9" w:rsidP="008845B2">
      <w:pPr>
        <w:pStyle w:val="Kop2"/>
        <w:rPr>
          <w:lang w:val="nl"/>
        </w:rPr>
      </w:pPr>
      <w:bookmarkStart w:id="137" w:name="_Toc196531567"/>
      <w:bookmarkStart w:id="138" w:name="_Toc199333527"/>
      <w:bookmarkStart w:id="139" w:name="_Ref213558085"/>
      <w:bookmarkStart w:id="140" w:name="_Toc27399446"/>
      <w:bookmarkStart w:id="141" w:name="_Toc219275869"/>
      <w:r w:rsidRPr="000E03B9">
        <w:rPr>
          <w:lang w:val="nl"/>
        </w:rPr>
        <w:t>Communicatie in geval van escalaties</w:t>
      </w:r>
      <w:bookmarkEnd w:id="137"/>
      <w:bookmarkEnd w:id="138"/>
      <w:bookmarkEnd w:id="139"/>
      <w:bookmarkEnd w:id="140"/>
      <w:bookmarkEnd w:id="141"/>
    </w:p>
    <w:p w14:paraId="51463C7C" w14:textId="77777777" w:rsidR="000E03B9" w:rsidRPr="000E03B9" w:rsidRDefault="000E03B9" w:rsidP="000E03B9">
      <w:proofErr w:type="gramStart"/>
      <w:r w:rsidRPr="000E03B9">
        <w:t>Aangaande</w:t>
      </w:r>
      <w:proofErr w:type="gramEnd"/>
      <w:r w:rsidRPr="000E03B9">
        <w:t xml:space="preserve"> dienstverlening welke buiten de afgesproken servicelevels valt, kan altijd geëscaleerd worden.</w:t>
      </w:r>
    </w:p>
    <w:p w14:paraId="0E8B3EDC" w14:textId="77777777" w:rsidR="000E03B9" w:rsidRPr="000E03B9" w:rsidRDefault="000E03B9" w:rsidP="000E03B9">
      <w:r w:rsidRPr="000E03B9">
        <w:t>Ook indien Opdrachtgever ontevreden is over de afhandeling van een aanvraag, kan worden geëscaleerd. Deze escalaties kunnen ook voortkomen uit het niet juist of niet tijdig geïnformeerd zijn over de afhandeling van de aanvraag, waardoor het beeld ontstaat dat er niet wordt voldaan aan het afgesproken servicelevel.</w:t>
      </w:r>
    </w:p>
    <w:p w14:paraId="0EF74149" w14:textId="77777777" w:rsidR="000E03B9" w:rsidRPr="000E03B9" w:rsidRDefault="000E03B9" w:rsidP="000E03B9"/>
    <w:p w14:paraId="3E904C4F" w14:textId="77777777" w:rsidR="000E03B9" w:rsidRPr="000E03B9" w:rsidRDefault="000E03B9" w:rsidP="000E03B9">
      <w:r w:rsidRPr="000E03B9">
        <w:t>De escalatieprocedure is te vinden in het DAP en geeft onder andere aan welke personen betrokken zijn bij escalaties en welke afwijkende clausules gelden ten opzichte van het SLA (bijvoorbeeld met betrekking tot het verlenen van extra ondersteuning door Opdrachtnemer).</w:t>
      </w:r>
    </w:p>
    <w:p w14:paraId="40CC54C8" w14:textId="77777777" w:rsidR="000E03B9" w:rsidRPr="000E03B9" w:rsidRDefault="000E03B9" w:rsidP="000E03B9"/>
    <w:p w14:paraId="79DD4D93" w14:textId="77777777" w:rsidR="008845B2" w:rsidRDefault="008845B2">
      <w:pPr>
        <w:spacing w:line="259" w:lineRule="auto"/>
        <w:contextualSpacing w:val="0"/>
        <w:rPr>
          <w:b/>
          <w:color w:val="464646" w:themeColor="accent2"/>
          <w:sz w:val="28"/>
        </w:rPr>
      </w:pPr>
      <w:bookmarkStart w:id="142" w:name="_Toc478180981"/>
      <w:bookmarkStart w:id="143" w:name="_Toc504384748"/>
      <w:bookmarkStart w:id="144" w:name="_Toc196531568"/>
      <w:bookmarkStart w:id="145" w:name="_Toc199333528"/>
      <w:bookmarkStart w:id="146" w:name="_Toc27399447"/>
      <w:r>
        <w:br w:type="page"/>
      </w:r>
    </w:p>
    <w:p w14:paraId="39F60733" w14:textId="28EDAF57" w:rsidR="000E03B9" w:rsidRPr="000E03B9" w:rsidRDefault="00CA7FF2" w:rsidP="00D3168D">
      <w:pPr>
        <w:pStyle w:val="Bijlage1"/>
      </w:pPr>
      <w:r w:rsidRPr="000E03B9">
        <w:rPr>
          <w:noProof/>
        </w:rPr>
        <w:lastRenderedPageBreak/>
        <mc:AlternateContent>
          <mc:Choice Requires="wpc">
            <w:drawing>
              <wp:anchor distT="0" distB="0" distL="114300" distR="114300" simplePos="0" relativeHeight="251658259" behindDoc="0" locked="0" layoutInCell="1" allowOverlap="1" wp14:anchorId="7FA38E7D" wp14:editId="65E3410F">
                <wp:simplePos x="0" y="0"/>
                <wp:positionH relativeFrom="column">
                  <wp:posOffset>106045</wp:posOffset>
                </wp:positionH>
                <wp:positionV relativeFrom="paragraph">
                  <wp:posOffset>287655</wp:posOffset>
                </wp:positionV>
                <wp:extent cx="5143500" cy="2455545"/>
                <wp:effectExtent l="0" t="0" r="19050" b="20955"/>
                <wp:wrapTopAndBottom/>
                <wp:docPr id="139" name="Papier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98" name="Text Box 4"/>
                        <wps:cNvSpPr txBox="1">
                          <a:spLocks noChangeArrowheads="1"/>
                        </wps:cNvSpPr>
                        <wps:spPr bwMode="auto">
                          <a:xfrm>
                            <a:off x="228600" y="571500"/>
                            <a:ext cx="2057400" cy="408940"/>
                          </a:xfrm>
                          <a:prstGeom prst="rect">
                            <a:avLst/>
                          </a:prstGeom>
                          <a:solidFill>
                            <a:srgbClr val="FFFFFF"/>
                          </a:solidFill>
                          <a:ln w="9525">
                            <a:solidFill>
                              <a:srgbClr val="000000"/>
                            </a:solidFill>
                            <a:miter lim="800000"/>
                            <a:headEnd/>
                            <a:tailEnd/>
                          </a:ln>
                        </wps:spPr>
                        <wps:txbx>
                          <w:txbxContent>
                            <w:p w14:paraId="557DC3EE" w14:textId="77777777" w:rsidR="000E03B9" w:rsidRPr="00615F8B" w:rsidRDefault="000E03B9" w:rsidP="000E03B9">
                              <w:pPr>
                                <w:jc w:val="center"/>
                                <w:rPr>
                                  <w:rFonts w:ascii="Tahoma" w:hAnsi="Tahoma" w:cs="Tahoma"/>
                                </w:rPr>
                              </w:pPr>
                              <w:r w:rsidRPr="00615F8B">
                                <w:rPr>
                                  <w:rFonts w:ascii="Tahoma" w:hAnsi="Tahoma" w:cs="Tahoma"/>
                                </w:rPr>
                                <w:t>Servicedesk</w:t>
                              </w:r>
                            </w:p>
                          </w:txbxContent>
                        </wps:txbx>
                        <wps:bodyPr rot="0" vert="horz" wrap="square" lIns="91440" tIns="45720" rIns="91440" bIns="45720" anchor="t" anchorCtr="0" upright="1">
                          <a:noAutofit/>
                        </wps:bodyPr>
                      </wps:wsp>
                      <wps:wsp>
                        <wps:cNvPr id="99" name="Text Box 5"/>
                        <wps:cNvSpPr txBox="1">
                          <a:spLocks noChangeArrowheads="1"/>
                        </wps:cNvSpPr>
                        <wps:spPr bwMode="auto">
                          <a:xfrm>
                            <a:off x="228600" y="1143000"/>
                            <a:ext cx="2057400" cy="408940"/>
                          </a:xfrm>
                          <a:prstGeom prst="rect">
                            <a:avLst/>
                          </a:prstGeom>
                          <a:solidFill>
                            <a:srgbClr val="FFFFFF"/>
                          </a:solidFill>
                          <a:ln w="9525">
                            <a:solidFill>
                              <a:srgbClr val="000000"/>
                            </a:solidFill>
                            <a:miter lim="800000"/>
                            <a:headEnd/>
                            <a:tailEnd/>
                          </a:ln>
                        </wps:spPr>
                        <wps:txbx>
                          <w:txbxContent>
                            <w:p w14:paraId="283B85A9" w14:textId="77777777" w:rsidR="000E03B9" w:rsidRPr="00615F8B" w:rsidRDefault="000E03B9" w:rsidP="000E03B9">
                              <w:pPr>
                                <w:jc w:val="center"/>
                                <w:rPr>
                                  <w:rFonts w:ascii="Tahoma" w:hAnsi="Tahoma" w:cs="Tahoma"/>
                                </w:rPr>
                              </w:pPr>
                              <w:r w:rsidRPr="00615F8B">
                                <w:rPr>
                                  <w:rFonts w:ascii="Tahoma" w:hAnsi="Tahoma" w:cs="Tahoma"/>
                                </w:rPr>
                                <w:t>Operationeel management</w:t>
                              </w:r>
                            </w:p>
                          </w:txbxContent>
                        </wps:txbx>
                        <wps:bodyPr rot="0" vert="horz" wrap="square" lIns="91440" tIns="45720" rIns="91440" bIns="45720" anchor="t" anchorCtr="0" upright="1">
                          <a:noAutofit/>
                        </wps:bodyPr>
                      </wps:wsp>
                      <wps:wsp>
                        <wps:cNvPr id="100" name="Text Box 6"/>
                        <wps:cNvSpPr txBox="1">
                          <a:spLocks noChangeArrowheads="1"/>
                        </wps:cNvSpPr>
                        <wps:spPr bwMode="auto">
                          <a:xfrm>
                            <a:off x="2743200" y="571500"/>
                            <a:ext cx="2360295" cy="408940"/>
                          </a:xfrm>
                          <a:prstGeom prst="rect">
                            <a:avLst/>
                          </a:prstGeom>
                          <a:solidFill>
                            <a:srgbClr val="FFFFFF"/>
                          </a:solidFill>
                          <a:ln w="9525">
                            <a:solidFill>
                              <a:srgbClr val="000000"/>
                            </a:solidFill>
                            <a:miter lim="800000"/>
                            <a:headEnd/>
                            <a:tailEnd/>
                          </a:ln>
                        </wps:spPr>
                        <wps:txbx>
                          <w:txbxContent>
                            <w:p w14:paraId="6155C618" w14:textId="77777777" w:rsidR="000E03B9" w:rsidRPr="00615F8B" w:rsidRDefault="000E03B9" w:rsidP="000E03B9">
                              <w:pPr>
                                <w:jc w:val="center"/>
                                <w:rPr>
                                  <w:rFonts w:ascii="Tahoma" w:hAnsi="Tahoma" w:cs="Tahoma"/>
                                </w:rPr>
                              </w:pPr>
                              <w:r w:rsidRPr="00615F8B">
                                <w:rPr>
                                  <w:rFonts w:ascii="Tahoma" w:hAnsi="Tahoma" w:cs="Tahoma"/>
                                </w:rPr>
                                <w:t>Servicedesk</w:t>
                              </w:r>
                            </w:p>
                          </w:txbxContent>
                        </wps:txbx>
                        <wps:bodyPr rot="0" vert="horz" wrap="square" lIns="91440" tIns="45720" rIns="91440" bIns="45720" anchor="t" anchorCtr="0" upright="1">
                          <a:noAutofit/>
                        </wps:bodyPr>
                      </wps:wsp>
                      <wps:wsp>
                        <wps:cNvPr id="101" name="AutoShape 7"/>
                        <wps:cNvCnPr>
                          <a:cxnSpLocks noChangeShapeType="1"/>
                        </wps:cNvCnPr>
                        <wps:spPr bwMode="auto">
                          <a:xfrm>
                            <a:off x="2286000" y="775970"/>
                            <a:ext cx="457200" cy="63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02" name="Text Box 8"/>
                        <wps:cNvSpPr txBox="1">
                          <a:spLocks noChangeArrowheads="1"/>
                        </wps:cNvSpPr>
                        <wps:spPr bwMode="auto">
                          <a:xfrm>
                            <a:off x="2743200" y="1143000"/>
                            <a:ext cx="2360295" cy="408940"/>
                          </a:xfrm>
                          <a:prstGeom prst="rect">
                            <a:avLst/>
                          </a:prstGeom>
                          <a:solidFill>
                            <a:srgbClr val="FFFFFF"/>
                          </a:solidFill>
                          <a:ln w="9525">
                            <a:solidFill>
                              <a:srgbClr val="000000"/>
                            </a:solidFill>
                            <a:miter lim="800000"/>
                            <a:headEnd/>
                            <a:tailEnd/>
                          </a:ln>
                        </wps:spPr>
                        <wps:txbx>
                          <w:txbxContent>
                            <w:p w14:paraId="5CBBC688" w14:textId="77777777" w:rsidR="000E03B9" w:rsidRPr="00615F8B" w:rsidRDefault="000E03B9" w:rsidP="000E03B9">
                              <w:pPr>
                                <w:jc w:val="center"/>
                                <w:rPr>
                                  <w:rFonts w:ascii="Tahoma" w:hAnsi="Tahoma" w:cs="Tahoma"/>
                                </w:rPr>
                              </w:pPr>
                              <w:r w:rsidRPr="00615F8B">
                                <w:rPr>
                                  <w:rFonts w:ascii="Tahoma" w:hAnsi="Tahoma" w:cs="Tahoma"/>
                                </w:rPr>
                                <w:t>Operationeel management</w:t>
                              </w:r>
                            </w:p>
                          </w:txbxContent>
                        </wps:txbx>
                        <wps:bodyPr rot="0" vert="horz" wrap="square" lIns="91440" tIns="45720" rIns="91440" bIns="45720" anchor="t" anchorCtr="0" upright="1">
                          <a:noAutofit/>
                        </wps:bodyPr>
                      </wps:wsp>
                      <wps:wsp>
                        <wps:cNvPr id="103" name="AutoShape 9"/>
                        <wps:cNvCnPr>
                          <a:cxnSpLocks noChangeShapeType="1"/>
                        </wps:cNvCnPr>
                        <wps:spPr bwMode="auto">
                          <a:xfrm>
                            <a:off x="1257300" y="980440"/>
                            <a:ext cx="635" cy="162560"/>
                          </a:xfrm>
                          <a:prstGeom prst="straightConnector1">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4" name="AutoShape 10"/>
                        <wps:cNvCnPr>
                          <a:cxnSpLocks noChangeShapeType="1"/>
                        </wps:cNvCnPr>
                        <wps:spPr bwMode="auto">
                          <a:xfrm>
                            <a:off x="3923665" y="980440"/>
                            <a:ext cx="635" cy="162560"/>
                          </a:xfrm>
                          <a:prstGeom prst="straightConnector1">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5" name="Text Box 11"/>
                        <wps:cNvSpPr txBox="1">
                          <a:spLocks noChangeArrowheads="1"/>
                        </wps:cNvSpPr>
                        <wps:spPr bwMode="auto">
                          <a:xfrm>
                            <a:off x="248920" y="1714500"/>
                            <a:ext cx="2019300" cy="410210"/>
                          </a:xfrm>
                          <a:prstGeom prst="rect">
                            <a:avLst/>
                          </a:prstGeom>
                          <a:solidFill>
                            <a:srgbClr val="FFFFFF"/>
                          </a:solidFill>
                          <a:ln w="9525">
                            <a:solidFill>
                              <a:srgbClr val="000000"/>
                            </a:solidFill>
                            <a:miter lim="800000"/>
                            <a:headEnd/>
                            <a:tailEnd/>
                          </a:ln>
                        </wps:spPr>
                        <wps:txbx>
                          <w:txbxContent>
                            <w:p w14:paraId="10619DBC" w14:textId="77777777" w:rsidR="000E03B9" w:rsidRPr="00615F8B" w:rsidRDefault="000E03B9" w:rsidP="000E03B9">
                              <w:pPr>
                                <w:jc w:val="center"/>
                                <w:rPr>
                                  <w:rFonts w:ascii="Tahoma" w:hAnsi="Tahoma" w:cs="Tahoma"/>
                                </w:rPr>
                              </w:pPr>
                              <w:proofErr w:type="gramStart"/>
                              <w:r w:rsidRPr="00615F8B">
                                <w:rPr>
                                  <w:rFonts w:ascii="Tahoma" w:hAnsi="Tahoma" w:cs="Tahoma"/>
                                </w:rPr>
                                <w:t>Contract management</w:t>
                              </w:r>
                              <w:proofErr w:type="gramEnd"/>
                            </w:p>
                          </w:txbxContent>
                        </wps:txbx>
                        <wps:bodyPr rot="0" vert="horz" wrap="square" lIns="91440" tIns="45720" rIns="91440" bIns="45720" anchor="t" anchorCtr="0" upright="1">
                          <a:noAutofit/>
                        </wps:bodyPr>
                      </wps:wsp>
                      <wps:wsp>
                        <wps:cNvPr id="106" name="Text Box 12"/>
                        <wps:cNvSpPr txBox="1">
                          <a:spLocks noChangeArrowheads="1"/>
                        </wps:cNvSpPr>
                        <wps:spPr bwMode="auto">
                          <a:xfrm>
                            <a:off x="2743200" y="1714500"/>
                            <a:ext cx="2360295" cy="408940"/>
                          </a:xfrm>
                          <a:prstGeom prst="rect">
                            <a:avLst/>
                          </a:prstGeom>
                          <a:solidFill>
                            <a:srgbClr val="FFFFFF"/>
                          </a:solidFill>
                          <a:ln w="9525">
                            <a:solidFill>
                              <a:srgbClr val="000000"/>
                            </a:solidFill>
                            <a:miter lim="800000"/>
                            <a:headEnd/>
                            <a:tailEnd/>
                          </a:ln>
                        </wps:spPr>
                        <wps:txbx>
                          <w:txbxContent>
                            <w:p w14:paraId="19A8113E" w14:textId="77777777" w:rsidR="000E03B9" w:rsidRPr="00615F8B" w:rsidRDefault="000E03B9" w:rsidP="000E03B9">
                              <w:pPr>
                                <w:jc w:val="center"/>
                                <w:rPr>
                                  <w:rFonts w:ascii="Tahoma" w:hAnsi="Tahoma" w:cs="Tahoma"/>
                                </w:rPr>
                              </w:pPr>
                              <w:proofErr w:type="gramStart"/>
                              <w:r w:rsidRPr="00615F8B">
                                <w:rPr>
                                  <w:rFonts w:ascii="Tahoma" w:hAnsi="Tahoma" w:cs="Tahoma"/>
                                </w:rPr>
                                <w:t>Contract management</w:t>
                              </w:r>
                              <w:proofErr w:type="gramEnd"/>
                            </w:p>
                          </w:txbxContent>
                        </wps:txbx>
                        <wps:bodyPr rot="0" vert="horz" wrap="square" lIns="91440" tIns="45720" rIns="91440" bIns="45720" anchor="t" anchorCtr="0" upright="1">
                          <a:noAutofit/>
                        </wps:bodyPr>
                      </wps:wsp>
                      <wps:wsp>
                        <wps:cNvPr id="107" name="Text Box 13"/>
                        <wps:cNvSpPr txBox="1">
                          <a:spLocks noChangeArrowheads="1"/>
                        </wps:cNvSpPr>
                        <wps:spPr bwMode="auto">
                          <a:xfrm>
                            <a:off x="228600" y="114300"/>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64538" w14:textId="77777777" w:rsidR="000E03B9" w:rsidRPr="00615F8B" w:rsidRDefault="000E03B9" w:rsidP="000E03B9">
                              <w:pPr>
                                <w:jc w:val="center"/>
                                <w:rPr>
                                  <w:rFonts w:ascii="Tahoma" w:hAnsi="Tahoma" w:cs="Tahoma"/>
                                  <w:b/>
                                  <w:color w:val="009CDF"/>
                                </w:rPr>
                              </w:pPr>
                              <w:r>
                                <w:rPr>
                                  <w:rFonts w:ascii="Tahoma" w:hAnsi="Tahoma" w:cs="Tahoma"/>
                                  <w:b/>
                                  <w:color w:val="009CDF"/>
                                </w:rPr>
                                <w:t>Opdrachtnemer</w:t>
                              </w:r>
                            </w:p>
                          </w:txbxContent>
                        </wps:txbx>
                        <wps:bodyPr rot="0" vert="horz" wrap="square" lIns="91440" tIns="45720" rIns="91440" bIns="45720" anchor="t" anchorCtr="0" upright="1">
                          <a:noAutofit/>
                        </wps:bodyPr>
                      </wps:wsp>
                      <wps:wsp>
                        <wps:cNvPr id="108" name="AutoShape 14"/>
                        <wps:cNvCnPr>
                          <a:cxnSpLocks noChangeShapeType="1"/>
                        </wps:cNvCnPr>
                        <wps:spPr bwMode="auto">
                          <a:xfrm>
                            <a:off x="1257300" y="1551940"/>
                            <a:ext cx="1270" cy="162560"/>
                          </a:xfrm>
                          <a:prstGeom prst="straightConnector1">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9" name="AutoShape 15"/>
                        <wps:cNvCnPr>
                          <a:cxnSpLocks noChangeShapeType="1"/>
                        </wps:cNvCnPr>
                        <wps:spPr bwMode="auto">
                          <a:xfrm>
                            <a:off x="3923665" y="1551940"/>
                            <a:ext cx="635" cy="162560"/>
                          </a:xfrm>
                          <a:prstGeom prst="straightConnector1">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0" name="AutoShape 16"/>
                        <wps:cNvCnPr>
                          <a:cxnSpLocks noChangeShapeType="1"/>
                        </wps:cNvCnPr>
                        <wps:spPr bwMode="auto">
                          <a:xfrm flipV="1">
                            <a:off x="2268220" y="1918970"/>
                            <a:ext cx="474980" cy="635"/>
                          </a:xfrm>
                          <a:prstGeom prst="straightConnector1">
                            <a:avLst/>
                          </a:prstGeom>
                          <a:noFill/>
                          <a:ln w="1905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1" name="Text Box 17"/>
                        <wps:cNvSpPr txBox="1">
                          <a:spLocks noChangeArrowheads="1"/>
                        </wps:cNvSpPr>
                        <wps:spPr bwMode="auto">
                          <a:xfrm>
                            <a:off x="2743200" y="114300"/>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156BA" w14:textId="77777777" w:rsidR="000E03B9" w:rsidRPr="00615F8B" w:rsidRDefault="000E03B9" w:rsidP="000E03B9">
                              <w:pPr>
                                <w:jc w:val="center"/>
                                <w:rPr>
                                  <w:rFonts w:ascii="Tahoma" w:hAnsi="Tahoma" w:cs="Tahoma"/>
                                  <w:b/>
                                </w:rPr>
                              </w:pPr>
                              <w:r w:rsidRPr="00DA4253">
                                <w:rPr>
                                  <w:rFonts w:ascii="Tahoma" w:hAnsi="Tahoma" w:cs="Tahoma"/>
                                  <w:b/>
                                  <w:color w:val="009CDF"/>
                                </w:rPr>
                                <w:t>Opdrachtgever</w:t>
                              </w:r>
                            </w:p>
                          </w:txbxContent>
                        </wps:txbx>
                        <wps:bodyPr rot="0" vert="horz" wrap="square" lIns="91440" tIns="45720" rIns="91440" bIns="45720" anchor="t" anchorCtr="0" upright="1">
                          <a:noAutofit/>
                        </wps:bodyPr>
                      </wps:wsp>
                      <wps:wsp>
                        <wps:cNvPr id="112" name="AutoShape 18"/>
                        <wps:cNvCnPr>
                          <a:cxnSpLocks noChangeShapeType="1"/>
                        </wps:cNvCnPr>
                        <wps:spPr bwMode="auto">
                          <a:xfrm>
                            <a:off x="2284730" y="1271270"/>
                            <a:ext cx="457200" cy="63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13" name="AutoShape 19"/>
                        <wps:cNvCnPr>
                          <a:cxnSpLocks noChangeShapeType="1"/>
                        </wps:cNvCnPr>
                        <wps:spPr bwMode="auto">
                          <a:xfrm flipV="1">
                            <a:off x="2276475" y="1453515"/>
                            <a:ext cx="474980" cy="635"/>
                          </a:xfrm>
                          <a:prstGeom prst="straightConnector1">
                            <a:avLst/>
                          </a:prstGeom>
                          <a:noFill/>
                          <a:ln w="1905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A38E7D" id="Papier 2" o:spid="_x0000_s1031" editas="canvas" style="position:absolute;left:0;text-align:left;margin-left:8.35pt;margin-top:22.65pt;width:405pt;height:193.35pt;z-index:251658259" coordsize="51435,2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1435;height:24555;visibility:visible;mso-wrap-style:square" stroked="t">
                  <v:fill o:detectmouseclick="t"/>
                  <v:path o:connecttype="none"/>
                </v:shape>
                <v:shape id="Text Box 4" o:spid="_x0000_s1033" type="#_x0000_t202" style="position:absolute;left:2286;top:5715;width:20574;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557DC3EE" w14:textId="77777777" w:rsidR="000E03B9" w:rsidRPr="00615F8B" w:rsidRDefault="000E03B9" w:rsidP="000E03B9">
                        <w:pPr>
                          <w:jc w:val="center"/>
                          <w:rPr>
                            <w:rFonts w:ascii="Tahoma" w:hAnsi="Tahoma" w:cs="Tahoma"/>
                          </w:rPr>
                        </w:pPr>
                        <w:r w:rsidRPr="00615F8B">
                          <w:rPr>
                            <w:rFonts w:ascii="Tahoma" w:hAnsi="Tahoma" w:cs="Tahoma"/>
                          </w:rPr>
                          <w:t>Servicedesk</w:t>
                        </w:r>
                      </w:p>
                    </w:txbxContent>
                  </v:textbox>
                </v:shape>
                <v:shape id="Text Box 5" o:spid="_x0000_s1034" type="#_x0000_t202" style="position:absolute;left:2286;top:11430;width:20574;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283B85A9" w14:textId="77777777" w:rsidR="000E03B9" w:rsidRPr="00615F8B" w:rsidRDefault="000E03B9" w:rsidP="000E03B9">
                        <w:pPr>
                          <w:jc w:val="center"/>
                          <w:rPr>
                            <w:rFonts w:ascii="Tahoma" w:hAnsi="Tahoma" w:cs="Tahoma"/>
                          </w:rPr>
                        </w:pPr>
                        <w:r w:rsidRPr="00615F8B">
                          <w:rPr>
                            <w:rFonts w:ascii="Tahoma" w:hAnsi="Tahoma" w:cs="Tahoma"/>
                          </w:rPr>
                          <w:t>Operationeel management</w:t>
                        </w:r>
                      </w:p>
                    </w:txbxContent>
                  </v:textbox>
                </v:shape>
                <v:shape id="Text Box 6" o:spid="_x0000_s1035" type="#_x0000_t202" style="position:absolute;left:27432;top:5715;width:23602;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6155C618" w14:textId="77777777" w:rsidR="000E03B9" w:rsidRPr="00615F8B" w:rsidRDefault="000E03B9" w:rsidP="000E03B9">
                        <w:pPr>
                          <w:jc w:val="center"/>
                          <w:rPr>
                            <w:rFonts w:ascii="Tahoma" w:hAnsi="Tahoma" w:cs="Tahoma"/>
                          </w:rPr>
                        </w:pPr>
                        <w:r w:rsidRPr="00615F8B">
                          <w:rPr>
                            <w:rFonts w:ascii="Tahoma" w:hAnsi="Tahoma" w:cs="Tahoma"/>
                          </w:rPr>
                          <w:t>Servicedesk</w:t>
                        </w:r>
                      </w:p>
                    </w:txbxContent>
                  </v:textbox>
                </v:shape>
                <v:shapetype id="_x0000_t32" coordsize="21600,21600" o:spt="32" o:oned="t" path="m,l21600,21600e" filled="f">
                  <v:path arrowok="t" fillok="f" o:connecttype="none"/>
                  <o:lock v:ext="edit" shapetype="t"/>
                </v:shapetype>
                <v:shape id="AutoShape 7" o:spid="_x0000_s1036" type="#_x0000_t32" style="position:absolute;left:22860;top:7759;width:457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">
                  <v:stroke dashstyle="dash" startarrow="block" endarrow="block"/>
                </v:shape>
                <v:shape id="Text Box 8" o:spid="_x0000_s1037" type="#_x0000_t202" style="position:absolute;left:27432;top:11430;width:23602;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14:paraId="5CBBC688" w14:textId="77777777" w:rsidR="000E03B9" w:rsidRPr="00615F8B" w:rsidRDefault="000E03B9" w:rsidP="000E03B9">
                        <w:pPr>
                          <w:jc w:val="center"/>
                          <w:rPr>
                            <w:rFonts w:ascii="Tahoma" w:hAnsi="Tahoma" w:cs="Tahoma"/>
                          </w:rPr>
                        </w:pPr>
                        <w:r w:rsidRPr="00615F8B">
                          <w:rPr>
                            <w:rFonts w:ascii="Tahoma" w:hAnsi="Tahoma" w:cs="Tahoma"/>
                          </w:rPr>
                          <w:t>Operationeel management</w:t>
                        </w:r>
                      </w:p>
                    </w:txbxContent>
                  </v:textbox>
                </v:shape>
                <v:shape id="AutoShape 9" o:spid="_x0000_s1038" type="#_x0000_t32" style="position:absolute;left:12573;top:9804;width:6;height:1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" strokecolor="red" strokeweight="1.5pt">
                  <v:stroke dashstyle="dash" endarrow="block"/>
                </v:shape>
                <v:shape id="AutoShape 10" o:spid="_x0000_s1039" type="#_x0000_t32" style="position:absolute;left:39236;top:9804;width:7;height:1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" strokecolor="red" strokeweight="1.5pt">
                  <v:stroke dashstyle="dash" endarrow="block"/>
                </v:shape>
                <v:shape id="Text Box 11" o:spid="_x0000_s1040" type="#_x0000_t202" style="position:absolute;left:2489;top:17145;width:20193;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10619DBC" w14:textId="77777777" w:rsidR="000E03B9" w:rsidRPr="00615F8B" w:rsidRDefault="000E03B9" w:rsidP="000E03B9">
                        <w:pPr>
                          <w:jc w:val="center"/>
                          <w:rPr>
                            <w:rFonts w:ascii="Tahoma" w:hAnsi="Tahoma" w:cs="Tahoma"/>
                          </w:rPr>
                        </w:pPr>
                        <w:r w:rsidRPr="00615F8B">
                          <w:rPr>
                            <w:rFonts w:ascii="Tahoma" w:hAnsi="Tahoma" w:cs="Tahoma"/>
                          </w:rPr>
                          <w:t>Contract management</w:t>
                        </w:r>
                      </w:p>
                    </w:txbxContent>
                  </v:textbox>
                </v:shape>
                <v:shape id="Text Box 12" o:spid="_x0000_s1041" type="#_x0000_t202" style="position:absolute;left:27432;top:17145;width:23602;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">
                  <v:textbox>
                    <w:txbxContent>
                      <w:p w14:paraId="19A8113E" w14:textId="77777777" w:rsidR="000E03B9" w:rsidRPr="00615F8B" w:rsidRDefault="000E03B9" w:rsidP="000E03B9">
                        <w:pPr>
                          <w:jc w:val="center"/>
                          <w:rPr>
                            <w:rFonts w:ascii="Tahoma" w:hAnsi="Tahoma" w:cs="Tahoma"/>
                          </w:rPr>
                        </w:pPr>
                        <w:r w:rsidRPr="00615F8B">
                          <w:rPr>
                            <w:rFonts w:ascii="Tahoma" w:hAnsi="Tahoma" w:cs="Tahoma"/>
                          </w:rPr>
                          <w:t>Contract management</w:t>
                        </w:r>
                      </w:p>
                    </w:txbxContent>
                  </v:textbox>
                </v:shape>
                <v:shape id="Text Box 13" o:spid="_x0000_s1042" type="#_x0000_t202" style="position:absolute;left:2286;top:1143;width:205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22064538" w14:textId="77777777" w:rsidR="000E03B9" w:rsidRPr="00615F8B" w:rsidRDefault="000E03B9" w:rsidP="000E03B9">
                        <w:pPr>
                          <w:jc w:val="center"/>
                          <w:rPr>
                            <w:rFonts w:ascii="Tahoma" w:hAnsi="Tahoma" w:cs="Tahoma"/>
                            <w:b/>
                            <w:color w:val="009CDF"/>
                          </w:rPr>
                        </w:pPr>
                        <w:r>
                          <w:rPr>
                            <w:rFonts w:ascii="Tahoma" w:hAnsi="Tahoma" w:cs="Tahoma"/>
                            <w:b/>
                            <w:color w:val="009CDF"/>
                          </w:rPr>
                          <w:t>Opdrachtnemer</w:t>
                        </w:r>
                      </w:p>
                    </w:txbxContent>
                  </v:textbox>
                </v:shape>
                <v:shape id="AutoShape 14" o:spid="_x0000_s1043" type="#_x0000_t32" style="position:absolute;left:12573;top:15519;width:12;height:1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" strokecolor="red" strokeweight="1.5pt">
                  <v:stroke dashstyle="dash" endarrow="block"/>
                </v:shape>
                <v:shape id="AutoShape 15" o:spid="_x0000_s1044" type="#_x0000_t32" style="position:absolute;left:39236;top:15519;width:7;height:1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" strokecolor="red" strokeweight="1.5pt">
                  <v:stroke dashstyle="dash" endarrow="block"/>
                </v:shape>
                <v:shape id="AutoShape 16" o:spid="_x0000_s1045" type="#_x0000_t32" style="position:absolute;left:22682;top:19189;width:4750;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" strokecolor="red" strokeweight="1.5pt">
                  <v:stroke startarrow="block" endarrow="block"/>
                </v:shape>
                <v:shape id="Text Box 17" o:spid="_x0000_s1046" type="#_x0000_t202" style="position:absolute;left:27432;top:1143;width:205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B4156BA" w14:textId="77777777" w:rsidR="000E03B9" w:rsidRPr="00615F8B" w:rsidRDefault="000E03B9" w:rsidP="000E03B9">
                        <w:pPr>
                          <w:jc w:val="center"/>
                          <w:rPr>
                            <w:rFonts w:ascii="Tahoma" w:hAnsi="Tahoma" w:cs="Tahoma"/>
                            <w:b/>
                          </w:rPr>
                        </w:pPr>
                        <w:r w:rsidRPr="00DA4253">
                          <w:rPr>
                            <w:rFonts w:ascii="Tahoma" w:hAnsi="Tahoma" w:cs="Tahoma"/>
                            <w:b/>
                            <w:color w:val="009CDF"/>
                          </w:rPr>
                          <w:t>Opdrachtgever</w:t>
                        </w:r>
                      </w:p>
                    </w:txbxContent>
                  </v:textbox>
                </v:shape>
                <v:shape id="AutoShape 18" o:spid="_x0000_s1047" type="#_x0000_t32" style="position:absolute;left:22847;top:12712;width:457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">
                  <v:stroke dashstyle="dash" startarrow="block" endarrow="block"/>
                </v:shape>
                <v:shape id="AutoShape 19" o:spid="_x0000_s1048" type="#_x0000_t32" style="position:absolute;left:22764;top:14535;width:4750;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" strokecolor="red" strokeweight="1.5pt">
                  <v:stroke startarrow="block" endarrow="block"/>
                </v:shape>
                <w10:wrap type="topAndBottom"/>
              </v:group>
            </w:pict>
          </mc:Fallback>
        </mc:AlternateContent>
      </w:r>
      <w:r w:rsidR="000E03B9" w:rsidRPr="000E03B9">
        <w:t xml:space="preserve">Model Opdrachtgever - Opdrachtnemer </w:t>
      </w:r>
      <w:bookmarkEnd w:id="142"/>
      <w:bookmarkEnd w:id="143"/>
      <w:bookmarkEnd w:id="144"/>
      <w:bookmarkEnd w:id="145"/>
      <w:bookmarkEnd w:id="146"/>
    </w:p>
    <w:p w14:paraId="2E7F00AD" w14:textId="77777777" w:rsidR="000E03B9" w:rsidRPr="000E03B9" w:rsidRDefault="000E03B9" w:rsidP="000E03B9"/>
    <w:p w14:paraId="5949BBD2" w14:textId="77777777" w:rsidR="000E03B9" w:rsidRPr="000E03B9" w:rsidRDefault="000E03B9" w:rsidP="000E03B9">
      <w:r w:rsidRPr="000E03B9">
        <w:t>Bovenstaand model gaat uit van een relatie tussen Opdrachtgever en Opdrachtnemer. Er zijn drie niveaus:</w:t>
      </w:r>
    </w:p>
    <w:p w14:paraId="7CB7525C" w14:textId="77777777" w:rsidR="000E03B9" w:rsidRPr="000E03B9" w:rsidRDefault="000E03B9" w:rsidP="00F140E2">
      <w:pPr>
        <w:numPr>
          <w:ilvl w:val="0"/>
          <w:numId w:val="22"/>
        </w:numPr>
      </w:pPr>
      <w:r w:rsidRPr="000E03B9">
        <w:t>Operationele werkzaamheden;</w:t>
      </w:r>
    </w:p>
    <w:p w14:paraId="1FDF82EB" w14:textId="77777777" w:rsidR="000E03B9" w:rsidRPr="000E03B9" w:rsidRDefault="000E03B9" w:rsidP="00F140E2">
      <w:pPr>
        <w:numPr>
          <w:ilvl w:val="0"/>
          <w:numId w:val="22"/>
        </w:numPr>
      </w:pPr>
      <w:r w:rsidRPr="000E03B9">
        <w:t>Operationeel management;</w:t>
      </w:r>
    </w:p>
    <w:p w14:paraId="5CAE2FA3" w14:textId="77777777" w:rsidR="000E03B9" w:rsidRPr="000E03B9" w:rsidRDefault="000E03B9" w:rsidP="00F140E2">
      <w:pPr>
        <w:numPr>
          <w:ilvl w:val="0"/>
          <w:numId w:val="22"/>
        </w:numPr>
      </w:pPr>
      <w:proofErr w:type="gramStart"/>
      <w:r w:rsidRPr="000E03B9">
        <w:t>Contract management</w:t>
      </w:r>
      <w:proofErr w:type="gramEnd"/>
      <w:r w:rsidRPr="000E03B9">
        <w:t>.</w:t>
      </w:r>
    </w:p>
    <w:p w14:paraId="216657E2" w14:textId="77777777" w:rsidR="000E03B9" w:rsidRPr="000E03B9" w:rsidRDefault="000E03B9" w:rsidP="000E03B9"/>
    <w:p w14:paraId="6E464081" w14:textId="77777777" w:rsidR="000E03B9" w:rsidRPr="000E03B9" w:rsidRDefault="000E03B9" w:rsidP="000E03B9">
      <w:r w:rsidRPr="000E03B9">
        <w:t xml:space="preserve">Stippellijnen (zwart) in het model staan voor de operationele contacten (informatie-uitwisseling per e-mail, telefoon of face </w:t>
      </w:r>
      <w:proofErr w:type="spellStart"/>
      <w:r w:rsidRPr="000E03B9">
        <w:t>to</w:t>
      </w:r>
      <w:proofErr w:type="spellEnd"/>
      <w:r w:rsidRPr="000E03B9">
        <w:t xml:space="preserve"> face). Ononderbroken (rode) lijnen staan voor contacten in geval van escalatie.</w:t>
      </w:r>
    </w:p>
    <w:p w14:paraId="1825990A" w14:textId="77777777" w:rsidR="000E03B9" w:rsidRPr="000E03B9" w:rsidRDefault="000E03B9" w:rsidP="000E03B9"/>
    <w:p w14:paraId="756CD7FE" w14:textId="77777777" w:rsidR="000E03B9" w:rsidRPr="000E03B9" w:rsidRDefault="000E03B9" w:rsidP="000E03B9">
      <w:r w:rsidRPr="000E03B9">
        <w:t xml:space="preserve">Operationeel management betreft functionarissen die medewerkers op operationeel niveau bij de Opdrachtgever en de Opdrachtnemer aansturen. In geval van escalatie vanaf het niveau van operationele werkzaamheden naar operationeel management zal in onderling overleg getracht worden de problemen op dit niveau op te lossen. </w:t>
      </w:r>
    </w:p>
    <w:p w14:paraId="6BA7106D" w14:textId="77777777" w:rsidR="000E03B9" w:rsidRPr="000E03B9" w:rsidRDefault="000E03B9" w:rsidP="000E03B9"/>
    <w:p w14:paraId="032E07D5" w14:textId="77777777" w:rsidR="008845B2" w:rsidRDefault="000E03B9" w:rsidP="008845B2">
      <w:r w:rsidRPr="000E03B9">
        <w:t xml:space="preserve">Contract managementniveau is het niveau waarop Opdrachtnemer en Opdrachtgever met elkaar communiceren, bijvoorbeeld over problemen die op operationeel niveau niet opgelost kunnen worden. </w:t>
      </w:r>
      <w:bookmarkStart w:id="147" w:name="_Toc196531569"/>
      <w:bookmarkStart w:id="148" w:name="_Toc504384749"/>
    </w:p>
    <w:p w14:paraId="17EF2EF4" w14:textId="77777777" w:rsidR="008845B2" w:rsidRDefault="008845B2" w:rsidP="008845B2"/>
    <w:p w14:paraId="4DE8FF70" w14:textId="77777777" w:rsidR="000E03B9" w:rsidRPr="000E03B9" w:rsidRDefault="000E03B9" w:rsidP="00D3168D">
      <w:pPr>
        <w:pStyle w:val="Bijlage1"/>
      </w:pPr>
      <w:bookmarkStart w:id="149" w:name="_Toc199333529"/>
      <w:bookmarkStart w:id="150" w:name="_Toc27399448"/>
      <w:r w:rsidRPr="000E03B9">
        <w:lastRenderedPageBreak/>
        <w:t>Rolverdeling</w:t>
      </w:r>
      <w:bookmarkEnd w:id="147"/>
      <w:bookmarkEnd w:id="149"/>
      <w:bookmarkEnd w:id="150"/>
      <w:r w:rsidRPr="000E03B9">
        <w:t xml:space="preserve"> </w:t>
      </w:r>
      <w:bookmarkStart w:id="151" w:name="Frame1"/>
      <w:bookmarkEnd w:id="151"/>
    </w:p>
    <w:tbl>
      <w:tblPr>
        <w:tblStyle w:val="ZorgTTPTabel"/>
        <w:tblW w:w="5000" w:type="pct"/>
        <w:tblLook w:val="0020" w:firstRow="1" w:lastRow="0" w:firstColumn="0" w:lastColumn="0" w:noHBand="0" w:noVBand="0"/>
      </w:tblPr>
      <w:tblGrid>
        <w:gridCol w:w="1856"/>
        <w:gridCol w:w="4806"/>
        <w:gridCol w:w="2974"/>
      </w:tblGrid>
      <w:tr w:rsidR="000E03B9" w:rsidRPr="000E03B9" w14:paraId="660D5C82" w14:textId="77777777" w:rsidTr="00846C54">
        <w:trPr>
          <w:cnfStyle w:val="100000000000" w:firstRow="1" w:lastRow="0" w:firstColumn="0" w:lastColumn="0" w:oddVBand="0" w:evenVBand="0" w:oddHBand="0" w:evenHBand="0" w:firstRowFirstColumn="0" w:firstRowLastColumn="0" w:lastRowFirstColumn="0" w:lastRowLastColumn="0"/>
        </w:trPr>
        <w:tc>
          <w:tcPr>
            <w:tcW w:w="963" w:type="pct"/>
          </w:tcPr>
          <w:p w14:paraId="7E9C5063" w14:textId="77777777" w:rsidR="000E03B9" w:rsidRPr="000E03B9" w:rsidRDefault="000E03B9" w:rsidP="000E03B9">
            <w:pPr>
              <w:rPr>
                <w:b w:val="0"/>
              </w:rPr>
            </w:pPr>
            <w:r w:rsidRPr="000E03B9">
              <w:t xml:space="preserve">Proces </w:t>
            </w:r>
          </w:p>
        </w:tc>
        <w:tc>
          <w:tcPr>
            <w:tcW w:w="2494" w:type="pct"/>
          </w:tcPr>
          <w:p w14:paraId="4DC4EAF6" w14:textId="77777777" w:rsidR="000E03B9" w:rsidRPr="000E03B9" w:rsidRDefault="000E03B9" w:rsidP="000E03B9">
            <w:pPr>
              <w:rPr>
                <w:b w:val="0"/>
              </w:rPr>
            </w:pPr>
            <w:proofErr w:type="gramStart"/>
            <w:r w:rsidRPr="000E03B9">
              <w:t>Activiteit /</w:t>
            </w:r>
            <w:proofErr w:type="gramEnd"/>
            <w:r w:rsidRPr="000E03B9">
              <w:t xml:space="preserve"> dienst </w:t>
            </w:r>
          </w:p>
        </w:tc>
        <w:tc>
          <w:tcPr>
            <w:tcW w:w="1543" w:type="pct"/>
          </w:tcPr>
          <w:p w14:paraId="1676C918" w14:textId="77777777" w:rsidR="000E03B9" w:rsidRPr="000E03B9" w:rsidRDefault="000E03B9" w:rsidP="000E03B9">
            <w:pPr>
              <w:rPr>
                <w:b w:val="0"/>
              </w:rPr>
            </w:pPr>
            <w:r w:rsidRPr="000E03B9">
              <w:t>Verantwoordelijke</w:t>
            </w:r>
            <w:r w:rsidRPr="000E03B9">
              <w:rPr>
                <w:vertAlign w:val="superscript"/>
              </w:rPr>
              <w:footnoteReference w:id="3"/>
            </w:r>
            <w:r w:rsidRPr="000E03B9">
              <w:t xml:space="preserve">) </w:t>
            </w:r>
          </w:p>
        </w:tc>
      </w:tr>
      <w:tr w:rsidR="000E03B9" w:rsidRPr="000E03B9" w14:paraId="24FDBF3D" w14:textId="77777777" w:rsidTr="00846C54">
        <w:trPr>
          <w:cnfStyle w:val="000000100000" w:firstRow="0" w:lastRow="0" w:firstColumn="0" w:lastColumn="0" w:oddVBand="0" w:evenVBand="0" w:oddHBand="1" w:evenHBand="0" w:firstRowFirstColumn="0" w:firstRowLastColumn="0" w:lastRowFirstColumn="0" w:lastRowLastColumn="0"/>
        </w:trPr>
        <w:tc>
          <w:tcPr>
            <w:tcW w:w="963" w:type="pct"/>
          </w:tcPr>
          <w:p w14:paraId="29A2C94F" w14:textId="77777777" w:rsidR="000E03B9" w:rsidRPr="000E03B9" w:rsidRDefault="000E03B9" w:rsidP="000E03B9">
            <w:pPr>
              <w:rPr>
                <w:b/>
              </w:rPr>
            </w:pPr>
            <w:proofErr w:type="gramStart"/>
            <w:r w:rsidRPr="000E03B9">
              <w:rPr>
                <w:b/>
              </w:rPr>
              <w:t>Incident /</w:t>
            </w:r>
            <w:proofErr w:type="gramEnd"/>
            <w:r w:rsidRPr="000E03B9">
              <w:rPr>
                <w:b/>
              </w:rPr>
              <w:t xml:space="preserve"> Service Management </w:t>
            </w:r>
          </w:p>
        </w:tc>
        <w:tc>
          <w:tcPr>
            <w:tcW w:w="2494" w:type="pct"/>
          </w:tcPr>
          <w:p w14:paraId="6511AC9F" w14:textId="77777777" w:rsidR="000E03B9" w:rsidRPr="000E03B9" w:rsidRDefault="000E03B9" w:rsidP="000E03B9">
            <w:pPr>
              <w:rPr>
                <w:b/>
              </w:rPr>
            </w:pPr>
            <w:r w:rsidRPr="000E03B9">
              <w:rPr>
                <w:b/>
              </w:rPr>
              <w:t xml:space="preserve">Operationeel IT Service Management </w:t>
            </w:r>
          </w:p>
        </w:tc>
        <w:tc>
          <w:tcPr>
            <w:tcW w:w="1543" w:type="pct"/>
          </w:tcPr>
          <w:p w14:paraId="72183031" w14:textId="77777777" w:rsidR="000E03B9" w:rsidRPr="000E03B9" w:rsidRDefault="000E03B9" w:rsidP="000E03B9">
            <w:pPr>
              <w:rPr>
                <w:b/>
              </w:rPr>
            </w:pPr>
            <w:r w:rsidRPr="000E03B9">
              <w:rPr>
                <w:b/>
              </w:rPr>
              <w:t xml:space="preserve">Opdrachtgever </w:t>
            </w:r>
          </w:p>
        </w:tc>
      </w:tr>
      <w:tr w:rsidR="000E03B9" w:rsidRPr="000E03B9" w14:paraId="06B330C0" w14:textId="77777777" w:rsidTr="00846C54">
        <w:trPr>
          <w:cnfStyle w:val="000000010000" w:firstRow="0" w:lastRow="0" w:firstColumn="0" w:lastColumn="0" w:oddVBand="0" w:evenVBand="0" w:oddHBand="0" w:evenHBand="1" w:firstRowFirstColumn="0" w:firstRowLastColumn="0" w:lastRowFirstColumn="0" w:lastRowLastColumn="0"/>
        </w:trPr>
        <w:tc>
          <w:tcPr>
            <w:tcW w:w="963" w:type="pct"/>
          </w:tcPr>
          <w:p w14:paraId="359E4F51" w14:textId="77777777" w:rsidR="000E03B9" w:rsidRPr="000E03B9" w:rsidRDefault="000E03B9" w:rsidP="000E03B9"/>
        </w:tc>
        <w:tc>
          <w:tcPr>
            <w:tcW w:w="2494" w:type="pct"/>
          </w:tcPr>
          <w:p w14:paraId="1555AD32" w14:textId="77777777" w:rsidR="000E03B9" w:rsidRPr="000E03B9" w:rsidRDefault="000E03B9" w:rsidP="000E03B9">
            <w:r w:rsidRPr="000E03B9">
              <w:t xml:space="preserve">Functioneel beheer (registratie, doorverwijzing, categorisering </w:t>
            </w:r>
            <w:proofErr w:type="gramStart"/>
            <w:r w:rsidRPr="000E03B9">
              <w:t>en  terugkoppeling</w:t>
            </w:r>
            <w:proofErr w:type="gramEnd"/>
            <w:r w:rsidRPr="000E03B9">
              <w:t xml:space="preserve">) </w:t>
            </w:r>
          </w:p>
        </w:tc>
        <w:tc>
          <w:tcPr>
            <w:tcW w:w="1543" w:type="pct"/>
          </w:tcPr>
          <w:p w14:paraId="12E217AE" w14:textId="77777777" w:rsidR="000E03B9" w:rsidRPr="000E03B9" w:rsidRDefault="000E03B9" w:rsidP="000E03B9">
            <w:r w:rsidRPr="000E03B9">
              <w:t>Opdrachtgever</w:t>
            </w:r>
          </w:p>
        </w:tc>
      </w:tr>
      <w:tr w:rsidR="000E03B9" w:rsidRPr="000E03B9" w14:paraId="6D69B8A0" w14:textId="77777777" w:rsidTr="00846C54">
        <w:trPr>
          <w:cnfStyle w:val="000000100000" w:firstRow="0" w:lastRow="0" w:firstColumn="0" w:lastColumn="0" w:oddVBand="0" w:evenVBand="0" w:oddHBand="1" w:evenHBand="0" w:firstRowFirstColumn="0" w:firstRowLastColumn="0" w:lastRowFirstColumn="0" w:lastRowLastColumn="0"/>
        </w:trPr>
        <w:tc>
          <w:tcPr>
            <w:tcW w:w="963" w:type="pct"/>
          </w:tcPr>
          <w:p w14:paraId="2361F49E" w14:textId="77777777" w:rsidR="000E03B9" w:rsidRPr="000E03B9" w:rsidRDefault="000E03B9" w:rsidP="000E03B9"/>
        </w:tc>
        <w:tc>
          <w:tcPr>
            <w:tcW w:w="2494" w:type="pct"/>
          </w:tcPr>
          <w:p w14:paraId="7FF21415" w14:textId="77777777" w:rsidR="000E03B9" w:rsidRPr="000E03B9" w:rsidRDefault="000E03B9" w:rsidP="000E03B9">
            <w:r w:rsidRPr="000E03B9">
              <w:t xml:space="preserve">Correctief Applicatiebeheer </w:t>
            </w:r>
          </w:p>
        </w:tc>
        <w:tc>
          <w:tcPr>
            <w:tcW w:w="1543" w:type="pct"/>
          </w:tcPr>
          <w:p w14:paraId="04F95CCC" w14:textId="77777777" w:rsidR="000E03B9" w:rsidRPr="000E03B9" w:rsidRDefault="000E03B9" w:rsidP="00846C54">
            <w:r w:rsidRPr="000E03B9">
              <w:t>Opdrachtnemer</w:t>
            </w:r>
          </w:p>
        </w:tc>
      </w:tr>
      <w:tr w:rsidR="000E03B9" w:rsidRPr="000E03B9" w14:paraId="76E0B8D7" w14:textId="77777777" w:rsidTr="00846C54">
        <w:trPr>
          <w:cnfStyle w:val="000000010000" w:firstRow="0" w:lastRow="0" w:firstColumn="0" w:lastColumn="0" w:oddVBand="0" w:evenVBand="0" w:oddHBand="0" w:evenHBand="1" w:firstRowFirstColumn="0" w:firstRowLastColumn="0" w:lastRowFirstColumn="0" w:lastRowLastColumn="0"/>
        </w:trPr>
        <w:tc>
          <w:tcPr>
            <w:tcW w:w="963" w:type="pct"/>
          </w:tcPr>
          <w:p w14:paraId="0BDCCD03" w14:textId="77777777" w:rsidR="000E03B9" w:rsidRPr="000E03B9" w:rsidRDefault="000E03B9" w:rsidP="000E03B9"/>
        </w:tc>
        <w:tc>
          <w:tcPr>
            <w:tcW w:w="2494" w:type="pct"/>
          </w:tcPr>
          <w:p w14:paraId="30B19B5F" w14:textId="77777777" w:rsidR="000E03B9" w:rsidRPr="000E03B9" w:rsidRDefault="000E03B9" w:rsidP="000E03B9">
            <w:r w:rsidRPr="000E03B9">
              <w:t xml:space="preserve">Verzorgen van de aanvraag en afgifte van certificaten ten behoeve van identificatie van de zender en encryptie van gegevens </w:t>
            </w:r>
          </w:p>
        </w:tc>
        <w:tc>
          <w:tcPr>
            <w:tcW w:w="1543" w:type="pct"/>
          </w:tcPr>
          <w:p w14:paraId="28A25697" w14:textId="77777777" w:rsidR="000E03B9" w:rsidRPr="000E03B9" w:rsidRDefault="000E03B9" w:rsidP="000E03B9">
            <w:r w:rsidRPr="000E03B9">
              <w:t xml:space="preserve">Opdrachtnemer </w:t>
            </w:r>
          </w:p>
        </w:tc>
      </w:tr>
      <w:tr w:rsidR="000E03B9" w:rsidRPr="000E03B9" w14:paraId="3ED22F9B" w14:textId="77777777" w:rsidTr="00846C54">
        <w:trPr>
          <w:cnfStyle w:val="000000100000" w:firstRow="0" w:lastRow="0" w:firstColumn="0" w:lastColumn="0" w:oddVBand="0" w:evenVBand="0" w:oddHBand="1" w:evenHBand="0" w:firstRowFirstColumn="0" w:firstRowLastColumn="0" w:lastRowFirstColumn="0" w:lastRowLastColumn="0"/>
        </w:trPr>
        <w:tc>
          <w:tcPr>
            <w:tcW w:w="963" w:type="pct"/>
          </w:tcPr>
          <w:p w14:paraId="26201614" w14:textId="77777777" w:rsidR="000E03B9" w:rsidRPr="000E03B9" w:rsidRDefault="000E03B9" w:rsidP="000E03B9">
            <w:r w:rsidRPr="000E03B9">
              <w:t xml:space="preserve">Major Incident (High call) </w:t>
            </w:r>
          </w:p>
        </w:tc>
        <w:tc>
          <w:tcPr>
            <w:tcW w:w="2494" w:type="pct"/>
          </w:tcPr>
          <w:p w14:paraId="37FBCE6A" w14:textId="77777777" w:rsidR="000E03B9" w:rsidRPr="000E03B9" w:rsidRDefault="000E03B9" w:rsidP="000E03B9">
            <w:r w:rsidRPr="000E03B9">
              <w:t xml:space="preserve">Zoeken en zo spoedig mogelijk wegnemen van de verstoring van het Major-Incident (High call, bij escalatie) </w:t>
            </w:r>
          </w:p>
        </w:tc>
        <w:tc>
          <w:tcPr>
            <w:tcW w:w="1543" w:type="pct"/>
          </w:tcPr>
          <w:p w14:paraId="522A877B" w14:textId="77777777" w:rsidR="000E03B9" w:rsidRPr="000E03B9" w:rsidRDefault="000E03B9" w:rsidP="000E03B9">
            <w:r w:rsidRPr="000E03B9">
              <w:t xml:space="preserve">Opdrachtnemer </w:t>
            </w:r>
          </w:p>
          <w:p w14:paraId="449C64C2" w14:textId="77777777" w:rsidR="000E03B9" w:rsidRPr="000E03B9" w:rsidRDefault="000E03B9" w:rsidP="000E03B9">
            <w:r w:rsidRPr="000E03B9">
              <w:t xml:space="preserve">Als voor een oplossing een wijziging in de programmatuur noodzakelijk is, loopt dit via het proces Change Management. </w:t>
            </w:r>
          </w:p>
        </w:tc>
      </w:tr>
      <w:tr w:rsidR="000E03B9" w:rsidRPr="000E03B9" w14:paraId="2436B3DC" w14:textId="77777777" w:rsidTr="00846C54">
        <w:trPr>
          <w:cnfStyle w:val="000000010000" w:firstRow="0" w:lastRow="0" w:firstColumn="0" w:lastColumn="0" w:oddVBand="0" w:evenVBand="0" w:oddHBand="0" w:evenHBand="1" w:firstRowFirstColumn="0" w:firstRowLastColumn="0" w:lastRowFirstColumn="0" w:lastRowLastColumn="0"/>
        </w:trPr>
        <w:tc>
          <w:tcPr>
            <w:tcW w:w="963" w:type="pct"/>
          </w:tcPr>
          <w:p w14:paraId="207931F1" w14:textId="77777777" w:rsidR="000E03B9" w:rsidRPr="000E03B9" w:rsidRDefault="000E03B9" w:rsidP="000E03B9">
            <w:pPr>
              <w:rPr>
                <w:b/>
              </w:rPr>
            </w:pPr>
            <w:proofErr w:type="spellStart"/>
            <w:r w:rsidRPr="000E03B9">
              <w:rPr>
                <w:b/>
              </w:rPr>
              <w:t>Problem</w:t>
            </w:r>
            <w:proofErr w:type="spellEnd"/>
            <w:r w:rsidRPr="000E03B9">
              <w:rPr>
                <w:b/>
              </w:rPr>
              <w:t xml:space="preserve"> </w:t>
            </w:r>
          </w:p>
          <w:p w14:paraId="647D9BDA" w14:textId="77777777" w:rsidR="000E03B9" w:rsidRPr="000E03B9" w:rsidRDefault="000E03B9" w:rsidP="000E03B9">
            <w:pPr>
              <w:rPr>
                <w:b/>
              </w:rPr>
            </w:pPr>
            <w:r w:rsidRPr="000E03B9">
              <w:rPr>
                <w:b/>
              </w:rPr>
              <w:t xml:space="preserve">Management </w:t>
            </w:r>
          </w:p>
        </w:tc>
        <w:tc>
          <w:tcPr>
            <w:tcW w:w="2494" w:type="pct"/>
          </w:tcPr>
          <w:p w14:paraId="41D0E7F7" w14:textId="77777777" w:rsidR="000E03B9" w:rsidRPr="000E03B9" w:rsidRDefault="000E03B9" w:rsidP="000E03B9">
            <w:pPr>
              <w:rPr>
                <w:b/>
                <w:lang w:val="en-GB"/>
              </w:rPr>
            </w:pPr>
            <w:proofErr w:type="spellStart"/>
            <w:r w:rsidRPr="000E03B9">
              <w:rPr>
                <w:b/>
                <w:lang w:val="en-GB"/>
              </w:rPr>
              <w:t>Operationeel</w:t>
            </w:r>
            <w:proofErr w:type="spellEnd"/>
            <w:r w:rsidRPr="000E03B9">
              <w:rPr>
                <w:b/>
                <w:lang w:val="en-GB"/>
              </w:rPr>
              <w:t xml:space="preserve"> IT Service Management (</w:t>
            </w:r>
            <w:proofErr w:type="spellStart"/>
            <w:r w:rsidRPr="000E03B9">
              <w:rPr>
                <w:b/>
                <w:lang w:val="en-GB"/>
              </w:rPr>
              <w:t>inclusief</w:t>
            </w:r>
            <w:proofErr w:type="spellEnd"/>
            <w:r w:rsidRPr="000E03B9">
              <w:rPr>
                <w:b/>
                <w:lang w:val="en-GB"/>
              </w:rPr>
              <w:t xml:space="preserve"> </w:t>
            </w:r>
            <w:proofErr w:type="spellStart"/>
            <w:r w:rsidRPr="000E03B9">
              <w:rPr>
                <w:b/>
                <w:lang w:val="en-GB"/>
              </w:rPr>
              <w:t>escaleren</w:t>
            </w:r>
            <w:proofErr w:type="spellEnd"/>
            <w:r w:rsidRPr="000E03B9">
              <w:rPr>
                <w:b/>
                <w:lang w:val="en-GB"/>
              </w:rPr>
              <w:t xml:space="preserve">) </w:t>
            </w:r>
          </w:p>
        </w:tc>
        <w:tc>
          <w:tcPr>
            <w:tcW w:w="1543" w:type="pct"/>
          </w:tcPr>
          <w:p w14:paraId="065FCC8B" w14:textId="77777777" w:rsidR="000E03B9" w:rsidRPr="000E03B9" w:rsidRDefault="000E03B9" w:rsidP="000E03B9">
            <w:pPr>
              <w:rPr>
                <w:b/>
              </w:rPr>
            </w:pPr>
            <w:r w:rsidRPr="000E03B9">
              <w:rPr>
                <w:b/>
              </w:rPr>
              <w:t xml:space="preserve">Opdrachtnemer </w:t>
            </w:r>
          </w:p>
        </w:tc>
      </w:tr>
      <w:tr w:rsidR="000E03B9" w:rsidRPr="000E03B9" w14:paraId="7DBBB635" w14:textId="77777777" w:rsidTr="00846C54">
        <w:trPr>
          <w:cnfStyle w:val="000000100000" w:firstRow="0" w:lastRow="0" w:firstColumn="0" w:lastColumn="0" w:oddVBand="0" w:evenVBand="0" w:oddHBand="1" w:evenHBand="0" w:firstRowFirstColumn="0" w:firstRowLastColumn="0" w:lastRowFirstColumn="0" w:lastRowLastColumn="0"/>
        </w:trPr>
        <w:tc>
          <w:tcPr>
            <w:tcW w:w="963" w:type="pct"/>
          </w:tcPr>
          <w:p w14:paraId="619EBDB6" w14:textId="77777777" w:rsidR="000E03B9" w:rsidRPr="000E03B9" w:rsidRDefault="000E03B9" w:rsidP="000E03B9"/>
        </w:tc>
        <w:tc>
          <w:tcPr>
            <w:tcW w:w="2494" w:type="pct"/>
          </w:tcPr>
          <w:p w14:paraId="21E0D133" w14:textId="77777777" w:rsidR="000E03B9" w:rsidRPr="000E03B9" w:rsidRDefault="000E03B9" w:rsidP="000E03B9">
            <w:r w:rsidRPr="000E03B9">
              <w:t xml:space="preserve">Zoeken naar de oorzaak van een incident en een structurele oplossing samenstellen van een herhalend incident of een te verwachten incident. </w:t>
            </w:r>
          </w:p>
        </w:tc>
        <w:tc>
          <w:tcPr>
            <w:tcW w:w="1543" w:type="pct"/>
          </w:tcPr>
          <w:p w14:paraId="48C66273" w14:textId="77777777" w:rsidR="000E03B9" w:rsidRPr="000E03B9" w:rsidRDefault="000E03B9" w:rsidP="000E03B9">
            <w:r w:rsidRPr="000E03B9">
              <w:t>Opdrachtnemer</w:t>
            </w:r>
          </w:p>
        </w:tc>
      </w:tr>
      <w:tr w:rsidR="000E03B9" w:rsidRPr="000E03B9" w14:paraId="7E393272" w14:textId="77777777" w:rsidTr="00846C54">
        <w:trPr>
          <w:cnfStyle w:val="000000010000" w:firstRow="0" w:lastRow="0" w:firstColumn="0" w:lastColumn="0" w:oddVBand="0" w:evenVBand="0" w:oddHBand="0" w:evenHBand="1" w:firstRowFirstColumn="0" w:firstRowLastColumn="0" w:lastRowFirstColumn="0" w:lastRowLastColumn="0"/>
        </w:trPr>
        <w:tc>
          <w:tcPr>
            <w:tcW w:w="963" w:type="pct"/>
          </w:tcPr>
          <w:p w14:paraId="254A06B1" w14:textId="77777777" w:rsidR="000E03B9" w:rsidRPr="000E03B9" w:rsidRDefault="000E03B9" w:rsidP="000E03B9">
            <w:pPr>
              <w:rPr>
                <w:b/>
              </w:rPr>
            </w:pPr>
            <w:r w:rsidRPr="000E03B9">
              <w:rPr>
                <w:b/>
              </w:rPr>
              <w:t xml:space="preserve">Change </w:t>
            </w:r>
          </w:p>
          <w:p w14:paraId="23EF7C75" w14:textId="77777777" w:rsidR="000E03B9" w:rsidRPr="000E03B9" w:rsidRDefault="000E03B9" w:rsidP="000E03B9">
            <w:pPr>
              <w:rPr>
                <w:b/>
              </w:rPr>
            </w:pPr>
            <w:r w:rsidRPr="000E03B9">
              <w:rPr>
                <w:b/>
              </w:rPr>
              <w:t xml:space="preserve">Management </w:t>
            </w:r>
          </w:p>
        </w:tc>
        <w:tc>
          <w:tcPr>
            <w:tcW w:w="2494" w:type="pct"/>
          </w:tcPr>
          <w:p w14:paraId="35866B46" w14:textId="77777777" w:rsidR="000E03B9" w:rsidRPr="000E03B9" w:rsidRDefault="000E03B9" w:rsidP="000E03B9">
            <w:pPr>
              <w:rPr>
                <w:b/>
              </w:rPr>
            </w:pPr>
            <w:r w:rsidRPr="000E03B9">
              <w:rPr>
                <w:b/>
              </w:rPr>
              <w:t xml:space="preserve">Operationeel IT Service Management </w:t>
            </w:r>
          </w:p>
        </w:tc>
        <w:tc>
          <w:tcPr>
            <w:tcW w:w="1543" w:type="pct"/>
          </w:tcPr>
          <w:p w14:paraId="00CE1CF2" w14:textId="77777777" w:rsidR="000E03B9" w:rsidRPr="000E03B9" w:rsidRDefault="000E03B9" w:rsidP="000E03B9">
            <w:pPr>
              <w:rPr>
                <w:b/>
              </w:rPr>
            </w:pPr>
            <w:r w:rsidRPr="000E03B9">
              <w:rPr>
                <w:b/>
              </w:rPr>
              <w:t>Opdrachtnemer</w:t>
            </w:r>
          </w:p>
        </w:tc>
      </w:tr>
      <w:tr w:rsidR="008F40F4" w:rsidRPr="000E03B9" w14:paraId="58661005" w14:textId="77777777" w:rsidTr="00846C54">
        <w:trPr>
          <w:cnfStyle w:val="000000100000" w:firstRow="0" w:lastRow="0" w:firstColumn="0" w:lastColumn="0" w:oddVBand="0" w:evenVBand="0" w:oddHBand="1" w:evenHBand="0" w:firstRowFirstColumn="0" w:firstRowLastColumn="0" w:lastRowFirstColumn="0" w:lastRowLastColumn="0"/>
        </w:trPr>
        <w:tc>
          <w:tcPr>
            <w:tcW w:w="963" w:type="pct"/>
            <w:vMerge w:val="restart"/>
          </w:tcPr>
          <w:p w14:paraId="73514B01" w14:textId="77777777" w:rsidR="008F40F4" w:rsidRPr="000E03B9" w:rsidRDefault="008F40F4" w:rsidP="000E03B9">
            <w:r w:rsidRPr="000E03B9">
              <w:t xml:space="preserve">Onderhoud </w:t>
            </w:r>
          </w:p>
          <w:p w14:paraId="10B75A08" w14:textId="77777777" w:rsidR="008F40F4" w:rsidRPr="000E03B9" w:rsidRDefault="008F40F4" w:rsidP="000E03B9"/>
        </w:tc>
        <w:tc>
          <w:tcPr>
            <w:tcW w:w="2494" w:type="pct"/>
          </w:tcPr>
          <w:p w14:paraId="65059156" w14:textId="77777777" w:rsidR="008F40F4" w:rsidRPr="000E03B9" w:rsidRDefault="008F40F4" w:rsidP="000E03B9">
            <w:r w:rsidRPr="000E03B9">
              <w:t xml:space="preserve">Correctief onderhoud </w:t>
            </w:r>
          </w:p>
          <w:p w14:paraId="21A5856F" w14:textId="77777777" w:rsidR="008F40F4" w:rsidRPr="000E03B9" w:rsidRDefault="008F40F4" w:rsidP="000E03B9">
            <w:r w:rsidRPr="000E03B9">
              <w:t xml:space="preserve">Preventief onderhoud </w:t>
            </w:r>
          </w:p>
          <w:p w14:paraId="65FCAA18" w14:textId="77777777" w:rsidR="008F40F4" w:rsidRPr="000E03B9" w:rsidRDefault="008F40F4" w:rsidP="000E03B9">
            <w:r w:rsidRPr="000E03B9">
              <w:t xml:space="preserve">Adaptief onderhoud (klein) </w:t>
            </w:r>
          </w:p>
        </w:tc>
        <w:tc>
          <w:tcPr>
            <w:tcW w:w="1543" w:type="pct"/>
          </w:tcPr>
          <w:p w14:paraId="29165275" w14:textId="77777777" w:rsidR="008F40F4" w:rsidRPr="000E03B9" w:rsidRDefault="008F40F4" w:rsidP="000E03B9">
            <w:r w:rsidRPr="000E03B9">
              <w:t>Opdrachtnemer</w:t>
            </w:r>
          </w:p>
        </w:tc>
      </w:tr>
      <w:tr w:rsidR="008F40F4" w:rsidRPr="000E03B9" w14:paraId="5154D7D7" w14:textId="77777777" w:rsidTr="00846C54">
        <w:trPr>
          <w:cnfStyle w:val="000000010000" w:firstRow="0" w:lastRow="0" w:firstColumn="0" w:lastColumn="0" w:oddVBand="0" w:evenVBand="0" w:oddHBand="0" w:evenHBand="1" w:firstRowFirstColumn="0" w:firstRowLastColumn="0" w:lastRowFirstColumn="0" w:lastRowLastColumn="0"/>
        </w:trPr>
        <w:tc>
          <w:tcPr>
            <w:tcW w:w="963" w:type="pct"/>
            <w:vMerge/>
          </w:tcPr>
          <w:p w14:paraId="5E816E86" w14:textId="77777777" w:rsidR="008F40F4" w:rsidRPr="000E03B9" w:rsidRDefault="008F40F4" w:rsidP="000E03B9"/>
        </w:tc>
        <w:tc>
          <w:tcPr>
            <w:tcW w:w="2494" w:type="pct"/>
          </w:tcPr>
          <w:p w14:paraId="2679FB4C" w14:textId="77777777" w:rsidR="008F40F4" w:rsidRPr="000E03B9" w:rsidRDefault="008F40F4" w:rsidP="000E03B9">
            <w:r w:rsidRPr="000E03B9">
              <w:t xml:space="preserve">Perfectief onderhoud </w:t>
            </w:r>
          </w:p>
          <w:p w14:paraId="30AA6CAD" w14:textId="77777777" w:rsidR="008F40F4" w:rsidRPr="000E03B9" w:rsidRDefault="008F40F4" w:rsidP="000E03B9">
            <w:r w:rsidRPr="000E03B9">
              <w:t xml:space="preserve">Adaptief onderhoud (groot) </w:t>
            </w:r>
          </w:p>
        </w:tc>
        <w:tc>
          <w:tcPr>
            <w:tcW w:w="1543" w:type="pct"/>
          </w:tcPr>
          <w:p w14:paraId="1517E910" w14:textId="77777777" w:rsidR="008F40F4" w:rsidRPr="000E03B9" w:rsidRDefault="008F40F4" w:rsidP="000E03B9">
            <w:r w:rsidRPr="000E03B9">
              <w:t>Opdrachtnemer</w:t>
            </w:r>
          </w:p>
        </w:tc>
      </w:tr>
      <w:tr w:rsidR="008F40F4" w:rsidRPr="000E03B9" w14:paraId="51924FF0" w14:textId="77777777" w:rsidTr="00846C54">
        <w:trPr>
          <w:cnfStyle w:val="000000100000" w:firstRow="0" w:lastRow="0" w:firstColumn="0" w:lastColumn="0" w:oddVBand="0" w:evenVBand="0" w:oddHBand="1" w:evenHBand="0" w:firstRowFirstColumn="0" w:firstRowLastColumn="0" w:lastRowFirstColumn="0" w:lastRowLastColumn="0"/>
          <w:trHeight w:val="556"/>
        </w:trPr>
        <w:tc>
          <w:tcPr>
            <w:tcW w:w="963" w:type="pct"/>
            <w:vMerge/>
          </w:tcPr>
          <w:p w14:paraId="3EE92274" w14:textId="77777777" w:rsidR="008F40F4" w:rsidRPr="000E03B9" w:rsidRDefault="008F40F4" w:rsidP="000E03B9"/>
        </w:tc>
        <w:tc>
          <w:tcPr>
            <w:tcW w:w="2494" w:type="pct"/>
          </w:tcPr>
          <w:p w14:paraId="10DBA3B2" w14:textId="77777777" w:rsidR="008F40F4" w:rsidRPr="000E03B9" w:rsidRDefault="008F40F4" w:rsidP="000E03B9">
            <w:r w:rsidRPr="000E03B9">
              <w:t xml:space="preserve">Inhoudelijk releasebeheer </w:t>
            </w:r>
          </w:p>
        </w:tc>
        <w:tc>
          <w:tcPr>
            <w:tcW w:w="1543" w:type="pct"/>
          </w:tcPr>
          <w:p w14:paraId="55239830" w14:textId="77777777" w:rsidR="008F40F4" w:rsidRPr="000E03B9" w:rsidRDefault="008F40F4" w:rsidP="000E03B9">
            <w:r w:rsidRPr="000E03B9">
              <w:t>Opdrachtnemer</w:t>
            </w:r>
          </w:p>
        </w:tc>
      </w:tr>
      <w:tr w:rsidR="003C6B54" w:rsidRPr="000E03B9" w14:paraId="2662B9C4" w14:textId="77777777" w:rsidTr="00846C54">
        <w:trPr>
          <w:cnfStyle w:val="000000010000" w:firstRow="0" w:lastRow="0" w:firstColumn="0" w:lastColumn="0" w:oddVBand="0" w:evenVBand="0" w:oddHBand="0" w:evenHBand="1" w:firstRowFirstColumn="0" w:firstRowLastColumn="0" w:lastRowFirstColumn="0" w:lastRowLastColumn="0"/>
          <w:trHeight w:val="556"/>
        </w:trPr>
        <w:tc>
          <w:tcPr>
            <w:tcW w:w="963" w:type="pct"/>
            <w:vMerge w:val="restart"/>
          </w:tcPr>
          <w:p w14:paraId="7511969B" w14:textId="77777777" w:rsidR="003C6B54" w:rsidRPr="000E03B9" w:rsidRDefault="003C6B54" w:rsidP="000E03B9">
            <w:r w:rsidRPr="000E03B9">
              <w:t xml:space="preserve">Uitvoering wijzigingen </w:t>
            </w:r>
          </w:p>
        </w:tc>
        <w:tc>
          <w:tcPr>
            <w:tcW w:w="2494" w:type="pct"/>
          </w:tcPr>
          <w:p w14:paraId="3ECBB224" w14:textId="77777777" w:rsidR="003C6B54" w:rsidRPr="000E03B9" w:rsidRDefault="003C6B54" w:rsidP="000E03B9">
            <w:r w:rsidRPr="000E03B9">
              <w:t xml:space="preserve">Opstellen functionele specificaties </w:t>
            </w:r>
          </w:p>
        </w:tc>
        <w:tc>
          <w:tcPr>
            <w:tcW w:w="1543" w:type="pct"/>
          </w:tcPr>
          <w:p w14:paraId="277DF668" w14:textId="77777777" w:rsidR="003C6B54" w:rsidRPr="000E03B9" w:rsidRDefault="003C6B54" w:rsidP="000E03B9">
            <w:r w:rsidRPr="000E03B9">
              <w:t>Opdrachtgever</w:t>
            </w:r>
          </w:p>
        </w:tc>
      </w:tr>
      <w:tr w:rsidR="003C6B54" w:rsidRPr="000E03B9" w14:paraId="469A35B9" w14:textId="77777777" w:rsidTr="00846C54">
        <w:trPr>
          <w:cnfStyle w:val="000000100000" w:firstRow="0" w:lastRow="0" w:firstColumn="0" w:lastColumn="0" w:oddVBand="0" w:evenVBand="0" w:oddHBand="1" w:evenHBand="0" w:firstRowFirstColumn="0" w:firstRowLastColumn="0" w:lastRowFirstColumn="0" w:lastRowLastColumn="0"/>
          <w:trHeight w:val="556"/>
        </w:trPr>
        <w:tc>
          <w:tcPr>
            <w:tcW w:w="963" w:type="pct"/>
            <w:vMerge/>
          </w:tcPr>
          <w:p w14:paraId="347D60B5" w14:textId="77777777" w:rsidR="003C6B54" w:rsidRPr="000E03B9" w:rsidRDefault="003C6B54" w:rsidP="000E03B9"/>
        </w:tc>
        <w:tc>
          <w:tcPr>
            <w:tcW w:w="2494" w:type="pct"/>
          </w:tcPr>
          <w:p w14:paraId="48F3C4B0" w14:textId="77777777" w:rsidR="003C6B54" w:rsidRPr="000E03B9" w:rsidRDefault="003C6B54" w:rsidP="000E03B9">
            <w:r w:rsidRPr="000E03B9">
              <w:t xml:space="preserve">Functioneel ontwerp </w:t>
            </w:r>
          </w:p>
        </w:tc>
        <w:tc>
          <w:tcPr>
            <w:tcW w:w="1543" w:type="pct"/>
          </w:tcPr>
          <w:p w14:paraId="4ACD71F9" w14:textId="77777777" w:rsidR="003C6B54" w:rsidRPr="000E03B9" w:rsidRDefault="003C6B54" w:rsidP="000E03B9">
            <w:r w:rsidRPr="000E03B9">
              <w:t>Opdrachtnemer</w:t>
            </w:r>
          </w:p>
        </w:tc>
      </w:tr>
      <w:tr w:rsidR="003C6B54" w:rsidRPr="000E03B9" w14:paraId="74C95CFE" w14:textId="77777777" w:rsidTr="00846C54">
        <w:trPr>
          <w:cnfStyle w:val="000000010000" w:firstRow="0" w:lastRow="0" w:firstColumn="0" w:lastColumn="0" w:oddVBand="0" w:evenVBand="0" w:oddHBand="0" w:evenHBand="1" w:firstRowFirstColumn="0" w:firstRowLastColumn="0" w:lastRowFirstColumn="0" w:lastRowLastColumn="0"/>
          <w:trHeight w:val="556"/>
        </w:trPr>
        <w:tc>
          <w:tcPr>
            <w:tcW w:w="963" w:type="pct"/>
            <w:vMerge/>
          </w:tcPr>
          <w:p w14:paraId="250BD300" w14:textId="77777777" w:rsidR="003C6B54" w:rsidRPr="000E03B9" w:rsidRDefault="003C6B54" w:rsidP="000E03B9"/>
        </w:tc>
        <w:tc>
          <w:tcPr>
            <w:tcW w:w="2494" w:type="pct"/>
          </w:tcPr>
          <w:p w14:paraId="51AA63D7" w14:textId="77777777" w:rsidR="003C6B54" w:rsidRPr="000E03B9" w:rsidRDefault="003C6B54" w:rsidP="000E03B9">
            <w:r w:rsidRPr="000E03B9">
              <w:t xml:space="preserve">Impactanalyse, begroting </w:t>
            </w:r>
          </w:p>
        </w:tc>
        <w:tc>
          <w:tcPr>
            <w:tcW w:w="1543" w:type="pct"/>
          </w:tcPr>
          <w:p w14:paraId="10C51BD4" w14:textId="77777777" w:rsidR="003C6B54" w:rsidRPr="000E03B9" w:rsidRDefault="003C6B54" w:rsidP="000E03B9">
            <w:r w:rsidRPr="000E03B9">
              <w:t>Opdrachtnemer</w:t>
            </w:r>
          </w:p>
        </w:tc>
      </w:tr>
      <w:tr w:rsidR="003C6B54" w:rsidRPr="000E03B9" w14:paraId="4FC61B3A" w14:textId="77777777" w:rsidTr="00846C54">
        <w:trPr>
          <w:cnfStyle w:val="000000100000" w:firstRow="0" w:lastRow="0" w:firstColumn="0" w:lastColumn="0" w:oddVBand="0" w:evenVBand="0" w:oddHBand="1" w:evenHBand="0" w:firstRowFirstColumn="0" w:firstRowLastColumn="0" w:lastRowFirstColumn="0" w:lastRowLastColumn="0"/>
          <w:trHeight w:val="556"/>
        </w:trPr>
        <w:tc>
          <w:tcPr>
            <w:tcW w:w="963" w:type="pct"/>
            <w:vMerge/>
          </w:tcPr>
          <w:p w14:paraId="6C017954" w14:textId="77777777" w:rsidR="003C6B54" w:rsidRPr="000E03B9" w:rsidRDefault="003C6B54" w:rsidP="000E03B9"/>
        </w:tc>
        <w:tc>
          <w:tcPr>
            <w:tcW w:w="2494" w:type="pct"/>
          </w:tcPr>
          <w:p w14:paraId="0F986B81" w14:textId="77777777" w:rsidR="003C6B54" w:rsidRPr="000E03B9" w:rsidRDefault="003C6B54" w:rsidP="000E03B9">
            <w:r w:rsidRPr="000E03B9">
              <w:t xml:space="preserve">Technisch ontwerp, realisatie en testen t/m systeemtest </w:t>
            </w:r>
          </w:p>
        </w:tc>
        <w:tc>
          <w:tcPr>
            <w:tcW w:w="1543" w:type="pct"/>
          </w:tcPr>
          <w:p w14:paraId="6560DB33" w14:textId="77777777" w:rsidR="003C6B54" w:rsidRPr="000E03B9" w:rsidRDefault="003C6B54" w:rsidP="000E03B9">
            <w:r w:rsidRPr="000E03B9">
              <w:t>Opdrachtnemer</w:t>
            </w:r>
          </w:p>
        </w:tc>
      </w:tr>
      <w:tr w:rsidR="003C6B54" w:rsidRPr="000E03B9" w14:paraId="65676D72" w14:textId="77777777" w:rsidTr="00846C54">
        <w:trPr>
          <w:cnfStyle w:val="000000010000" w:firstRow="0" w:lastRow="0" w:firstColumn="0" w:lastColumn="0" w:oddVBand="0" w:evenVBand="0" w:oddHBand="0" w:evenHBand="1" w:firstRowFirstColumn="0" w:firstRowLastColumn="0" w:lastRowFirstColumn="0" w:lastRowLastColumn="0"/>
          <w:trHeight w:val="556"/>
        </w:trPr>
        <w:tc>
          <w:tcPr>
            <w:tcW w:w="963" w:type="pct"/>
            <w:vMerge/>
          </w:tcPr>
          <w:p w14:paraId="7E0F68E4" w14:textId="77777777" w:rsidR="003C6B54" w:rsidRPr="000E03B9" w:rsidRDefault="003C6B54" w:rsidP="000E03B9"/>
        </w:tc>
        <w:tc>
          <w:tcPr>
            <w:tcW w:w="2494" w:type="pct"/>
          </w:tcPr>
          <w:p w14:paraId="3037F774" w14:textId="77777777" w:rsidR="003C6B54" w:rsidRPr="000E03B9" w:rsidRDefault="003C6B54" w:rsidP="000E03B9">
            <w:r w:rsidRPr="000E03B9">
              <w:t xml:space="preserve">Acceptatie </w:t>
            </w:r>
          </w:p>
        </w:tc>
        <w:tc>
          <w:tcPr>
            <w:tcW w:w="1543" w:type="pct"/>
          </w:tcPr>
          <w:p w14:paraId="6E1CE418" w14:textId="77777777" w:rsidR="003C6B54" w:rsidRPr="000E03B9" w:rsidRDefault="003C6B54" w:rsidP="000E03B9">
            <w:r w:rsidRPr="000E03B9">
              <w:t>Opdrachtgever</w:t>
            </w:r>
          </w:p>
        </w:tc>
      </w:tr>
      <w:tr w:rsidR="003C6B54" w:rsidRPr="000E03B9" w14:paraId="6F15B35B" w14:textId="77777777" w:rsidTr="00846C54">
        <w:trPr>
          <w:cnfStyle w:val="000000100000" w:firstRow="0" w:lastRow="0" w:firstColumn="0" w:lastColumn="0" w:oddVBand="0" w:evenVBand="0" w:oddHBand="1" w:evenHBand="0" w:firstRowFirstColumn="0" w:firstRowLastColumn="0" w:lastRowFirstColumn="0" w:lastRowLastColumn="0"/>
          <w:trHeight w:val="556"/>
        </w:trPr>
        <w:tc>
          <w:tcPr>
            <w:tcW w:w="963" w:type="pct"/>
            <w:vMerge/>
          </w:tcPr>
          <w:p w14:paraId="4BDE8AA7" w14:textId="77777777" w:rsidR="003C6B54" w:rsidRPr="000E03B9" w:rsidRDefault="003C6B54" w:rsidP="000E03B9"/>
        </w:tc>
        <w:tc>
          <w:tcPr>
            <w:tcW w:w="2494" w:type="pct"/>
          </w:tcPr>
          <w:p w14:paraId="3379F326" w14:textId="77777777" w:rsidR="003C6B54" w:rsidRPr="000E03B9" w:rsidRDefault="003C6B54" w:rsidP="000E03B9">
            <w:r w:rsidRPr="000E03B9">
              <w:t xml:space="preserve">Implementatie </w:t>
            </w:r>
          </w:p>
        </w:tc>
        <w:tc>
          <w:tcPr>
            <w:tcW w:w="1543" w:type="pct"/>
          </w:tcPr>
          <w:p w14:paraId="6871C168" w14:textId="77777777" w:rsidR="003C6B54" w:rsidRPr="000E03B9" w:rsidRDefault="003C6B54" w:rsidP="000E03B9">
            <w:r w:rsidRPr="000E03B9">
              <w:t>Opdrachtnemer</w:t>
            </w:r>
          </w:p>
        </w:tc>
      </w:tr>
    </w:tbl>
    <w:p w14:paraId="2E8E9E93" w14:textId="77777777" w:rsidR="000E03B9" w:rsidRPr="000E03B9" w:rsidRDefault="000E03B9" w:rsidP="00D3168D">
      <w:pPr>
        <w:pStyle w:val="Bijlage1"/>
      </w:pPr>
      <w:bookmarkStart w:id="152" w:name="_Toc196531570"/>
      <w:bookmarkStart w:id="153" w:name="_Toc199333530"/>
      <w:bookmarkStart w:id="154" w:name="_Toc27399449"/>
      <w:r w:rsidRPr="000E03B9">
        <w:lastRenderedPageBreak/>
        <w:t>Definities en afkortingen</w:t>
      </w:r>
      <w:bookmarkEnd w:id="148"/>
      <w:bookmarkEnd w:id="152"/>
      <w:bookmarkEnd w:id="153"/>
      <w:bookmarkEnd w:id="154"/>
      <w:r w:rsidRPr="000E03B9">
        <w:t xml:space="preserve"> </w:t>
      </w:r>
    </w:p>
    <w:p w14:paraId="30663243" w14:textId="77777777" w:rsidR="000E03B9" w:rsidRPr="000E03B9" w:rsidRDefault="000E03B9" w:rsidP="000E03B9"/>
    <w:p w14:paraId="5BA30B68" w14:textId="77777777" w:rsidR="000E03B9" w:rsidRPr="000E03B9" w:rsidRDefault="000E03B9" w:rsidP="000E03B9">
      <w:pPr>
        <w:rPr>
          <w:b/>
        </w:rPr>
      </w:pPr>
      <w:r w:rsidRPr="000E03B9">
        <w:rPr>
          <w:b/>
        </w:rPr>
        <w:t>Afnemer</w:t>
      </w:r>
    </w:p>
    <w:p w14:paraId="18F9712C" w14:textId="77777777" w:rsidR="000E03B9" w:rsidRPr="000E03B9" w:rsidRDefault="000E03B9" w:rsidP="000E03B9">
      <w:pPr>
        <w:rPr>
          <w:b/>
        </w:rPr>
      </w:pPr>
      <w:r w:rsidRPr="000E03B9">
        <w:t>Partijen die optreden als ontvanger van gepseudonimiseerde gegevens.</w:t>
      </w:r>
    </w:p>
    <w:p w14:paraId="3477570A" w14:textId="77777777" w:rsidR="000E03B9" w:rsidRPr="000E03B9" w:rsidRDefault="000E03B9" w:rsidP="000E03B9"/>
    <w:p w14:paraId="6152DAFF" w14:textId="77777777" w:rsidR="000E03B9" w:rsidRPr="000E03B9" w:rsidRDefault="000E03B9" w:rsidP="000E03B9">
      <w:pPr>
        <w:rPr>
          <w:b/>
        </w:rPr>
      </w:pPr>
      <w:bookmarkStart w:id="155" w:name="_Toc478180983"/>
      <w:r w:rsidRPr="000E03B9">
        <w:rPr>
          <w:b/>
        </w:rPr>
        <w:t>Bereikbaarheid/reactietijd</w:t>
      </w:r>
    </w:p>
    <w:p w14:paraId="42A8439A" w14:textId="77777777" w:rsidR="000E03B9" w:rsidRPr="000E03B9" w:rsidRDefault="000E03B9" w:rsidP="000E03B9">
      <w:r w:rsidRPr="000E03B9">
        <w:t>De bereikbaarheid geeft weer hoe snel het serviceteam een terugkoppeling doet over de compleetheid van het incident en juistheid van doorverwijzing.</w:t>
      </w:r>
    </w:p>
    <w:p w14:paraId="4C36320D" w14:textId="77777777" w:rsidR="000E03B9" w:rsidRPr="000E03B9" w:rsidRDefault="000E03B9" w:rsidP="000E03B9">
      <w:r w:rsidRPr="000E03B9">
        <w:t>De reactietijd geeft weer hoe snel er daadwerkelijk iemand met het oplossen van het Incident is begonnen.</w:t>
      </w:r>
    </w:p>
    <w:p w14:paraId="562B0506" w14:textId="77777777" w:rsidR="000E03B9" w:rsidRPr="000E03B9" w:rsidRDefault="000E03B9" w:rsidP="000E03B9"/>
    <w:p w14:paraId="4B6C8B06" w14:textId="77777777" w:rsidR="000E03B9" w:rsidRPr="000E03B9" w:rsidRDefault="000E03B9" w:rsidP="000E03B9">
      <w:pPr>
        <w:rPr>
          <w:b/>
        </w:rPr>
      </w:pPr>
      <w:r w:rsidRPr="000E03B9">
        <w:rPr>
          <w:b/>
        </w:rPr>
        <w:t>Change Management</w:t>
      </w:r>
    </w:p>
    <w:p w14:paraId="1E1E48D6" w14:textId="77777777" w:rsidR="000E03B9" w:rsidRPr="000E03B9" w:rsidRDefault="000E03B9" w:rsidP="000E03B9">
      <w:r w:rsidRPr="000E03B9">
        <w:t xml:space="preserve">Het zodanig uit (laten) voeren van wijzigingen, dat verstoringen en afwijkingen van het dienstenniveau als gevolg van deze wijzigingen zo min mogelijk optreden. Hiertoe wordt </w:t>
      </w:r>
      <w:proofErr w:type="gramStart"/>
      <w:r w:rsidRPr="000E03B9">
        <w:t>er op</w:t>
      </w:r>
      <w:proofErr w:type="gramEnd"/>
      <w:r w:rsidRPr="000E03B9">
        <w:t xml:space="preserve"> toegezien dat beproefde methoden en technieken gebruikt worden voor de voorbereiding, bouw, test en implementatie van nieuwe of gewijzigde Configuratie-items.</w:t>
      </w:r>
    </w:p>
    <w:p w14:paraId="0ADD038D" w14:textId="77777777" w:rsidR="000E03B9" w:rsidRPr="000E03B9" w:rsidRDefault="000E03B9" w:rsidP="000E03B9"/>
    <w:p w14:paraId="5BDDE87A" w14:textId="77777777" w:rsidR="000E03B9" w:rsidRPr="000E03B9" w:rsidRDefault="000E03B9" w:rsidP="000E03B9">
      <w:pPr>
        <w:rPr>
          <w:b/>
        </w:rPr>
      </w:pPr>
      <w:r w:rsidRPr="000E03B9">
        <w:rPr>
          <w:b/>
        </w:rPr>
        <w:t>CMT</w:t>
      </w:r>
    </w:p>
    <w:p w14:paraId="6B2C6942" w14:textId="77777777" w:rsidR="000E03B9" w:rsidRPr="000E03B9" w:rsidRDefault="000E03B9" w:rsidP="000E03B9">
      <w:r w:rsidRPr="000E03B9">
        <w:t>Centrale Module TTP (CMT); voor bewerking van de aangeleverde prepseudoniemen bij de TTP tot definitieve pseudoniemen voor een bepaalde doelorganisatie.</w:t>
      </w:r>
    </w:p>
    <w:p w14:paraId="21CEFA1F" w14:textId="77777777" w:rsidR="000E03B9" w:rsidRPr="000E03B9" w:rsidRDefault="000E03B9" w:rsidP="000E03B9"/>
    <w:p w14:paraId="1C5E3588" w14:textId="77777777" w:rsidR="000E03B9" w:rsidRPr="000E03B9" w:rsidRDefault="000E03B9" w:rsidP="000E03B9">
      <w:pPr>
        <w:rPr>
          <w:b/>
        </w:rPr>
      </w:pPr>
      <w:r w:rsidRPr="000E03B9">
        <w:rPr>
          <w:b/>
        </w:rPr>
        <w:t>Contractmanagement</w:t>
      </w:r>
    </w:p>
    <w:p w14:paraId="653853B5" w14:textId="77777777" w:rsidR="000E03B9" w:rsidRPr="000E03B9" w:rsidRDefault="000E03B9" w:rsidP="000E03B9">
      <w:r w:rsidRPr="000E03B9">
        <w:t>De beslissingsbevoegde vertegenwoordigers van de opdrachtgever en de opdrachtnemer.</w:t>
      </w:r>
    </w:p>
    <w:p w14:paraId="3CF03486" w14:textId="77777777" w:rsidR="000E03B9" w:rsidRPr="000E03B9" w:rsidRDefault="000E03B9" w:rsidP="000E03B9">
      <w:pPr>
        <w:rPr>
          <w:b/>
        </w:rPr>
      </w:pPr>
    </w:p>
    <w:p w14:paraId="661BD67D" w14:textId="77777777" w:rsidR="000E03B9" w:rsidRPr="000E03B9" w:rsidRDefault="000E03B9" w:rsidP="000E03B9">
      <w:pPr>
        <w:rPr>
          <w:b/>
        </w:rPr>
      </w:pPr>
      <w:r w:rsidRPr="000E03B9">
        <w:rPr>
          <w:b/>
        </w:rPr>
        <w:t>Derde Partijen Software</w:t>
      </w:r>
    </w:p>
    <w:p w14:paraId="55006322" w14:textId="77777777" w:rsidR="000E03B9" w:rsidRPr="000E03B9" w:rsidRDefault="000E03B9" w:rsidP="000E03B9">
      <w:r w:rsidRPr="000E03B9">
        <w:t xml:space="preserve">De Derde partijen die </w:t>
      </w:r>
      <w:proofErr w:type="gramStart"/>
      <w:r w:rsidRPr="000E03B9">
        <w:t>software componenten</w:t>
      </w:r>
      <w:proofErr w:type="gramEnd"/>
      <w:r w:rsidRPr="000E03B9">
        <w:t xml:space="preserve"> voor het Pseudonimisatieplatform leveren zijn:</w:t>
      </w:r>
    </w:p>
    <w:p w14:paraId="0AE7F482" w14:textId="77777777" w:rsidR="000E03B9" w:rsidRPr="000E03B9" w:rsidRDefault="000E03B9" w:rsidP="00F140E2">
      <w:pPr>
        <w:numPr>
          <w:ilvl w:val="0"/>
          <w:numId w:val="21"/>
        </w:numPr>
        <w:rPr>
          <w:lang w:val="en-US"/>
        </w:rPr>
      </w:pPr>
      <w:proofErr w:type="spellStart"/>
      <w:r w:rsidRPr="000E03B9">
        <w:rPr>
          <w:lang w:val="en-GB"/>
        </w:rPr>
        <w:t>PostGreSQL</w:t>
      </w:r>
      <w:proofErr w:type="spellEnd"/>
      <w:r w:rsidRPr="000E03B9">
        <w:rPr>
          <w:lang w:val="en-GB"/>
        </w:rPr>
        <w:t xml:space="preserve"> Development Group (</w:t>
      </w:r>
      <w:proofErr w:type="spellStart"/>
      <w:r w:rsidRPr="000E03B9">
        <w:rPr>
          <w:lang w:val="en-GB"/>
        </w:rPr>
        <w:t>PostGreSQL</w:t>
      </w:r>
      <w:proofErr w:type="spellEnd"/>
      <w:r w:rsidRPr="000E03B9">
        <w:rPr>
          <w:lang w:val="en-GB"/>
        </w:rPr>
        <w:t xml:space="preserve"> database);</w:t>
      </w:r>
    </w:p>
    <w:p w14:paraId="7F9BDAF1" w14:textId="77777777" w:rsidR="000E03B9" w:rsidRPr="000E03B9" w:rsidRDefault="000E03B9" w:rsidP="00F140E2">
      <w:pPr>
        <w:numPr>
          <w:ilvl w:val="0"/>
          <w:numId w:val="21"/>
        </w:numPr>
        <w:rPr>
          <w:lang w:val="fr-FR"/>
        </w:rPr>
      </w:pPr>
      <w:r w:rsidRPr="000E03B9">
        <w:rPr>
          <w:lang w:val="fr-FR"/>
        </w:rPr>
        <w:t xml:space="preserve">SUN/Java (Java Runtime </w:t>
      </w:r>
      <w:proofErr w:type="spellStart"/>
      <w:r w:rsidRPr="000E03B9">
        <w:rPr>
          <w:lang w:val="fr-FR"/>
        </w:rPr>
        <w:t>Environment</w:t>
      </w:r>
      <w:proofErr w:type="spellEnd"/>
      <w:proofErr w:type="gramStart"/>
      <w:r w:rsidRPr="000E03B9">
        <w:rPr>
          <w:lang w:val="fr-FR"/>
        </w:rPr>
        <w:t>);</w:t>
      </w:r>
      <w:proofErr w:type="gramEnd"/>
    </w:p>
    <w:p w14:paraId="192B46D7" w14:textId="77777777" w:rsidR="000E03B9" w:rsidRPr="000E03B9" w:rsidRDefault="000E03B9" w:rsidP="00F140E2">
      <w:pPr>
        <w:numPr>
          <w:ilvl w:val="0"/>
          <w:numId w:val="21"/>
        </w:numPr>
        <w:rPr>
          <w:lang w:val="en-GB"/>
        </w:rPr>
      </w:pPr>
      <w:r w:rsidRPr="000E03B9">
        <w:rPr>
          <w:lang w:val="en-GB"/>
        </w:rPr>
        <w:t>The Apache Software Foundation (Apache Tomcat).</w:t>
      </w:r>
    </w:p>
    <w:p w14:paraId="2C49602D" w14:textId="77777777" w:rsidR="000E03B9" w:rsidRPr="000E03B9" w:rsidRDefault="000E03B9" w:rsidP="000E03B9">
      <w:pPr>
        <w:rPr>
          <w:lang w:val="en-GB"/>
        </w:rPr>
      </w:pPr>
    </w:p>
    <w:p w14:paraId="15FB6F6C" w14:textId="77777777" w:rsidR="000E03B9" w:rsidRPr="000E03B9" w:rsidRDefault="000E03B9" w:rsidP="000E03B9">
      <w:pPr>
        <w:rPr>
          <w:b/>
        </w:rPr>
      </w:pPr>
      <w:r w:rsidRPr="000E03B9">
        <w:rPr>
          <w:b/>
        </w:rPr>
        <w:t>DRM</w:t>
      </w:r>
    </w:p>
    <w:p w14:paraId="69EE4A3D" w14:textId="77777777" w:rsidR="000E03B9" w:rsidRPr="000E03B9" w:rsidRDefault="000E03B9" w:rsidP="000E03B9">
      <w:r w:rsidRPr="000E03B9">
        <w:t>Doel- en Retour Module (DRM); voor beveiligd transport van TTP naar het datadoel (organisatie).</w:t>
      </w:r>
    </w:p>
    <w:p w14:paraId="75A2F55A" w14:textId="77777777" w:rsidR="000E03B9" w:rsidRPr="000E03B9" w:rsidRDefault="000E03B9" w:rsidP="000E03B9">
      <w:pPr>
        <w:rPr>
          <w:b/>
        </w:rPr>
      </w:pPr>
    </w:p>
    <w:p w14:paraId="07AB6CD1" w14:textId="77777777" w:rsidR="000E03B9" w:rsidRPr="000E03B9" w:rsidRDefault="000E03B9" w:rsidP="000E03B9">
      <w:pPr>
        <w:rPr>
          <w:b/>
        </w:rPr>
      </w:pPr>
      <w:r w:rsidRPr="000E03B9">
        <w:rPr>
          <w:b/>
        </w:rPr>
        <w:t>Escalatie</w:t>
      </w:r>
    </w:p>
    <w:p w14:paraId="567A4FC9" w14:textId="77777777" w:rsidR="000E03B9" w:rsidRPr="000E03B9" w:rsidRDefault="000E03B9" w:rsidP="000E03B9">
      <w:r w:rsidRPr="000E03B9">
        <w:t>Bij escalatie wordt een verticaal beroep gedaan op de organisatie, omdat de bevoegdheid om een noodzakelijke beslissing te nemen niet aanwezig is.</w:t>
      </w:r>
    </w:p>
    <w:p w14:paraId="2D53C543" w14:textId="77777777" w:rsidR="000E03B9" w:rsidRPr="000E03B9" w:rsidRDefault="000E03B9" w:rsidP="000E03B9"/>
    <w:p w14:paraId="01C35CC2" w14:textId="77777777" w:rsidR="000E03B9" w:rsidRPr="000E03B9" w:rsidRDefault="000E03B9" w:rsidP="000E03B9">
      <w:pPr>
        <w:rPr>
          <w:b/>
        </w:rPr>
      </w:pPr>
      <w:r w:rsidRPr="000E03B9">
        <w:rPr>
          <w:b/>
        </w:rPr>
        <w:t>Expiratiedatummelding</w:t>
      </w:r>
    </w:p>
    <w:p w14:paraId="3ECA218B" w14:textId="77777777" w:rsidR="000E03B9" w:rsidRPr="000E03B9" w:rsidRDefault="000E03B9" w:rsidP="000E03B9">
      <w:r w:rsidRPr="000E03B9">
        <w:t>Melding van de Opdrachtnemer aan Opdrachtgever dat het ondersteunen van bepaalde onderliggende software(componenten), die onderdeel uitmaken van het Pseudonimisatieplatform, over anderhalf jaar (of een nader overeen te komen redelijke marge) verloopt.</w:t>
      </w:r>
    </w:p>
    <w:p w14:paraId="6B75ABA3" w14:textId="77777777" w:rsidR="000E03B9" w:rsidRPr="000E03B9" w:rsidRDefault="000E03B9" w:rsidP="000E03B9">
      <w:pPr>
        <w:rPr>
          <w:b/>
        </w:rPr>
      </w:pPr>
    </w:p>
    <w:p w14:paraId="1C466A67" w14:textId="77777777" w:rsidR="000E03B9" w:rsidRPr="000E03B9" w:rsidRDefault="000E03B9" w:rsidP="000E03B9">
      <w:pPr>
        <w:rPr>
          <w:b/>
        </w:rPr>
      </w:pPr>
      <w:r w:rsidRPr="000E03B9">
        <w:rPr>
          <w:b/>
        </w:rPr>
        <w:t>Gegevensleverancier</w:t>
      </w:r>
    </w:p>
    <w:p w14:paraId="546CB155" w14:textId="77777777" w:rsidR="000E03B9" w:rsidRPr="000E03B9" w:rsidRDefault="000E03B9" w:rsidP="000E03B9">
      <w:r w:rsidRPr="000E03B9">
        <w:t xml:space="preserve">Partij die te pseudonimiseren gegevens aanlevert. </w:t>
      </w:r>
    </w:p>
    <w:p w14:paraId="68DBE165" w14:textId="77777777" w:rsidR="000E03B9" w:rsidRPr="000E03B9" w:rsidRDefault="000E03B9" w:rsidP="000E03B9"/>
    <w:p w14:paraId="5662BF86" w14:textId="77777777" w:rsidR="000E03B9" w:rsidRPr="000E03B9" w:rsidRDefault="000E03B9" w:rsidP="000E03B9">
      <w:pPr>
        <w:rPr>
          <w:b/>
        </w:rPr>
      </w:pPr>
      <w:r w:rsidRPr="000E03B9">
        <w:rPr>
          <w:b/>
        </w:rPr>
        <w:t>Impactanalyse</w:t>
      </w:r>
    </w:p>
    <w:p w14:paraId="255A5DBC" w14:textId="77777777" w:rsidR="000E03B9" w:rsidRPr="000E03B9" w:rsidRDefault="000E03B9" w:rsidP="000E03B9">
      <w:r w:rsidRPr="000E03B9">
        <w:t>Een kwantitatieve onderzoeksmethode, waarbij een studie wordt verricht naar de uitwerking die een fout kan hebben op de overige delen van de configuratie en de gevolgen daarvan voor het dienstenniveau, waarbij rekening wordt gehouden met de kans op optreden en de ernst van de fout.</w:t>
      </w:r>
    </w:p>
    <w:p w14:paraId="16CAB7E9" w14:textId="77777777" w:rsidR="000E03B9" w:rsidRPr="000E03B9" w:rsidRDefault="000E03B9" w:rsidP="000E03B9">
      <w:pPr>
        <w:rPr>
          <w:b/>
        </w:rPr>
      </w:pPr>
      <w:r w:rsidRPr="000E03B9">
        <w:rPr>
          <w:b/>
        </w:rPr>
        <w:lastRenderedPageBreak/>
        <w:t>Incident</w:t>
      </w:r>
    </w:p>
    <w:p w14:paraId="79FE2B79" w14:textId="77777777" w:rsidR="000E03B9" w:rsidRPr="000E03B9" w:rsidRDefault="000E03B9" w:rsidP="000E03B9">
      <w:r w:rsidRPr="000E03B9">
        <w:t>Elke gebeurtenis afwijkend van de (verwachte) standaardwerking van een systeem. Het heeft invloed op dit systeem, hoewel deze invloed klein of zelfs transparant kan zijn voor de gebruiker van dit systeem.</w:t>
      </w:r>
    </w:p>
    <w:p w14:paraId="26D6CC40" w14:textId="77777777" w:rsidR="000E03B9" w:rsidRPr="000E03B9" w:rsidRDefault="000E03B9" w:rsidP="000E03B9"/>
    <w:p w14:paraId="19668081" w14:textId="77777777" w:rsidR="000E03B9" w:rsidRPr="000E03B9" w:rsidRDefault="000E03B9" w:rsidP="000E03B9">
      <w:pPr>
        <w:rPr>
          <w:b/>
        </w:rPr>
      </w:pPr>
      <w:r w:rsidRPr="000E03B9">
        <w:rPr>
          <w:b/>
        </w:rPr>
        <w:t>Incident Management</w:t>
      </w:r>
    </w:p>
    <w:p w14:paraId="0C5C92C2" w14:textId="77777777" w:rsidR="000E03B9" w:rsidRPr="000E03B9" w:rsidRDefault="000E03B9" w:rsidP="000E03B9">
      <w:r w:rsidRPr="000E03B9">
        <w:t>Incident Management heeft de reactieve taak (dreigende) storingen in IT-diensten weg te nemen en ervoor te zorgen dat de gebruikers zo snel mogelijk weer aan het werk kunnen.</w:t>
      </w:r>
    </w:p>
    <w:p w14:paraId="5676D14D" w14:textId="77777777" w:rsidR="000E03B9" w:rsidRPr="000E03B9" w:rsidRDefault="000E03B9" w:rsidP="000E03B9"/>
    <w:p w14:paraId="274852FD" w14:textId="77777777" w:rsidR="000E03B9" w:rsidRPr="000E03B9" w:rsidRDefault="000E03B9" w:rsidP="000E03B9">
      <w:pPr>
        <w:rPr>
          <w:b/>
        </w:rPr>
      </w:pPr>
      <w:r w:rsidRPr="000E03B9">
        <w:rPr>
          <w:b/>
        </w:rPr>
        <w:t>Major Incident (High call)</w:t>
      </w:r>
    </w:p>
    <w:p w14:paraId="1CA4697D" w14:textId="77777777" w:rsidR="000E03B9" w:rsidRPr="000E03B9" w:rsidRDefault="000E03B9" w:rsidP="000E03B9">
      <w:proofErr w:type="spellStart"/>
      <w:r w:rsidRPr="000E03B9">
        <w:t>Prioriteitbenaming</w:t>
      </w:r>
      <w:proofErr w:type="spellEnd"/>
      <w:r w:rsidRPr="000E03B9">
        <w:t xml:space="preserve"> voor incident met de hoogste belangrijkheid en urgentie.</w:t>
      </w:r>
    </w:p>
    <w:p w14:paraId="6A6F8F03" w14:textId="77777777" w:rsidR="000E03B9" w:rsidRPr="000E03B9" w:rsidRDefault="000E03B9" w:rsidP="000E03B9"/>
    <w:p w14:paraId="54CE658B" w14:textId="77777777" w:rsidR="000E03B9" w:rsidRPr="000E03B9" w:rsidRDefault="000E03B9" w:rsidP="000E03B9">
      <w:pPr>
        <w:rPr>
          <w:b/>
        </w:rPr>
      </w:pPr>
      <w:r w:rsidRPr="000E03B9">
        <w:rPr>
          <w:b/>
        </w:rPr>
        <w:t>Opdrachtgever</w:t>
      </w:r>
    </w:p>
    <w:p w14:paraId="0D1A5E37" w14:textId="77777777" w:rsidR="000E03B9" w:rsidRPr="000E03B9" w:rsidRDefault="000E03B9" w:rsidP="000E03B9">
      <w:r w:rsidRPr="000E03B9">
        <w:t>Opdrachtgever is Opdrachtgever. Voor Opdrachtgever kan ook worden gelezen diens aangewezen vertegenwoordiger.</w:t>
      </w:r>
    </w:p>
    <w:p w14:paraId="479D19DB" w14:textId="77777777" w:rsidR="000E03B9" w:rsidRPr="000E03B9" w:rsidRDefault="000E03B9" w:rsidP="000E03B9">
      <w:pPr>
        <w:rPr>
          <w:b/>
        </w:rPr>
      </w:pPr>
    </w:p>
    <w:p w14:paraId="70F5B109" w14:textId="77777777" w:rsidR="000E03B9" w:rsidRPr="000E03B9" w:rsidRDefault="000E03B9" w:rsidP="000E03B9">
      <w:pPr>
        <w:rPr>
          <w:b/>
        </w:rPr>
      </w:pPr>
      <w:r w:rsidRPr="000E03B9">
        <w:rPr>
          <w:b/>
        </w:rPr>
        <w:t>Operationeel management</w:t>
      </w:r>
    </w:p>
    <w:p w14:paraId="1C95953E" w14:textId="77777777" w:rsidR="000E03B9" w:rsidRPr="000E03B9" w:rsidRDefault="000E03B9" w:rsidP="000E03B9">
      <w:r w:rsidRPr="000E03B9">
        <w:t>De beslissingsbevoegde vertegenwoordigers van de Opdrachtgever en de Opdrachtnemer.</w:t>
      </w:r>
    </w:p>
    <w:p w14:paraId="318B1F73" w14:textId="77777777" w:rsidR="000E03B9" w:rsidRPr="000E03B9" w:rsidRDefault="000E03B9" w:rsidP="000E03B9">
      <w:pPr>
        <w:rPr>
          <w:b/>
        </w:rPr>
      </w:pPr>
    </w:p>
    <w:p w14:paraId="414253E5" w14:textId="77777777" w:rsidR="000E03B9" w:rsidRPr="000E03B9" w:rsidRDefault="000E03B9" w:rsidP="000E03B9">
      <w:pPr>
        <w:rPr>
          <w:b/>
        </w:rPr>
      </w:pPr>
      <w:r w:rsidRPr="000E03B9">
        <w:rPr>
          <w:b/>
        </w:rPr>
        <w:t xml:space="preserve">Opdrachtnemer </w:t>
      </w:r>
    </w:p>
    <w:p w14:paraId="28995F38" w14:textId="77777777" w:rsidR="000E03B9" w:rsidRPr="000E03B9" w:rsidRDefault="000E03B9" w:rsidP="000E03B9">
      <w:r w:rsidRPr="000E03B9">
        <w:t xml:space="preserve">Opdrachtnemer is ZorgTTP. Deze organisatie voert het dagelijkse functionele beheer uit t.b.v. de applicatie. </w:t>
      </w:r>
    </w:p>
    <w:p w14:paraId="1EE6B7D2" w14:textId="77777777" w:rsidR="000E03B9" w:rsidRPr="000E03B9" w:rsidRDefault="000E03B9" w:rsidP="000E03B9">
      <w:r w:rsidRPr="000E03B9">
        <w:t xml:space="preserve">Hiervoor heeft zij een Servicedesk ingericht om vragen te beantwoorden van partijen die gegevens aanleveren of partijen die gegevens ontvangen. </w:t>
      </w:r>
      <w:proofErr w:type="gramStart"/>
      <w:r w:rsidRPr="000E03B9">
        <w:t>Tevens</w:t>
      </w:r>
      <w:proofErr w:type="gramEnd"/>
      <w:r w:rsidRPr="000E03B9">
        <w:t xml:space="preserve"> zorgt de Opdrachtnemer voor aansturing van de applicatiebeheerder. </w:t>
      </w:r>
    </w:p>
    <w:p w14:paraId="1426A9EA" w14:textId="77777777" w:rsidR="000E03B9" w:rsidRPr="000E03B9" w:rsidRDefault="000E03B9" w:rsidP="000E03B9"/>
    <w:p w14:paraId="2A513972" w14:textId="77777777" w:rsidR="000E03B9" w:rsidRPr="000E03B9" w:rsidRDefault="000E03B9" w:rsidP="000E03B9">
      <w:pPr>
        <w:rPr>
          <w:b/>
        </w:rPr>
      </w:pPr>
      <w:r w:rsidRPr="000E03B9">
        <w:rPr>
          <w:b/>
        </w:rPr>
        <w:t xml:space="preserve">Overeenkomst </w:t>
      </w:r>
    </w:p>
    <w:p w14:paraId="0915902D" w14:textId="4AC480EE" w:rsidR="000E03B9" w:rsidRPr="000E03B9" w:rsidRDefault="00842AA1" w:rsidP="000E03B9">
      <w:r>
        <w:t>De D</w:t>
      </w:r>
      <w:r w:rsidR="002E6A6E">
        <w:t>ienstverleningsovereenkomst</w:t>
      </w:r>
      <w:r w:rsidR="00472512">
        <w:t xml:space="preserve"> </w:t>
      </w:r>
      <w:r>
        <w:t>overeengekomen</w:t>
      </w:r>
      <w:r w:rsidR="00472512">
        <w:t xml:space="preserve"> </w:t>
      </w:r>
      <w:r>
        <w:t>met</w:t>
      </w:r>
      <w:r w:rsidR="00472512">
        <w:t xml:space="preserve"> ZorgTTP ten behoeve van d</w:t>
      </w:r>
      <w:r w:rsidR="00061FEF">
        <w:t xml:space="preserve">e uitvoering van </w:t>
      </w:r>
      <w:r w:rsidR="00472512">
        <w:t xml:space="preserve">de </w:t>
      </w:r>
      <w:proofErr w:type="spellStart"/>
      <w:r w:rsidR="00472512">
        <w:t>Wkkgz</w:t>
      </w:r>
      <w:proofErr w:type="spellEnd"/>
      <w:r w:rsidR="00472512">
        <w:t xml:space="preserve">. </w:t>
      </w:r>
    </w:p>
    <w:p w14:paraId="1B48C5F2" w14:textId="77777777" w:rsidR="000E03B9" w:rsidRPr="000E03B9" w:rsidRDefault="000E03B9" w:rsidP="000E03B9"/>
    <w:p w14:paraId="51DEA636" w14:textId="77777777" w:rsidR="000E03B9" w:rsidRPr="000E03B9" w:rsidRDefault="000E03B9" w:rsidP="000E03B9">
      <w:pPr>
        <w:rPr>
          <w:b/>
        </w:rPr>
      </w:pPr>
      <w:r w:rsidRPr="000E03B9">
        <w:rPr>
          <w:b/>
        </w:rPr>
        <w:t>Prioriteit</w:t>
      </w:r>
    </w:p>
    <w:p w14:paraId="659B4287" w14:textId="77777777" w:rsidR="000E03B9" w:rsidRPr="000E03B9" w:rsidRDefault="000E03B9" w:rsidP="000E03B9">
      <w:r w:rsidRPr="000E03B9">
        <w:t>De relatieve waardering van een activiteit ten opzichte van andere activiteiten. Eigenschap van vooraf te gaan of voorrang te hebben boven iets of iemand anders.</w:t>
      </w:r>
    </w:p>
    <w:p w14:paraId="105417E0" w14:textId="77777777" w:rsidR="000E03B9" w:rsidRPr="000E03B9" w:rsidRDefault="000E03B9" w:rsidP="000E03B9"/>
    <w:p w14:paraId="0524B642" w14:textId="77777777" w:rsidR="000E03B9" w:rsidRPr="000E03B9" w:rsidRDefault="000E03B9" w:rsidP="000E03B9">
      <w:pPr>
        <w:rPr>
          <w:b/>
        </w:rPr>
      </w:pPr>
      <w:r w:rsidRPr="000E03B9">
        <w:rPr>
          <w:b/>
        </w:rPr>
        <w:t>Probleem</w:t>
      </w:r>
    </w:p>
    <w:p w14:paraId="6C70B932" w14:textId="77777777" w:rsidR="000E03B9" w:rsidRPr="000E03B9" w:rsidRDefault="000E03B9" w:rsidP="000E03B9">
      <w:r w:rsidRPr="000E03B9">
        <w:t>Een conditie van de IT-infrastructuur geïdentificeerd uit incidenten met overeenkomstige symptomen, of een significant incident, indicatief voor een fout waarvan de oorzaak nog onbekend is.</w:t>
      </w:r>
    </w:p>
    <w:p w14:paraId="3B7DAE59" w14:textId="77777777" w:rsidR="000E03B9" w:rsidRPr="000E03B9" w:rsidRDefault="000E03B9" w:rsidP="000E03B9"/>
    <w:p w14:paraId="5F96577C" w14:textId="77777777" w:rsidR="000E03B9" w:rsidRPr="000E03B9" w:rsidRDefault="000E03B9" w:rsidP="000E03B9">
      <w:pPr>
        <w:rPr>
          <w:b/>
        </w:rPr>
      </w:pPr>
      <w:proofErr w:type="spellStart"/>
      <w:r w:rsidRPr="000E03B9">
        <w:rPr>
          <w:b/>
        </w:rPr>
        <w:t>Problem</w:t>
      </w:r>
      <w:proofErr w:type="spellEnd"/>
      <w:r w:rsidRPr="000E03B9">
        <w:rPr>
          <w:b/>
        </w:rPr>
        <w:t xml:space="preserve"> Management</w:t>
      </w:r>
    </w:p>
    <w:p w14:paraId="25A71102" w14:textId="77777777" w:rsidR="000E03B9" w:rsidRPr="000E03B9" w:rsidRDefault="000E03B9" w:rsidP="000E03B9">
      <w:r w:rsidRPr="000E03B9">
        <w:t>Het achterhalen en wegnemen van fouten in de applicatie door een structurele aanpassing door te voeren in de programmatuur.</w:t>
      </w:r>
    </w:p>
    <w:p w14:paraId="15442EDB" w14:textId="77777777" w:rsidR="000E03B9" w:rsidRDefault="000E03B9" w:rsidP="000E03B9"/>
    <w:p w14:paraId="25D95152" w14:textId="284387AC" w:rsidR="003B3867" w:rsidRPr="007F185B" w:rsidRDefault="003B3867" w:rsidP="000E03B9">
      <w:pPr>
        <w:rPr>
          <w:b/>
          <w:bCs/>
        </w:rPr>
      </w:pPr>
      <w:proofErr w:type="spellStart"/>
      <w:r w:rsidRPr="007F185B">
        <w:rPr>
          <w:b/>
          <w:bCs/>
        </w:rPr>
        <w:t>Pseudonimisatiedienst</w:t>
      </w:r>
      <w:proofErr w:type="spellEnd"/>
    </w:p>
    <w:p w14:paraId="05EAD298" w14:textId="77777777" w:rsidR="007F185B" w:rsidRDefault="007F185B" w:rsidP="007F185B">
      <w:pPr>
        <w:pStyle w:val="Lijstalinea"/>
        <w:numPr>
          <w:ilvl w:val="0"/>
          <w:numId w:val="27"/>
        </w:numPr>
      </w:pPr>
      <w:proofErr w:type="gramStart"/>
      <w:r w:rsidRPr="000E03B9">
        <w:t>de</w:t>
      </w:r>
      <w:proofErr w:type="gramEnd"/>
      <w:r w:rsidRPr="000E03B9">
        <w:t xml:space="preserve"> keten van softwarecomponenten (PVM, CMT en DRM) en daarbij behorende interfaces en infrastructurele voorzieningen die benodigd zijn om een ter pseudonimisatie aangeboden dataset te verwerken tot een gepseudonimiseerde dataset.</w:t>
      </w:r>
    </w:p>
    <w:p w14:paraId="43C41FCD" w14:textId="3FF71B9B" w:rsidR="007F185B" w:rsidRDefault="007F185B" w:rsidP="007F185B">
      <w:pPr>
        <w:pStyle w:val="Lijstalinea"/>
        <w:numPr>
          <w:ilvl w:val="0"/>
          <w:numId w:val="27"/>
        </w:numPr>
      </w:pPr>
      <w:r>
        <w:t xml:space="preserve">Een web-gebaseerde pseudonimisatieservice voor het aanmaken van tijdelijke of definitieve pseudoniemen. </w:t>
      </w:r>
    </w:p>
    <w:p w14:paraId="1D828424" w14:textId="77777777" w:rsidR="000E03B9" w:rsidRPr="000E03B9" w:rsidRDefault="000E03B9" w:rsidP="000E03B9">
      <w:pPr>
        <w:rPr>
          <w:b/>
        </w:rPr>
      </w:pPr>
      <w:r w:rsidRPr="000E03B9">
        <w:rPr>
          <w:b/>
        </w:rPr>
        <w:lastRenderedPageBreak/>
        <w:t>PVM</w:t>
      </w:r>
    </w:p>
    <w:p w14:paraId="33142821" w14:textId="77777777" w:rsidR="000E03B9" w:rsidRPr="000E03B9" w:rsidRDefault="000E03B9" w:rsidP="000E03B9">
      <w:r w:rsidRPr="000E03B9">
        <w:t>Privacy- en Verzend Module (PVM); voor de eerste bewerking van persoonsgegevens tot prepseudoniemen bij een aanbieder (databron) en verzending naar de TTP.</w:t>
      </w:r>
    </w:p>
    <w:p w14:paraId="275445AB" w14:textId="77777777" w:rsidR="000E03B9" w:rsidRPr="000E03B9" w:rsidRDefault="000E03B9" w:rsidP="000E03B9"/>
    <w:p w14:paraId="67017621" w14:textId="77777777" w:rsidR="000E03B9" w:rsidRPr="000E03B9" w:rsidRDefault="000E03B9" w:rsidP="000E03B9">
      <w:pPr>
        <w:rPr>
          <w:b/>
        </w:rPr>
      </w:pPr>
      <w:r w:rsidRPr="000E03B9">
        <w:rPr>
          <w:b/>
        </w:rPr>
        <w:t>Responsetijd</w:t>
      </w:r>
    </w:p>
    <w:p w14:paraId="3E1DB4FE" w14:textId="77777777" w:rsidR="000E03B9" w:rsidRPr="000E03B9" w:rsidRDefault="000E03B9" w:rsidP="000E03B9">
      <w:r w:rsidRPr="000E03B9">
        <w:t>De responsetijd geeft aan hoeveel tijd er verstrijkt tussen het moment dat een melding geregistreerd wordt en het moment waarop de Servicedesk van Opdrachtnemer aan de Servicedesk van Opdrachtgever terugkoppelt wanneer en hoe het incident of de vraag opgelost zal worden.</w:t>
      </w:r>
    </w:p>
    <w:p w14:paraId="14B5486C" w14:textId="77777777" w:rsidR="000E03B9" w:rsidRPr="000E03B9" w:rsidRDefault="000E03B9" w:rsidP="000E03B9"/>
    <w:p w14:paraId="09A80A0A" w14:textId="77777777" w:rsidR="000E03B9" w:rsidRPr="000E03B9" w:rsidRDefault="000E03B9" w:rsidP="000E03B9">
      <w:pPr>
        <w:rPr>
          <w:b/>
        </w:rPr>
      </w:pPr>
      <w:proofErr w:type="spellStart"/>
      <w:r w:rsidRPr="000E03B9">
        <w:rPr>
          <w:b/>
        </w:rPr>
        <w:t>Request</w:t>
      </w:r>
      <w:proofErr w:type="spellEnd"/>
      <w:r w:rsidRPr="000E03B9">
        <w:rPr>
          <w:b/>
        </w:rPr>
        <w:t xml:space="preserve"> </w:t>
      </w:r>
      <w:proofErr w:type="spellStart"/>
      <w:r w:rsidRPr="000E03B9">
        <w:rPr>
          <w:b/>
        </w:rPr>
        <w:t>for</w:t>
      </w:r>
      <w:proofErr w:type="spellEnd"/>
      <w:r w:rsidRPr="000E03B9">
        <w:rPr>
          <w:b/>
        </w:rPr>
        <w:t xml:space="preserve"> Change</w:t>
      </w:r>
    </w:p>
    <w:p w14:paraId="0E95DAF5" w14:textId="77777777" w:rsidR="000E03B9" w:rsidRPr="000E03B9" w:rsidRDefault="000E03B9" w:rsidP="000E03B9">
      <w:r w:rsidRPr="000E03B9">
        <w:t xml:space="preserve">In het </w:t>
      </w:r>
      <w:proofErr w:type="spellStart"/>
      <w:r w:rsidRPr="000E03B9">
        <w:t>Request</w:t>
      </w:r>
      <w:proofErr w:type="spellEnd"/>
      <w:r w:rsidRPr="000E03B9">
        <w:t xml:space="preserve"> </w:t>
      </w:r>
      <w:proofErr w:type="spellStart"/>
      <w:r w:rsidRPr="000E03B9">
        <w:t>for</w:t>
      </w:r>
      <w:proofErr w:type="spellEnd"/>
      <w:r w:rsidRPr="000E03B9">
        <w:t xml:space="preserve"> change (wijzigingsvoorstel) is vastgelegd waaruit de wijziging bestaat en op welk configuratie item de wijziging betrekking heeft. Aan de hand van dit voorstel worden de gevolgen beoordeeld en het verdere verloop van de wijziging gepland.</w:t>
      </w:r>
    </w:p>
    <w:p w14:paraId="25FD9AC2" w14:textId="77777777" w:rsidR="000E03B9" w:rsidRPr="000E03B9" w:rsidRDefault="000E03B9" w:rsidP="000E03B9">
      <w:pPr>
        <w:rPr>
          <w:b/>
        </w:rPr>
      </w:pPr>
    </w:p>
    <w:p w14:paraId="0D26CF55" w14:textId="77777777" w:rsidR="000E03B9" w:rsidRPr="000E03B9" w:rsidRDefault="000E03B9" w:rsidP="000E03B9">
      <w:pPr>
        <w:rPr>
          <w:b/>
        </w:rPr>
      </w:pPr>
      <w:r w:rsidRPr="000E03B9">
        <w:rPr>
          <w:b/>
        </w:rPr>
        <w:t>Servicedesk</w:t>
      </w:r>
    </w:p>
    <w:p w14:paraId="24ECB4F7" w14:textId="77777777" w:rsidR="000E03B9" w:rsidRPr="000E03B9" w:rsidRDefault="000E03B9" w:rsidP="000E03B9">
      <w:r w:rsidRPr="000E03B9">
        <w:t>Het proces dat de IT-afdeling toegankelijk maakt voor (potentiële) afnemers van de IT-diensten door te functioneren als een punt voor dagelijks contact met betrekking tot het gebruik van de informatievoorziening.</w:t>
      </w:r>
    </w:p>
    <w:p w14:paraId="27E72D57" w14:textId="77777777" w:rsidR="000E03B9" w:rsidRPr="000E03B9" w:rsidRDefault="000E03B9" w:rsidP="000E03B9"/>
    <w:p w14:paraId="6AC332A0" w14:textId="77777777" w:rsidR="000E03B9" w:rsidRPr="000E03B9" w:rsidRDefault="000E03B9" w:rsidP="000E03B9">
      <w:pPr>
        <w:rPr>
          <w:b/>
        </w:rPr>
      </w:pPr>
      <w:r w:rsidRPr="000E03B9">
        <w:rPr>
          <w:b/>
        </w:rPr>
        <w:t>Service Level Management</w:t>
      </w:r>
    </w:p>
    <w:p w14:paraId="5D7A2407" w14:textId="77777777" w:rsidR="000E03B9" w:rsidRPr="000E03B9" w:rsidRDefault="000E03B9" w:rsidP="000E03B9">
      <w:r w:rsidRPr="000E03B9">
        <w:t xml:space="preserve">Service Level Management is het proces dat als doelstelling heeft het bewaken en verbeteren van de klanttevredenheid en het verbeteren van de aan de klant geleverde dienstverlening. Dit houdt in: het vormgeven van de klant-leveranciersverhouding, het maken en bewaken van de afspraken tussen klant en applicatiebeheerder en het actualiseren van deze afspraken. Service Level Management omvat de activiteiten die benodigd zijn om het door de klant gewenste </w:t>
      </w:r>
      <w:proofErr w:type="spellStart"/>
      <w:r w:rsidRPr="000E03B9">
        <w:t>dienstverleningniveau</w:t>
      </w:r>
      <w:proofErr w:type="spellEnd"/>
      <w:r w:rsidRPr="000E03B9">
        <w:t xml:space="preserve"> vast te stellen en te bewaken.</w:t>
      </w:r>
    </w:p>
    <w:p w14:paraId="31C4FCB5" w14:textId="77777777" w:rsidR="000E03B9" w:rsidRPr="000E03B9" w:rsidRDefault="000E03B9" w:rsidP="000E03B9"/>
    <w:p w14:paraId="6D1F6F43" w14:textId="77777777" w:rsidR="000E03B9" w:rsidRPr="000E03B9" w:rsidRDefault="000E03B9" w:rsidP="000E03B9">
      <w:pPr>
        <w:rPr>
          <w:b/>
        </w:rPr>
      </w:pPr>
      <w:r w:rsidRPr="000E03B9">
        <w:rPr>
          <w:b/>
        </w:rPr>
        <w:t>Wijziging</w:t>
      </w:r>
    </w:p>
    <w:p w14:paraId="69FC506D" w14:textId="77777777" w:rsidR="000E03B9" w:rsidRPr="000E03B9" w:rsidRDefault="000E03B9" w:rsidP="000E03B9">
      <w:r w:rsidRPr="000E03B9">
        <w:t>Elke handeling die leidt tot een nieuwe status van een of meerdere configuratie items.</w:t>
      </w:r>
      <w:bookmarkEnd w:id="155"/>
    </w:p>
    <w:p w14:paraId="0FA665CE" w14:textId="77777777" w:rsidR="000E03B9" w:rsidRPr="000E03B9" w:rsidRDefault="000E03B9" w:rsidP="00D3168D">
      <w:pPr>
        <w:pStyle w:val="Bijlage1"/>
      </w:pPr>
      <w:bookmarkStart w:id="156" w:name="_Toc27399450"/>
      <w:r w:rsidRPr="000E03B9">
        <w:lastRenderedPageBreak/>
        <w:t>Verantwoordelijkheden en rollen aanleverproces</w:t>
      </w:r>
      <w:bookmarkEnd w:id="156"/>
      <w:r w:rsidRPr="000E03B9">
        <w:t xml:space="preserve"> </w:t>
      </w:r>
    </w:p>
    <w:p w14:paraId="37FECB3E" w14:textId="74239D3D" w:rsidR="00C3348F" w:rsidRPr="00C3348F" w:rsidRDefault="00C3348F" w:rsidP="000E03B9">
      <w:pPr>
        <w:rPr>
          <w:u w:val="single"/>
          <w:lang w:val="nl"/>
        </w:rPr>
      </w:pPr>
      <w:r w:rsidRPr="00C3348F">
        <w:rPr>
          <w:u w:val="single"/>
          <w:lang w:val="nl"/>
        </w:rPr>
        <w:t>Pseudonimisatiedienst op basis van gebruik lokale client:</w:t>
      </w:r>
    </w:p>
    <w:p w14:paraId="3245C602" w14:textId="07FAB502" w:rsidR="000E03B9" w:rsidRPr="000E03B9" w:rsidRDefault="000E03B9" w:rsidP="000E03B9">
      <w:pPr>
        <w:rPr>
          <w:lang w:val="nl"/>
        </w:rPr>
      </w:pPr>
      <w:r w:rsidRPr="000E03B9">
        <w:rPr>
          <w:lang w:val="nl"/>
        </w:rPr>
        <w:t>Opdrachtnemer is verantwoordelijk voor beschikbaar stellen, onderhoud en support (1ste lijn) van de voor pseudonimisatie benodigde software</w:t>
      </w:r>
      <w:r w:rsidR="0009244E">
        <w:rPr>
          <w:lang w:val="nl"/>
        </w:rPr>
        <w:t>componenten (</w:t>
      </w:r>
      <w:r w:rsidRPr="000E03B9">
        <w:rPr>
          <w:lang w:val="nl"/>
        </w:rPr>
        <w:t>PVM en DRM</w:t>
      </w:r>
      <w:r w:rsidR="0009244E">
        <w:rPr>
          <w:lang w:val="nl"/>
        </w:rPr>
        <w:t>)</w:t>
      </w:r>
      <w:r w:rsidRPr="000E03B9">
        <w:rPr>
          <w:lang w:val="nl"/>
        </w:rPr>
        <w:t>.</w:t>
      </w:r>
    </w:p>
    <w:p w14:paraId="39CA098D" w14:textId="77777777" w:rsidR="000E03B9" w:rsidRPr="000E03B9" w:rsidRDefault="000E03B9" w:rsidP="000E03B9">
      <w:pPr>
        <w:rPr>
          <w:lang w:val="nl"/>
        </w:rPr>
      </w:pPr>
      <w:r w:rsidRPr="000E03B9">
        <w:rPr>
          <w:lang w:val="nl"/>
        </w:rPr>
        <w:t xml:space="preserve">Opdrachtgever is verantwoordelijk voor alle communicatie naar de aanleverende instellingen </w:t>
      </w:r>
      <w:proofErr w:type="gramStart"/>
      <w:r w:rsidRPr="000E03B9">
        <w:rPr>
          <w:lang w:val="nl"/>
        </w:rPr>
        <w:t>aangaande</w:t>
      </w:r>
      <w:proofErr w:type="gramEnd"/>
      <w:r w:rsidRPr="000E03B9">
        <w:rPr>
          <w:lang w:val="nl"/>
        </w:rPr>
        <w:t xml:space="preserve"> het bekend maken van de locatie waarop de beschikbaar gestelde PVM gedownload kan worden.</w:t>
      </w:r>
    </w:p>
    <w:p w14:paraId="16DD435D" w14:textId="77777777" w:rsidR="000E03B9" w:rsidRPr="000E03B9" w:rsidRDefault="000E03B9" w:rsidP="000E03B9">
      <w:pPr>
        <w:rPr>
          <w:lang w:val="nl"/>
        </w:rPr>
      </w:pPr>
    </w:p>
    <w:p w14:paraId="416DF1CB" w14:textId="77777777" w:rsidR="000E03B9" w:rsidRPr="000E03B9" w:rsidRDefault="000E03B9" w:rsidP="000E03B9">
      <w:pPr>
        <w:rPr>
          <w:lang w:val="nl"/>
        </w:rPr>
      </w:pPr>
      <w:r w:rsidRPr="000E03B9">
        <w:t>De Opdrachtgever</w:t>
      </w:r>
      <w:r w:rsidRPr="000E03B9">
        <w:rPr>
          <w:lang w:val="nl"/>
        </w:rPr>
        <w:t xml:space="preserve"> i.c. de gebruiker is verantwoordelijk voor installatie en gebruik van de PVM. Daaronder valt het beschikbaar hebben van een omgeving waarin de PVM kan functioneren. Onder het functioneren van de PVM wordt verstaan het kunnen verwerken en verzenden van een aan de standaard voldoend bericht. Voor verwerking is een omgeving vereist waarin Java is geinstalleerd en de applicatie voldoende lees- en schrijfrechten heeft. Voor het verzenden van een aanlevering is communicatie met </w:t>
      </w:r>
      <w:hyperlink r:id="rId20" w:history="1">
        <w:r w:rsidRPr="000E03B9">
          <w:rPr>
            <w:rStyle w:val="Hyperlink"/>
            <w:lang w:val="nl"/>
          </w:rPr>
          <w:t>https://www.zorgttp.nl</w:t>
        </w:r>
      </w:hyperlink>
      <w:r w:rsidRPr="000E03B9">
        <w:rPr>
          <w:lang w:val="nl"/>
        </w:rPr>
        <w:t xml:space="preserve"> vereist. </w:t>
      </w:r>
    </w:p>
    <w:p w14:paraId="31E1DCA0" w14:textId="77777777" w:rsidR="000E03B9" w:rsidRPr="000E03B9" w:rsidRDefault="000E03B9" w:rsidP="000E03B9">
      <w:pPr>
        <w:rPr>
          <w:lang w:val="nl"/>
        </w:rPr>
      </w:pPr>
    </w:p>
    <w:p w14:paraId="40D9C4D6" w14:textId="77777777" w:rsidR="000E03B9" w:rsidRPr="000E03B9" w:rsidRDefault="000E03B9" w:rsidP="000E03B9">
      <w:pPr>
        <w:rPr>
          <w:lang w:val="nl"/>
        </w:rPr>
      </w:pPr>
      <w:r w:rsidRPr="000E03B9">
        <w:rPr>
          <w:lang w:val="nl"/>
        </w:rPr>
        <w:t>Opdrachtgever is verantwoordelijk voor installatie en gebruik van de DRM. Daaronder valt het beschikbaar hebben van een omgeving waarin de DRM kan functioneren. Onder het functioneren van de DRM wordt verstaan het kunnen downloaden en uitpakken van een aan de standaard voldoen</w:t>
      </w:r>
      <w:r w:rsidR="00E02BE7">
        <w:rPr>
          <w:lang w:val="nl"/>
        </w:rPr>
        <w:t>d</w:t>
      </w:r>
      <w:r w:rsidRPr="000E03B9">
        <w:rPr>
          <w:lang w:val="nl"/>
        </w:rPr>
        <w:t xml:space="preserve"> bericht dat door de TTP is gepseudonimiseerd. Voor verwerking is een omgeving vereist waarin Java is geinstalleerd en de applicatie voldoende lees- en schrijfrechten heeft. Voor het downloaden van een aanlevering is communicatie met </w:t>
      </w:r>
      <w:hyperlink r:id="rId21" w:history="1">
        <w:r w:rsidRPr="000E03B9">
          <w:rPr>
            <w:rStyle w:val="Hyperlink"/>
            <w:lang w:val="nl"/>
          </w:rPr>
          <w:t>https://www.zorgttp.nl</w:t>
        </w:r>
      </w:hyperlink>
      <w:r w:rsidRPr="000E03B9">
        <w:rPr>
          <w:lang w:val="nl"/>
        </w:rPr>
        <w:t xml:space="preserve"> vereist.</w:t>
      </w:r>
    </w:p>
    <w:p w14:paraId="7D610FFE" w14:textId="77777777" w:rsidR="00B83096" w:rsidRPr="000E03B9" w:rsidRDefault="00B83096" w:rsidP="00FB0393">
      <w:pPr>
        <w:rPr>
          <w:lang w:val="nl"/>
        </w:rPr>
      </w:pPr>
    </w:p>
    <w:p w14:paraId="068ECF27" w14:textId="7289F609" w:rsidR="00C3348F" w:rsidRDefault="00C3348F" w:rsidP="00C3348F">
      <w:pPr>
        <w:rPr>
          <w:u w:val="single"/>
          <w:lang w:val="nl"/>
        </w:rPr>
      </w:pPr>
      <w:r w:rsidRPr="00C3348F">
        <w:rPr>
          <w:u w:val="single"/>
          <w:lang w:val="nl"/>
        </w:rPr>
        <w:t xml:space="preserve">Pseudonimisatiedienst op basis van gebruik </w:t>
      </w:r>
      <w:r>
        <w:rPr>
          <w:u w:val="single"/>
          <w:lang w:val="nl"/>
        </w:rPr>
        <w:t>Webservice</w:t>
      </w:r>
      <w:r w:rsidRPr="00C3348F">
        <w:rPr>
          <w:u w:val="single"/>
          <w:lang w:val="nl"/>
        </w:rPr>
        <w:t>:</w:t>
      </w:r>
    </w:p>
    <w:p w14:paraId="4A4A780B" w14:textId="285BD28C" w:rsidR="00C3348F" w:rsidRDefault="00F06DDA" w:rsidP="00C3348F">
      <w:pPr>
        <w:rPr>
          <w:lang w:val="nl"/>
        </w:rPr>
      </w:pPr>
      <w:r w:rsidRPr="000E03B9">
        <w:rPr>
          <w:lang w:val="nl"/>
        </w:rPr>
        <w:t xml:space="preserve">Opdrachtnemer is verantwoordelijk voor beschikbaar stellen, onderhoud en support (1ste lijn) van de </w:t>
      </w:r>
      <w:r>
        <w:rPr>
          <w:lang w:val="nl"/>
        </w:rPr>
        <w:t xml:space="preserve">webservice welke gebruikt kan worden voor het aanmaken van tijdelijke en definitieve pseudoniemen. </w:t>
      </w:r>
      <w:r w:rsidR="00EA707A">
        <w:rPr>
          <w:lang w:val="nl"/>
        </w:rPr>
        <w:t xml:space="preserve">Opdrachtnemer is verantwoordelijk voor het aanleveren van de benodigde documentatie rondom het gebruik van de API. </w:t>
      </w:r>
    </w:p>
    <w:p w14:paraId="15BB41A2" w14:textId="77777777" w:rsidR="00986D47" w:rsidRDefault="00986D47" w:rsidP="00C3348F">
      <w:pPr>
        <w:rPr>
          <w:lang w:val="nl"/>
        </w:rPr>
      </w:pPr>
    </w:p>
    <w:p w14:paraId="7A9B883E" w14:textId="25FC8251" w:rsidR="00986D47" w:rsidRPr="00C3348F" w:rsidRDefault="00986D47" w:rsidP="00C3348F">
      <w:pPr>
        <w:rPr>
          <w:lang w:val="nl"/>
        </w:rPr>
      </w:pPr>
      <w:r>
        <w:rPr>
          <w:lang w:val="nl"/>
        </w:rPr>
        <w:t xml:space="preserve">De Opdrachtgever is, in combinatie met de aanbieders </w:t>
      </w:r>
      <w:r w:rsidR="00276F08">
        <w:rPr>
          <w:lang w:val="nl"/>
        </w:rPr>
        <w:t xml:space="preserve">en ontvangers, </w:t>
      </w:r>
      <w:r>
        <w:rPr>
          <w:lang w:val="nl"/>
        </w:rPr>
        <w:t xml:space="preserve">verantwoordelijk voor de </w:t>
      </w:r>
      <w:r w:rsidR="005B454C">
        <w:rPr>
          <w:lang w:val="nl"/>
        </w:rPr>
        <w:t xml:space="preserve">implementatie van de API en het gebruik van de webservice. Daaronder valt het beschikbaar hebben van een omgeving waarop de </w:t>
      </w:r>
      <w:r w:rsidR="00F62C61">
        <w:rPr>
          <w:lang w:val="nl"/>
        </w:rPr>
        <w:t xml:space="preserve">webservice </w:t>
      </w:r>
      <w:r w:rsidR="00EA2A4D">
        <w:rPr>
          <w:lang w:val="nl"/>
        </w:rPr>
        <w:t>kan functioneren</w:t>
      </w:r>
      <w:r w:rsidR="00BF51C1">
        <w:rPr>
          <w:lang w:val="nl"/>
        </w:rPr>
        <w:t xml:space="preserve">. </w:t>
      </w:r>
    </w:p>
    <w:p w14:paraId="0FAF83B4" w14:textId="77777777" w:rsidR="00F25F34" w:rsidRPr="00C3348F" w:rsidRDefault="00F25F34" w:rsidP="00FB0393">
      <w:pPr>
        <w:spacing w:line="259" w:lineRule="auto"/>
        <w:contextualSpacing w:val="0"/>
        <w:rPr>
          <w:lang w:val="nl"/>
        </w:rPr>
      </w:pPr>
    </w:p>
    <w:bookmarkEnd w:id="5"/>
    <w:p w14:paraId="5B5C50C1" w14:textId="77777777" w:rsidR="00F25F34" w:rsidRPr="00022C26" w:rsidRDefault="00F25F34" w:rsidP="00FB0393">
      <w:pPr>
        <w:spacing w:line="259" w:lineRule="auto"/>
        <w:contextualSpacing w:val="0"/>
      </w:pPr>
    </w:p>
    <w:p w14:paraId="7F92D713" w14:textId="77777777" w:rsidR="00FB0393" w:rsidRPr="00022C26" w:rsidRDefault="00FB0393" w:rsidP="00FB0393">
      <w:pPr>
        <w:spacing w:line="259" w:lineRule="auto"/>
        <w:contextualSpacing w:val="0"/>
      </w:pPr>
      <w:r w:rsidRPr="00022C26">
        <w:br w:type="page"/>
      </w:r>
    </w:p>
    <w:p w14:paraId="3F51E15F" w14:textId="77777777" w:rsidR="00FB0393" w:rsidRPr="00022C26" w:rsidRDefault="00FB0393" w:rsidP="00FB0393">
      <w:pPr>
        <w:spacing w:line="259" w:lineRule="auto"/>
        <w:contextualSpacing w:val="0"/>
      </w:pPr>
    </w:p>
    <w:p w14:paraId="433FE1E3" w14:textId="77777777" w:rsidR="00FB0393" w:rsidRPr="00022C26" w:rsidRDefault="00FB0393">
      <w:pPr>
        <w:spacing w:line="259" w:lineRule="auto"/>
        <w:contextualSpacing w:val="0"/>
      </w:pPr>
    </w:p>
    <w:p w14:paraId="04C99C48" w14:textId="77777777" w:rsidR="00FB0393" w:rsidRPr="00022C26" w:rsidRDefault="00FB0393">
      <w:pPr>
        <w:spacing w:line="259" w:lineRule="auto"/>
        <w:contextualSpacing w:val="0"/>
      </w:pPr>
    </w:p>
    <w:p w14:paraId="457D2F54" w14:textId="77777777" w:rsidR="00FB0393" w:rsidRPr="00022C26" w:rsidRDefault="00FB0393">
      <w:pPr>
        <w:spacing w:line="259" w:lineRule="auto"/>
        <w:contextualSpacing w:val="0"/>
      </w:pPr>
    </w:p>
    <w:p w14:paraId="6E8D73B1" w14:textId="77777777" w:rsidR="00E362C9" w:rsidRPr="00022C26" w:rsidRDefault="00E362C9">
      <w:pPr>
        <w:spacing w:line="259" w:lineRule="auto"/>
        <w:contextualSpacing w:val="0"/>
      </w:pPr>
    </w:p>
    <w:p w14:paraId="439C46C2" w14:textId="77777777" w:rsidR="005664C1" w:rsidRPr="00022C26" w:rsidRDefault="006F6D6E" w:rsidP="00E362C9">
      <w:pPr>
        <w:spacing w:line="259" w:lineRule="auto"/>
      </w:pPr>
      <w:r w:rsidRPr="00022C26">
        <w:rPr>
          <w:noProof/>
        </w:rPr>
        <mc:AlternateContent>
          <mc:Choice Requires="wps">
            <w:drawing>
              <wp:anchor distT="0" distB="0" distL="114300" distR="114300" simplePos="0" relativeHeight="251658251" behindDoc="0" locked="0" layoutInCell="1" allowOverlap="1" wp14:anchorId="53C3F2BA" wp14:editId="1F43A090">
                <wp:simplePos x="0" y="0"/>
                <wp:positionH relativeFrom="page">
                  <wp:posOffset>0</wp:posOffset>
                </wp:positionH>
                <wp:positionV relativeFrom="page">
                  <wp:posOffset>1343025</wp:posOffset>
                </wp:positionV>
                <wp:extent cx="7560000" cy="4176000"/>
                <wp:effectExtent l="0" t="0" r="3175" b="0"/>
                <wp:wrapNone/>
                <wp:docPr id="17" name="Rechthoek 17"/>
                <wp:cNvGraphicFramePr/>
                <a:graphic xmlns:a="http://schemas.openxmlformats.org/drawingml/2006/main">
                  <a:graphicData uri="http://schemas.microsoft.com/office/word/2010/wordprocessingShape">
                    <wps:wsp>
                      <wps:cNvSpPr/>
                      <wps:spPr>
                        <a:xfrm>
                          <a:off x="0" y="0"/>
                          <a:ext cx="7560000" cy="4176000"/>
                        </a:xfrm>
                        <a:prstGeom prst="rect">
                          <a:avLst/>
                        </a:prstGeom>
                        <a:blipFill>
                          <a:blip r:embed="rId22"/>
                          <a:srcRect/>
                          <a:stretch>
                            <a:fillRect l="-41" r="-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1CF32" id="Rechthoek 17" o:spid="_x0000_s1026" style="position:absolute;margin-left:0;margin-top:105.75pt;width:595.3pt;height:328.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" stroked="f" strokeweight="1pt">
                <v:fill r:id="rId35" o:title="" recolor="t" rotate="t" type="frame"/>
                <w10:wrap anchorx="page" anchory="page"/>
              </v:rect>
            </w:pict>
          </mc:Fallback>
        </mc:AlternateContent>
      </w:r>
      <w:r w:rsidRPr="00022C26">
        <w:rPr>
          <w:noProof/>
        </w:rPr>
        <mc:AlternateContent>
          <mc:Choice Requires="wps">
            <w:drawing>
              <wp:anchor distT="0" distB="0" distL="114300" distR="114300" simplePos="0" relativeHeight="251658249" behindDoc="0" locked="0" layoutInCell="1" allowOverlap="1" wp14:anchorId="007389BC" wp14:editId="6B77A778">
                <wp:simplePos x="0" y="0"/>
                <wp:positionH relativeFrom="page">
                  <wp:posOffset>0</wp:posOffset>
                </wp:positionH>
                <wp:positionV relativeFrom="page">
                  <wp:align>bottom</wp:align>
                </wp:positionV>
                <wp:extent cx="3990975" cy="1724400"/>
                <wp:effectExtent l="0" t="0" r="1905" b="9525"/>
                <wp:wrapNone/>
                <wp:docPr id="12" name="Rechthoek 12"/>
                <wp:cNvGraphicFramePr/>
                <a:graphic xmlns:a="http://schemas.openxmlformats.org/drawingml/2006/main">
                  <a:graphicData uri="http://schemas.microsoft.com/office/word/2010/wordprocessingShape">
                    <wps:wsp>
                      <wps:cNvSpPr/>
                      <wps:spPr>
                        <a:xfrm>
                          <a:off x="0" y="0"/>
                          <a:ext cx="3990975" cy="1724400"/>
                        </a:xfrm>
                        <a:prstGeom prst="rect">
                          <a:avLst/>
                        </a:prstGeom>
                        <a:solidFill>
                          <a:srgbClr val="008BC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971D66" w14:textId="77777777" w:rsidR="00346CA0" w:rsidRPr="000E03B9" w:rsidRDefault="00346CA0" w:rsidP="00E362C9">
                            <w:pPr>
                              <w:pStyle w:val="Geenafstand"/>
                              <w:rPr>
                                <w:b/>
                                <w:color w:val="FFFFFF" w:themeColor="background1"/>
                              </w:rPr>
                            </w:pPr>
                            <w:r w:rsidRPr="000E03B9">
                              <w:rPr>
                                <w:b/>
                                <w:color w:val="FFFFFF" w:themeColor="background1"/>
                              </w:rPr>
                              <w:t>ZorgTTP</w:t>
                            </w:r>
                          </w:p>
                          <w:p w14:paraId="434FCDFC" w14:textId="77777777" w:rsidR="004E1C2C" w:rsidRPr="000E03B9" w:rsidRDefault="004E1C2C" w:rsidP="004E1C2C">
                            <w:pPr>
                              <w:pStyle w:val="Geenafstand"/>
                              <w:rPr>
                                <w:color w:val="FFFFFF" w:themeColor="background1"/>
                              </w:rPr>
                            </w:pPr>
                            <w:r w:rsidRPr="000E03B9">
                              <w:rPr>
                                <w:color w:val="FFFFFF" w:themeColor="background1"/>
                              </w:rPr>
                              <w:t>De Bouw 127</w:t>
                            </w:r>
                          </w:p>
                          <w:p w14:paraId="679E2705" w14:textId="77777777" w:rsidR="00346CA0" w:rsidRPr="000E03B9" w:rsidRDefault="004E1C2C" w:rsidP="004E1C2C">
                            <w:pPr>
                              <w:pStyle w:val="Geenafstand"/>
                              <w:rPr>
                                <w:color w:val="FFFFFF" w:themeColor="background1"/>
                              </w:rPr>
                            </w:pPr>
                            <w:r w:rsidRPr="000E03B9">
                              <w:rPr>
                                <w:color w:val="FFFFFF" w:themeColor="background1"/>
                              </w:rPr>
                              <w:t>3991 SZ Houten</w:t>
                            </w:r>
                          </w:p>
                          <w:p w14:paraId="394BC8ED" w14:textId="77777777" w:rsidR="00346CA0" w:rsidRPr="000E03B9" w:rsidRDefault="00346CA0" w:rsidP="00E362C9">
                            <w:pPr>
                              <w:pStyle w:val="Geenafstand"/>
                              <w:rPr>
                                <w:color w:val="FFFFFF" w:themeColor="background1"/>
                              </w:rPr>
                            </w:pPr>
                            <w:r w:rsidRPr="000E03B9">
                              <w:rPr>
                                <w:color w:val="FFFFFF" w:themeColor="background1"/>
                              </w:rPr>
                              <w:t>Telefoon: 030 – 63 606 49</w:t>
                            </w:r>
                          </w:p>
                          <w:p w14:paraId="2B680B55" w14:textId="77777777" w:rsidR="00346CA0" w:rsidRPr="00752276" w:rsidRDefault="00346CA0" w:rsidP="00E362C9">
                            <w:pPr>
                              <w:pStyle w:val="Geenafstand"/>
                              <w:rPr>
                                <w:color w:val="FFFFFF" w:themeColor="background1"/>
                                <w:lang w:val="en-US"/>
                              </w:rPr>
                            </w:pPr>
                            <w:r w:rsidRPr="00752276">
                              <w:rPr>
                                <w:color w:val="FFFFFF" w:themeColor="background1"/>
                                <w:lang w:val="en-US"/>
                              </w:rPr>
                              <w:t>E-mail: info@zorgttp.nl</w:t>
                            </w:r>
                          </w:p>
                        </w:txbxContent>
                      </wps:txbx>
                      <wps:bodyPr rot="0" spcFirstLastPara="0" vertOverflow="overflow" horzOverflow="overflow" vert="horz" wrap="square" lIns="720000" tIns="45720" rIns="91440" bIns="40680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007389BC" id="Rechthoek 12" o:spid="_x0000_s1049" style="position:absolute;margin-left:0;margin-top:0;width:314.25pt;height:135.8pt;z-index:251658249;visibility:visible;mso-wrap-style:square;mso-width-percent:1000;mso-height-percent:0;mso-wrap-distance-left:9pt;mso-wrap-distance-top:0;mso-wrap-distance-right:9pt;mso-wrap-distance-bottom:0;mso-position-horizontal:absolute;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" fillcolor="#008bc6" stroked="f" strokeweight="1pt">
                <v:textbox inset="20mm,,,11.3mm">
                  <w:txbxContent>
                    <w:p w14:paraId="5F971D66" w14:textId="77777777" w:rsidR="00346CA0" w:rsidRPr="000E03B9" w:rsidRDefault="00346CA0" w:rsidP="00E362C9">
                      <w:pPr>
                        <w:pStyle w:val="Geenafstand"/>
                        <w:rPr>
                          <w:b/>
                          <w:color w:val="FFFFFF" w:themeColor="background1"/>
                        </w:rPr>
                      </w:pPr>
                      <w:r w:rsidRPr="000E03B9">
                        <w:rPr>
                          <w:b/>
                          <w:color w:val="FFFFFF" w:themeColor="background1"/>
                        </w:rPr>
                        <w:t>ZorgTTP</w:t>
                      </w:r>
                    </w:p>
                    <w:p w14:paraId="434FCDFC" w14:textId="77777777" w:rsidR="004E1C2C" w:rsidRPr="000E03B9" w:rsidRDefault="004E1C2C" w:rsidP="004E1C2C">
                      <w:pPr>
                        <w:pStyle w:val="Geenafstand"/>
                        <w:rPr>
                          <w:color w:val="FFFFFF" w:themeColor="background1"/>
                        </w:rPr>
                      </w:pPr>
                      <w:r w:rsidRPr="000E03B9">
                        <w:rPr>
                          <w:color w:val="FFFFFF" w:themeColor="background1"/>
                        </w:rPr>
                        <w:t>De Bouw 127</w:t>
                      </w:r>
                    </w:p>
                    <w:p w14:paraId="679E2705" w14:textId="77777777" w:rsidR="00346CA0" w:rsidRPr="000E03B9" w:rsidRDefault="004E1C2C" w:rsidP="004E1C2C">
                      <w:pPr>
                        <w:pStyle w:val="Geenafstand"/>
                        <w:rPr>
                          <w:color w:val="FFFFFF" w:themeColor="background1"/>
                        </w:rPr>
                      </w:pPr>
                      <w:r w:rsidRPr="000E03B9">
                        <w:rPr>
                          <w:color w:val="FFFFFF" w:themeColor="background1"/>
                        </w:rPr>
                        <w:t>3991 SZ Houten</w:t>
                      </w:r>
                    </w:p>
                    <w:p w14:paraId="394BC8ED" w14:textId="77777777" w:rsidR="00346CA0" w:rsidRPr="000E03B9" w:rsidRDefault="00346CA0" w:rsidP="00E362C9">
                      <w:pPr>
                        <w:pStyle w:val="Geenafstand"/>
                        <w:rPr>
                          <w:color w:val="FFFFFF" w:themeColor="background1"/>
                        </w:rPr>
                      </w:pPr>
                      <w:r w:rsidRPr="000E03B9">
                        <w:rPr>
                          <w:color w:val="FFFFFF" w:themeColor="background1"/>
                        </w:rPr>
                        <w:t>Telefoon: 030 – 63 606 49</w:t>
                      </w:r>
                    </w:p>
                    <w:p w14:paraId="2B680B55" w14:textId="77777777" w:rsidR="00346CA0" w:rsidRPr="00752276" w:rsidRDefault="00346CA0" w:rsidP="00E362C9">
                      <w:pPr>
                        <w:pStyle w:val="Geenafstand"/>
                        <w:rPr>
                          <w:color w:val="FFFFFF" w:themeColor="background1"/>
                          <w:lang w:val="en-US"/>
                        </w:rPr>
                      </w:pPr>
                      <w:r w:rsidRPr="00752276">
                        <w:rPr>
                          <w:color w:val="FFFFFF" w:themeColor="background1"/>
                          <w:lang w:val="en-US"/>
                        </w:rPr>
                        <w:t>E-mail: info@zorgttp.nl</w:t>
                      </w:r>
                    </w:p>
                  </w:txbxContent>
                </v:textbox>
                <w10:wrap anchorx="page" anchory="page"/>
              </v:rect>
            </w:pict>
          </mc:Fallback>
        </mc:AlternateContent>
      </w:r>
      <w:r w:rsidRPr="00022C26">
        <w:rPr>
          <w:noProof/>
        </w:rPr>
        <mc:AlternateContent>
          <mc:Choice Requires="wps">
            <w:drawing>
              <wp:anchor distT="0" distB="0" distL="114300" distR="114300" simplePos="0" relativeHeight="251658254" behindDoc="0" locked="0" layoutInCell="1" allowOverlap="1" wp14:anchorId="68608CF2" wp14:editId="5B0C09F0">
                <wp:simplePos x="0" y="0"/>
                <wp:positionH relativeFrom="page">
                  <wp:posOffset>575945</wp:posOffset>
                </wp:positionH>
                <wp:positionV relativeFrom="page">
                  <wp:posOffset>7373620</wp:posOffset>
                </wp:positionV>
                <wp:extent cx="6386400" cy="835200"/>
                <wp:effectExtent l="0" t="0" r="0" b="3175"/>
                <wp:wrapNone/>
                <wp:docPr id="14" name="Tekstvak 2"/>
                <wp:cNvGraphicFramePr/>
                <a:graphic xmlns:a="http://schemas.openxmlformats.org/drawingml/2006/main">
                  <a:graphicData uri="http://schemas.microsoft.com/office/word/2010/wordprocessingShape">
                    <wps:wsp>
                      <wps:cNvSpPr txBox="1"/>
                      <wps:spPr bwMode="auto">
                        <a:xfrm>
                          <a:off x="0" y="0"/>
                          <a:ext cx="6386400" cy="835200"/>
                        </a:xfrm>
                        <a:prstGeom prst="rect">
                          <a:avLst/>
                        </a:prstGeom>
                        <a:noFill/>
                        <a:ln w="9525" algn="ctr">
                          <a:noFill/>
                          <a:miter lim="800000"/>
                          <a:headEnd/>
                          <a:tailEnd/>
                        </a:ln>
                        <a:effectLst/>
                      </wps:spPr>
                      <wps:txbx>
                        <w:txbxContent>
                          <w:p w14:paraId="58C12E70" w14:textId="52B73A54" w:rsidR="00346CA0" w:rsidRPr="006B54DC" w:rsidRDefault="00632AF8" w:rsidP="00E362C9">
                            <w:pPr>
                              <w:jc w:val="center"/>
                              <w:rPr>
                                <w:sz w:val="24"/>
                                <w:szCs w:val="24"/>
                              </w:rPr>
                            </w:pPr>
                            <w:sdt>
                              <w:sdtPr>
                                <w:rPr>
                                  <w:sz w:val="24"/>
                                  <w:szCs w:val="24"/>
                                </w:rPr>
                                <w:alias w:val="Publicatiedatum"/>
                                <w:tag w:val=""/>
                                <w:id w:val="151573346"/>
                                <w:dataBinding w:prefixMappings="xmlns:ns0='http://schemas.microsoft.com/office/2006/coverPageProps' " w:xpath="/ns0:CoverPageProperties[1]/ns0:PublishDate[1]" w:storeItemID="{55AF091B-3C7A-41E3-B477-F2FDAA23CFDA}"/>
                                <w:date w:fullDate="2026-04-29T00:00:00Z">
                                  <w:dateFormat w:val="d MMMM yyyy"/>
                                  <w:lid w:val="nl-NL"/>
                                  <w:storeMappedDataAs w:val="dateTime"/>
                                  <w:calendar w:val="gregorian"/>
                                </w:date>
                              </w:sdtPr>
                              <w:sdtEndPr/>
                              <w:sdtContent>
                                <w:r w:rsidR="00404654">
                                  <w:rPr>
                                    <w:sz w:val="24"/>
                                    <w:szCs w:val="24"/>
                                  </w:rPr>
                                  <w:t>29 april 2026</w:t>
                                </w:r>
                              </w:sdtContent>
                            </w:sdt>
                          </w:p>
                          <w:p w14:paraId="061F67E4" w14:textId="77777777" w:rsidR="00346CA0" w:rsidRPr="009D58A6" w:rsidRDefault="00632AF8" w:rsidP="00D80DD6">
                            <w:pPr>
                              <w:jc w:val="center"/>
                            </w:pPr>
                            <w:sdt>
                              <w:sdtPr>
                                <w:alias w:val="Auteur"/>
                                <w:tag w:val=""/>
                                <w:id w:val="-1027784512"/>
                                <w:dataBinding w:prefixMappings="xmlns:ns0='http://purl.org/dc/elements/1.1/' xmlns:ns1='http://schemas.openxmlformats.org/package/2006/metadata/core-properties' " w:xpath="/ns1:coreProperties[1]/ns0:creator[1]" w:storeItemID="{6C3C8BC8-F283-45AE-878A-BAB7291924A1}"/>
                                <w:text/>
                              </w:sdtPr>
                              <w:sdtEndPr/>
                              <w:sdtContent>
                                <w:r w:rsidR="007C7746" w:rsidRPr="006B54DC">
                                  <w:t>Martijn Kuijpers</w:t>
                                </w:r>
                              </w:sdtContent>
                            </w:sdt>
                          </w:p>
                        </w:txbxContent>
                      </wps:txbx>
                      <wps:bodyPr vert="horz" wrap="square" lIns="24487" tIns="24487" rIns="24487" bIns="24487"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08CF2" id="_x0000_s1050" type="#_x0000_t202" style="position:absolute;margin-left:45.35pt;margin-top:580.6pt;width:502.85pt;height:65.7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" filled="f" stroked="f">
                <v:textbox inset=".68019mm,.68019mm,.68019mm,.68019mm">
                  <w:txbxContent>
                    <w:p w14:paraId="58C12E70" w14:textId="52B73A54" w:rsidR="00346CA0" w:rsidRPr="006B54DC" w:rsidRDefault="00103242" w:rsidP="00E362C9">
                      <w:pPr>
                        <w:jc w:val="center"/>
                        <w:rPr>
                          <w:sz w:val="24"/>
                          <w:szCs w:val="24"/>
                        </w:rPr>
                      </w:pPr>
                      <w:sdt>
                        <w:sdtPr>
                          <w:rPr>
                            <w:sz w:val="24"/>
                            <w:szCs w:val="24"/>
                          </w:rPr>
                          <w:alias w:val="Publicatiedatum"/>
                          <w:tag w:val=""/>
                          <w:id w:val="151573346"/>
                          <w:dataBinding w:prefixMappings="xmlns:ns0='http://schemas.microsoft.com/office/2006/coverPageProps' " w:xpath="/ns0:CoverPageProperties[1]/ns0:PublishDate[1]" w:storeItemID="{55AF091B-3C7A-41E3-B477-F2FDAA23CFDA}"/>
                          <w:date w:fullDate="2026-04-29T00:00:00Z">
                            <w:dateFormat w:val="d MMMM yyyy"/>
                            <w:lid w:val="nl-NL"/>
                            <w:storeMappedDataAs w:val="dateTime"/>
                            <w:calendar w:val="gregorian"/>
                          </w:date>
                        </w:sdtPr>
                        <w:sdtEndPr/>
                        <w:sdtContent>
                          <w:r w:rsidR="00404654">
                            <w:rPr>
                              <w:sz w:val="24"/>
                              <w:szCs w:val="24"/>
                            </w:rPr>
                            <w:t>29 april 2026</w:t>
                          </w:r>
                        </w:sdtContent>
                      </w:sdt>
                    </w:p>
                    <w:p w14:paraId="061F67E4" w14:textId="77777777" w:rsidR="00346CA0" w:rsidRPr="009D58A6" w:rsidRDefault="00103242" w:rsidP="00D80DD6">
                      <w:pPr>
                        <w:jc w:val="center"/>
                      </w:pPr>
                      <w:sdt>
                        <w:sdtPr>
                          <w:alias w:val="Auteur"/>
                          <w:tag w:val=""/>
                          <w:id w:val="-1027784512"/>
                          <w:dataBinding w:prefixMappings="xmlns:ns0='http://purl.org/dc/elements/1.1/' xmlns:ns1='http://schemas.openxmlformats.org/package/2006/metadata/core-properties' " w:xpath="/ns1:coreProperties[1]/ns0:creator[1]" w:storeItemID="{6C3C8BC8-F283-45AE-878A-BAB7291924A1}"/>
                          <w:text/>
                        </w:sdtPr>
                        <w:sdtEndPr/>
                        <w:sdtContent>
                          <w:r w:rsidR="007C7746" w:rsidRPr="006B54DC">
                            <w:t>Martijn Kuijpers</w:t>
                          </w:r>
                        </w:sdtContent>
                      </w:sdt>
                    </w:p>
                  </w:txbxContent>
                </v:textbox>
                <w10:wrap anchorx="page" anchory="page"/>
              </v:shape>
            </w:pict>
          </mc:Fallback>
        </mc:AlternateContent>
      </w:r>
      <w:r w:rsidRPr="00022C26">
        <w:rPr>
          <w:noProof/>
        </w:rPr>
        <mc:AlternateContent>
          <mc:Choice Requires="wps">
            <w:drawing>
              <wp:anchor distT="0" distB="0" distL="114300" distR="114300" simplePos="0" relativeHeight="251658255" behindDoc="0" locked="0" layoutInCell="1" allowOverlap="1" wp14:anchorId="77E616D9" wp14:editId="51077ACB">
                <wp:simplePos x="0" y="0"/>
                <wp:positionH relativeFrom="page">
                  <wp:posOffset>587375</wp:posOffset>
                </wp:positionH>
                <wp:positionV relativeFrom="page">
                  <wp:posOffset>6134100</wp:posOffset>
                </wp:positionV>
                <wp:extent cx="6386195" cy="1278255"/>
                <wp:effectExtent l="0" t="0" r="0" b="0"/>
                <wp:wrapNone/>
                <wp:docPr id="13" name="Tekstvak 2"/>
                <wp:cNvGraphicFramePr/>
                <a:graphic xmlns:a="http://schemas.openxmlformats.org/drawingml/2006/main">
                  <a:graphicData uri="http://schemas.microsoft.com/office/word/2010/wordprocessingShape">
                    <wps:wsp>
                      <wps:cNvSpPr txBox="1"/>
                      <wps:spPr bwMode="auto">
                        <a:xfrm>
                          <a:off x="0" y="0"/>
                          <a:ext cx="6386195" cy="1278255"/>
                        </a:xfrm>
                        <a:prstGeom prst="rect">
                          <a:avLst/>
                        </a:prstGeom>
                        <a:noFill/>
                        <a:ln w="9525" algn="ctr">
                          <a:noFill/>
                          <a:miter lim="800000"/>
                          <a:headEnd/>
                          <a:tailEnd/>
                        </a:ln>
                        <a:effectLst/>
                      </wps:spPr>
                      <wps:txbx>
                        <w:txbxContent>
                          <w:p w14:paraId="46E88575" w14:textId="224CBE90" w:rsidR="00346CA0" w:rsidRPr="006B54DC" w:rsidRDefault="00632AF8" w:rsidP="00E362C9">
                            <w:pPr>
                              <w:jc w:val="center"/>
                              <w:rPr>
                                <w:color w:val="auto"/>
                                <w:sz w:val="32"/>
                                <w:szCs w:val="32"/>
                              </w:rPr>
                            </w:pPr>
                            <w:sdt>
                              <w:sdtPr>
                                <w:rPr>
                                  <w:color w:val="auto"/>
                                  <w:sz w:val="36"/>
                                  <w:szCs w:val="32"/>
                                </w:rPr>
                                <w:tag w:val=""/>
                                <w:id w:val="-1678178487"/>
                                <w:dataBinding w:prefixMappings="xmlns:ns0='http://purl.org/dc/elements/1.1/' xmlns:ns1='http://schemas.openxmlformats.org/package/2006/metadata/core-properties' " w:xpath="/ns1:coreProperties[1]/ns0:title[1]" w:storeItemID="{6C3C8BC8-F283-45AE-878A-BAB7291924A1}"/>
                                <w:text/>
                              </w:sdtPr>
                              <w:sdtEndPr/>
                              <w:sdtContent>
                                <w:r w:rsidR="00574B9C">
                                  <w:rPr>
                                    <w:color w:val="auto"/>
                                    <w:sz w:val="36"/>
                                    <w:szCs w:val="32"/>
                                  </w:rPr>
                                  <w:t xml:space="preserve">Service Level Agreement (SLA) betreffende Applicatiebeheer, Operationeel beheer en Onderhoud van de </w:t>
                                </w:r>
                                <w:proofErr w:type="spellStart"/>
                                <w:r w:rsidR="00574B9C">
                                  <w:rPr>
                                    <w:color w:val="auto"/>
                                    <w:sz w:val="36"/>
                                    <w:szCs w:val="32"/>
                                  </w:rPr>
                                  <w:t>pseudonimisatiedienst</w:t>
                                </w:r>
                                <w:proofErr w:type="spellEnd"/>
                                <w:r w:rsidR="00574B9C">
                                  <w:rPr>
                                    <w:color w:val="auto"/>
                                    <w:sz w:val="36"/>
                                    <w:szCs w:val="32"/>
                                  </w:rPr>
                                  <w:t xml:space="preserve"> voor Kwaliteitsregistraties</w:t>
                                </w:r>
                              </w:sdtContent>
                            </w:sdt>
                          </w:p>
                          <w:p w14:paraId="6154A7F4" w14:textId="52A8F550" w:rsidR="00346CA0" w:rsidRDefault="00346CA0" w:rsidP="00E362C9">
                            <w:pPr>
                              <w:jc w:val="center"/>
                            </w:pPr>
                          </w:p>
                        </w:txbxContent>
                      </wps:txbx>
                      <wps:bodyPr vert="horz" wrap="square" lIns="24487" tIns="24487" rIns="24487" bIns="24487"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616D9" id="_x0000_s1051" type="#_x0000_t202" style="position:absolute;margin-left:46.25pt;margin-top:483pt;width:502.85pt;height:100.6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" filled="f" stroked="f">
                <v:textbox inset=".68019mm,.68019mm,.68019mm,.68019mm">
                  <w:txbxContent>
                    <w:p w14:paraId="46E88575" w14:textId="224CBE90" w:rsidR="00346CA0" w:rsidRPr="006B54DC" w:rsidRDefault="00103242" w:rsidP="00E362C9">
                      <w:pPr>
                        <w:jc w:val="center"/>
                        <w:rPr>
                          <w:color w:val="auto"/>
                          <w:sz w:val="32"/>
                          <w:szCs w:val="32"/>
                        </w:rPr>
                      </w:pPr>
                      <w:sdt>
                        <w:sdtPr>
                          <w:rPr>
                            <w:color w:val="auto"/>
                            <w:sz w:val="36"/>
                            <w:szCs w:val="32"/>
                          </w:rPr>
                          <w:tag w:val=""/>
                          <w:id w:val="-1678178487"/>
                          <w:dataBinding w:prefixMappings="xmlns:ns0='http://purl.org/dc/elements/1.1/' xmlns:ns1='http://schemas.openxmlformats.org/package/2006/metadata/core-properties' " w:xpath="/ns1:coreProperties[1]/ns0:title[1]" w:storeItemID="{6C3C8BC8-F283-45AE-878A-BAB7291924A1}"/>
                          <w:text/>
                        </w:sdtPr>
                        <w:sdtEndPr/>
                        <w:sdtContent>
                          <w:r w:rsidR="00574B9C">
                            <w:rPr>
                              <w:color w:val="auto"/>
                              <w:sz w:val="36"/>
                              <w:szCs w:val="32"/>
                            </w:rPr>
                            <w:t xml:space="preserve">Service Level Agreement (SLA) betreffende Applicatiebeheer, Operationeel beheer en Onderhoud van de </w:t>
                          </w:r>
                          <w:proofErr w:type="spellStart"/>
                          <w:r w:rsidR="00574B9C">
                            <w:rPr>
                              <w:color w:val="auto"/>
                              <w:sz w:val="36"/>
                              <w:szCs w:val="32"/>
                            </w:rPr>
                            <w:t>pseudonimisatiedienst</w:t>
                          </w:r>
                          <w:proofErr w:type="spellEnd"/>
                          <w:r w:rsidR="00574B9C">
                            <w:rPr>
                              <w:color w:val="auto"/>
                              <w:sz w:val="36"/>
                              <w:szCs w:val="32"/>
                            </w:rPr>
                            <w:t xml:space="preserve"> voor Kwaliteitsregistraties</w:t>
                          </w:r>
                        </w:sdtContent>
                      </w:sdt>
                    </w:p>
                    <w:p w14:paraId="6154A7F4" w14:textId="52A8F550" w:rsidR="00346CA0" w:rsidRDefault="00346CA0" w:rsidP="00E362C9">
                      <w:pPr>
                        <w:jc w:val="center"/>
                      </w:pPr>
                    </w:p>
                  </w:txbxContent>
                </v:textbox>
                <w10:wrap anchorx="page" anchory="page"/>
              </v:shape>
            </w:pict>
          </mc:Fallback>
        </mc:AlternateContent>
      </w:r>
      <w:r w:rsidRPr="00022C26">
        <w:rPr>
          <w:noProof/>
        </w:rPr>
        <w:drawing>
          <wp:anchor distT="0" distB="0" distL="114300" distR="114300" simplePos="0" relativeHeight="251658257" behindDoc="0" locked="0" layoutInCell="1" allowOverlap="1" wp14:anchorId="26FE903E" wp14:editId="530104FF">
            <wp:simplePos x="0" y="0"/>
            <wp:positionH relativeFrom="page">
              <wp:posOffset>583565</wp:posOffset>
            </wp:positionH>
            <wp:positionV relativeFrom="page">
              <wp:posOffset>572770</wp:posOffset>
            </wp:positionV>
            <wp:extent cx="2134800" cy="597600"/>
            <wp:effectExtent l="0" t="0" r="0" b="0"/>
            <wp:wrapNone/>
            <wp:docPr id="21" name="Afbeelding 7">
              <a:extLst xmlns:a="http://schemas.openxmlformats.org/drawingml/2006/main">
                <a:ext uri="{FF2B5EF4-FFF2-40B4-BE49-F238E27FC236}">
                  <a16:creationId xmlns:a16="http://schemas.microsoft.com/office/drawing/2014/main" id="{D15D4142-63C7-4309-B5DA-0B71C9A84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D15D4142-63C7-4309-B5DA-0B71C9A8407D}"/>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34800" cy="597600"/>
                    </a:xfrm>
                    <a:prstGeom prst="rect">
                      <a:avLst/>
                    </a:prstGeom>
                  </pic:spPr>
                </pic:pic>
              </a:graphicData>
            </a:graphic>
            <wp14:sizeRelH relativeFrom="page">
              <wp14:pctWidth>0</wp14:pctWidth>
            </wp14:sizeRelH>
            <wp14:sizeRelV relativeFrom="page">
              <wp14:pctHeight>0</wp14:pctHeight>
            </wp14:sizeRelV>
          </wp:anchor>
        </w:drawing>
      </w:r>
      <w:r w:rsidR="00E362C9" w:rsidRPr="00022C26">
        <w:rPr>
          <w:noProof/>
        </w:rPr>
        <mc:AlternateContent>
          <mc:Choice Requires="wps">
            <w:drawing>
              <wp:anchor distT="0" distB="0" distL="114300" distR="114300" simplePos="0" relativeHeight="251658253" behindDoc="0" locked="0" layoutInCell="1" allowOverlap="1" wp14:anchorId="3998C65D" wp14:editId="34FEADA9">
                <wp:simplePos x="0" y="0"/>
                <wp:positionH relativeFrom="page">
                  <wp:posOffset>0</wp:posOffset>
                </wp:positionH>
                <wp:positionV relativeFrom="page">
                  <wp:posOffset>5490845</wp:posOffset>
                </wp:positionV>
                <wp:extent cx="7560000" cy="180000"/>
                <wp:effectExtent l="0" t="0" r="3175" b="0"/>
                <wp:wrapNone/>
                <wp:docPr id="16" name="Rechthoek 16"/>
                <wp:cNvGraphicFramePr/>
                <a:graphic xmlns:a="http://schemas.openxmlformats.org/drawingml/2006/main">
                  <a:graphicData uri="http://schemas.microsoft.com/office/word/2010/wordprocessingShape">
                    <wps:wsp>
                      <wps:cNvSpPr/>
                      <wps:spPr>
                        <a:xfrm>
                          <a:off x="0" y="0"/>
                          <a:ext cx="7560000" cy="18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67596" w14:textId="77777777" w:rsidR="00346CA0" w:rsidRPr="00F81369" w:rsidRDefault="00346CA0" w:rsidP="00E362C9">
                            <w:pPr>
                              <w:spacing w:after="0" w:line="240" w:lineRule="auto"/>
                              <w:jc w:val="center"/>
                              <w:rPr>
                                <w:b/>
                                <w:color w:val="FFFFFF" w:themeColor="background1"/>
                                <w:sz w:val="40"/>
                                <w:szCs w:val="4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8C65D" id="Rechthoek 16" o:spid="_x0000_s1052" style="position:absolute;margin-left:0;margin-top:432.35pt;width:595.3pt;height:14.1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" fillcolor="#0092ce [3204]" stroked="f" strokeweight="1pt">
                <v:textbox>
                  <w:txbxContent>
                    <w:p w14:paraId="56967596" w14:textId="77777777" w:rsidR="00346CA0" w:rsidRPr="00F81369" w:rsidRDefault="00346CA0" w:rsidP="00E362C9">
                      <w:pPr>
                        <w:spacing w:after="0" w:line="240" w:lineRule="auto"/>
                        <w:jc w:val="center"/>
                        <w:rPr>
                          <w:b/>
                          <w:color w:val="FFFFFF" w:themeColor="background1"/>
                          <w:sz w:val="40"/>
                          <w:szCs w:val="40"/>
                          <w:lang w:val="en-US"/>
                        </w:rPr>
                      </w:pPr>
                    </w:p>
                  </w:txbxContent>
                </v:textbox>
                <w10:wrap anchorx="page" anchory="page"/>
              </v:rect>
            </w:pict>
          </mc:Fallback>
        </mc:AlternateContent>
      </w:r>
      <w:r w:rsidR="00E362C9" w:rsidRPr="00022C26">
        <w:rPr>
          <w:noProof/>
        </w:rPr>
        <mc:AlternateContent>
          <mc:Choice Requires="wps">
            <w:drawing>
              <wp:anchor distT="0" distB="0" distL="114300" distR="114300" simplePos="0" relativeHeight="251658252" behindDoc="0" locked="0" layoutInCell="1" allowOverlap="1" wp14:anchorId="2958F800" wp14:editId="552ED60A">
                <wp:simplePos x="0" y="0"/>
                <wp:positionH relativeFrom="page">
                  <wp:posOffset>0</wp:posOffset>
                </wp:positionH>
                <wp:positionV relativeFrom="page">
                  <wp:posOffset>360045</wp:posOffset>
                </wp:positionV>
                <wp:extent cx="7560000" cy="990000"/>
                <wp:effectExtent l="0" t="0" r="3175" b="635"/>
                <wp:wrapNone/>
                <wp:docPr id="18" name="Rechthoek 18"/>
                <wp:cNvGraphicFramePr/>
                <a:graphic xmlns:a="http://schemas.openxmlformats.org/drawingml/2006/main">
                  <a:graphicData uri="http://schemas.microsoft.com/office/word/2010/wordprocessingShape">
                    <wps:wsp>
                      <wps:cNvSpPr/>
                      <wps:spPr>
                        <a:xfrm>
                          <a:off x="0" y="0"/>
                          <a:ext cx="7560000" cy="99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7E70F" id="Rechthoek 18" o:spid="_x0000_s1026" style="position:absolute;margin-left:0;margin-top:28.35pt;width:595.3pt;height:77.9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" fillcolor="#0092ce [3204]" stroked="f" strokeweight="1pt">
                <w10:wrap anchorx="page" anchory="page"/>
              </v:rect>
            </w:pict>
          </mc:Fallback>
        </mc:AlternateContent>
      </w:r>
      <w:r w:rsidR="00E362C9" w:rsidRPr="00022C26">
        <w:rPr>
          <w:noProof/>
        </w:rPr>
        <mc:AlternateContent>
          <mc:Choice Requires="wps">
            <w:drawing>
              <wp:anchor distT="0" distB="0" distL="114300" distR="114300" simplePos="0" relativeHeight="251658256" behindDoc="0" locked="0" layoutInCell="1" allowOverlap="1" wp14:anchorId="00D626C3" wp14:editId="3299B43F">
                <wp:simplePos x="0" y="0"/>
                <wp:positionH relativeFrom="page">
                  <wp:posOffset>-3810</wp:posOffset>
                </wp:positionH>
                <wp:positionV relativeFrom="page">
                  <wp:align>bottom</wp:align>
                </wp:positionV>
                <wp:extent cx="3990975" cy="360000"/>
                <wp:effectExtent l="0" t="0" r="1905" b="2540"/>
                <wp:wrapNone/>
                <wp:docPr id="15" name="Rechthoek 15"/>
                <wp:cNvGraphicFramePr/>
                <a:graphic xmlns:a="http://schemas.openxmlformats.org/drawingml/2006/main">
                  <a:graphicData uri="http://schemas.microsoft.com/office/word/2010/wordprocessingShape">
                    <wps:wsp>
                      <wps:cNvSpPr/>
                      <wps:spPr>
                        <a:xfrm>
                          <a:off x="0" y="0"/>
                          <a:ext cx="3990975" cy="360000"/>
                        </a:xfrm>
                        <a:prstGeom prst="rect">
                          <a:avLst/>
                        </a:prstGeom>
                        <a:solidFill>
                          <a:srgbClr val="017A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02EAE1C6" id="Rechthoek 15" o:spid="_x0000_s1026" style="position:absolute;margin-left:-.3pt;margin-top:0;width:314.25pt;height:28.35pt;z-index:251658256;visibility:visible;mso-wrap-style:square;mso-width-percent:1000;mso-height-percent:0;mso-wrap-distance-left:9pt;mso-wrap-distance-top:0;mso-wrap-distance-right:9pt;mso-wrap-distance-bottom:0;mso-position-horizontal:absolute;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" fillcolor="#017aad" stroked="f" strokeweight="1pt">
                <w10:wrap anchorx="page" anchory="page"/>
              </v:rect>
            </w:pict>
          </mc:Fallback>
        </mc:AlternateContent>
      </w:r>
      <w:r w:rsidR="00E362C9" w:rsidRPr="00022C26">
        <w:rPr>
          <w:noProof/>
        </w:rPr>
        <mc:AlternateContent>
          <mc:Choice Requires="wps">
            <w:drawing>
              <wp:anchor distT="0" distB="0" distL="114300" distR="114300" simplePos="0" relativeHeight="251658250" behindDoc="0" locked="0" layoutInCell="1" allowOverlap="1" wp14:anchorId="4DA4B193" wp14:editId="423D2DD4">
                <wp:simplePos x="0" y="0"/>
                <wp:positionH relativeFrom="page">
                  <wp:align>left</wp:align>
                </wp:positionH>
                <wp:positionV relativeFrom="page">
                  <wp:align>top</wp:align>
                </wp:positionV>
                <wp:extent cx="3990975" cy="360000"/>
                <wp:effectExtent l="0" t="0" r="1905" b="2540"/>
                <wp:wrapNone/>
                <wp:docPr id="19" name="Rechthoek 19"/>
                <wp:cNvGraphicFramePr/>
                <a:graphic xmlns:a="http://schemas.openxmlformats.org/drawingml/2006/main">
                  <a:graphicData uri="http://schemas.microsoft.com/office/word/2010/wordprocessingShape">
                    <wps:wsp>
                      <wps:cNvSpPr/>
                      <wps:spPr>
                        <a:xfrm>
                          <a:off x="0" y="0"/>
                          <a:ext cx="3990975" cy="360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6F799CC7" id="Rechthoek 19" o:spid="_x0000_s1026" style="position:absolute;margin-left:0;margin-top:0;width:314.25pt;height:28.35pt;z-index:251658250;visibility:visible;mso-wrap-style:square;mso-width-percent:1000;mso-height-percent:0;mso-wrap-distance-left:9pt;mso-wrap-distance-top:0;mso-wrap-distance-right:9pt;mso-wrap-distance-bottom:0;mso-position-horizontal:left;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" fillcolor="#464646 [3205]" stroked="f" strokeweight="1pt">
                <w10:wrap anchorx="page" anchory="page"/>
              </v:rect>
            </w:pict>
          </mc:Fallback>
        </mc:AlternateContent>
      </w:r>
    </w:p>
    <w:sectPr w:rsidR="005664C1" w:rsidRPr="00022C26" w:rsidSect="005664C1">
      <w:headerReference w:type="default" r:id="rId37"/>
      <w:footerReference w:type="default" r:id="rId38"/>
      <w:headerReference w:type="first" r:id="rId39"/>
      <w:type w:val="continuous"/>
      <w:pgSz w:w="11907" w:h="16840" w:code="9"/>
      <w:pgMar w:top="1134" w:right="1134" w:bottom="1134" w:left="1134" w:header="709" w:footer="567" w:gutter="0"/>
      <w:cols w:space="35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9E40D" w14:textId="77777777" w:rsidR="00632AF8" w:rsidRDefault="00632AF8" w:rsidP="00D017FA">
      <w:pPr>
        <w:spacing w:line="240" w:lineRule="auto"/>
      </w:pPr>
      <w:r>
        <w:separator/>
      </w:r>
    </w:p>
  </w:endnote>
  <w:endnote w:type="continuationSeparator" w:id="0">
    <w:p w14:paraId="5C57936F" w14:textId="77777777" w:rsidR="00632AF8" w:rsidRDefault="00632AF8" w:rsidP="00D017FA">
      <w:pPr>
        <w:spacing w:line="240" w:lineRule="auto"/>
      </w:pPr>
      <w:r>
        <w:continuationSeparator/>
      </w:r>
    </w:p>
  </w:endnote>
  <w:endnote w:type="continuationNotice" w:id="1">
    <w:p w14:paraId="2B664954" w14:textId="77777777" w:rsidR="00632AF8" w:rsidRDefault="00632A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Myanmar Text">
    <w:panose1 w:val="020B0502040204020203"/>
    <w:charset w:val="00"/>
    <w:family w:val="swiss"/>
    <w:pitch w:val="variable"/>
    <w:sig w:usb0="80000003" w:usb1="00000000" w:usb2="00000400" w:usb3="00000000" w:csb0="00000001"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ITC Galliard 10pt">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MS Mincho">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E04D7" w14:textId="77777777" w:rsidR="00346CA0" w:rsidRPr="008F4B48" w:rsidRDefault="00346CA0" w:rsidP="008C6CCE">
    <w:pPr>
      <w:pStyle w:val="Geenafstand"/>
      <w:rPr>
        <w:rFonts w:asciiTheme="majorHAnsi" w:hAnsiTheme="majorHAnsi"/>
        <w:sz w:val="16"/>
        <w:szCs w:val="16"/>
      </w:rPr>
    </w:pPr>
  </w:p>
  <w:p w14:paraId="492C4AAD" w14:textId="3161C654" w:rsidR="008845B2" w:rsidRPr="007C7746" w:rsidRDefault="008845B2" w:rsidP="008845B2">
    <w:pPr>
      <w:pStyle w:val="Voettekst"/>
      <w:tabs>
        <w:tab w:val="right" w:pos="8931"/>
      </w:tabs>
      <w:rPr>
        <w:rFonts w:asciiTheme="majorHAnsi" w:hAnsiTheme="majorHAnsi" w:cs="Tahoma"/>
        <w:sz w:val="16"/>
      </w:rPr>
    </w:pPr>
    <w:r w:rsidRPr="008F4B48">
      <w:rPr>
        <w:rFonts w:asciiTheme="majorHAnsi" w:hAnsiTheme="majorHAnsi" w:cs="Tahoma"/>
        <w:sz w:val="16"/>
      </w:rPr>
      <w:t xml:space="preserve">Service Level </w:t>
    </w:r>
    <w:r w:rsidRPr="007C7746">
      <w:rPr>
        <w:rFonts w:asciiTheme="majorHAnsi" w:hAnsiTheme="majorHAnsi" w:cs="Tahoma"/>
        <w:sz w:val="16"/>
      </w:rPr>
      <w:t xml:space="preserve">Agreement beheer voor het </w:t>
    </w:r>
    <w:proofErr w:type="spellStart"/>
    <w:r w:rsidRPr="007C7746">
      <w:rPr>
        <w:rFonts w:asciiTheme="majorHAnsi" w:hAnsiTheme="majorHAnsi" w:cs="Tahoma"/>
        <w:sz w:val="16"/>
      </w:rPr>
      <w:t>Pseudonimis</w:t>
    </w:r>
    <w:r w:rsidR="00A45A46">
      <w:rPr>
        <w:rFonts w:asciiTheme="majorHAnsi" w:hAnsiTheme="majorHAnsi" w:cs="Tahoma"/>
        <w:sz w:val="16"/>
      </w:rPr>
      <w:t>eringsdienst</w:t>
    </w:r>
    <w:proofErr w:type="spellEnd"/>
    <w:r w:rsidR="00A45A46">
      <w:rPr>
        <w:rFonts w:asciiTheme="majorHAnsi" w:hAnsiTheme="majorHAnsi" w:cs="Tahoma"/>
        <w:sz w:val="16"/>
      </w:rPr>
      <w:t xml:space="preserve"> </w:t>
    </w:r>
    <w:r w:rsidR="007C7746" w:rsidRPr="007C7746">
      <w:rPr>
        <w:rFonts w:asciiTheme="majorHAnsi" w:hAnsiTheme="majorHAnsi" w:cs="Tahoma"/>
        <w:sz w:val="16"/>
      </w:rPr>
      <w:t>voor kwaliteitsregistraties</w:t>
    </w:r>
  </w:p>
  <w:p w14:paraId="4339ACE2" w14:textId="4BED9D7A" w:rsidR="00346CA0" w:rsidRPr="008F4B48" w:rsidRDefault="008845B2" w:rsidP="008845B2">
    <w:pPr>
      <w:pStyle w:val="Voettekst"/>
      <w:rPr>
        <w:rFonts w:asciiTheme="majorHAnsi" w:hAnsiTheme="majorHAnsi"/>
      </w:rPr>
    </w:pPr>
    <w:r w:rsidRPr="007C7746">
      <w:rPr>
        <w:rFonts w:asciiTheme="majorHAnsi" w:hAnsiTheme="majorHAnsi" w:cs="Tahoma"/>
        <w:sz w:val="16"/>
        <w:szCs w:val="18"/>
      </w:rPr>
      <w:t>© ZorgTTP-</w:t>
    </w:r>
    <w:r w:rsidRPr="007C7746">
      <w:rPr>
        <w:rFonts w:asciiTheme="majorHAnsi" w:hAnsiTheme="majorHAnsi" w:cs="Tahoma"/>
        <w:sz w:val="16"/>
      </w:rPr>
      <w:t xml:space="preserve"> Versie: </w:t>
    </w:r>
    <w:r w:rsidR="007C7746" w:rsidRPr="007C7746">
      <w:rPr>
        <w:rFonts w:asciiTheme="majorHAnsi" w:hAnsiTheme="majorHAnsi" w:cs="Tahoma"/>
        <w:sz w:val="16"/>
      </w:rPr>
      <w:t>0.</w:t>
    </w:r>
    <w:r w:rsidR="005C67F2">
      <w:rPr>
        <w:rFonts w:asciiTheme="majorHAnsi" w:hAnsiTheme="majorHAnsi" w:cs="Tahoma"/>
        <w:sz w:val="16"/>
      </w:rPr>
      <w:t>2</w:t>
    </w:r>
    <w:r w:rsidR="00143C5B" w:rsidRPr="007C7746">
      <w:rPr>
        <w:rFonts w:asciiTheme="majorHAnsi" w:hAnsiTheme="majorHAnsi" w:cs="Tahoma"/>
        <w:sz w:val="16"/>
      </w:rPr>
      <w:t xml:space="preserve"> </w:t>
    </w:r>
    <w:r w:rsidRPr="007C7746">
      <w:rPr>
        <w:rFonts w:asciiTheme="majorHAnsi" w:hAnsiTheme="majorHAnsi" w:cs="Tahoma"/>
        <w:sz w:val="16"/>
      </w:rPr>
      <w:fldChar w:fldCharType="begin"/>
    </w:r>
    <w:r w:rsidRPr="007C7746">
      <w:rPr>
        <w:rFonts w:asciiTheme="majorHAnsi" w:hAnsiTheme="majorHAnsi" w:cs="Tahoma"/>
        <w:sz w:val="16"/>
      </w:rPr>
      <w:instrText xml:space="preserve"> TIME \@ "d MMMM yyyy" </w:instrText>
    </w:r>
    <w:r w:rsidRPr="007C7746">
      <w:rPr>
        <w:rFonts w:asciiTheme="majorHAnsi" w:hAnsiTheme="majorHAnsi" w:cs="Tahoma"/>
        <w:sz w:val="16"/>
      </w:rPr>
      <w:fldChar w:fldCharType="separate"/>
    </w:r>
    <w:r w:rsidR="00A45A46">
      <w:rPr>
        <w:rFonts w:asciiTheme="majorHAnsi" w:hAnsiTheme="majorHAnsi" w:cs="Tahoma"/>
        <w:noProof/>
        <w:sz w:val="16"/>
      </w:rPr>
      <w:t>29 april 2026</w:t>
    </w:r>
    <w:r w:rsidRPr="007C7746">
      <w:rPr>
        <w:rFonts w:asciiTheme="majorHAnsi" w:hAnsiTheme="majorHAnsi" w:cs="Tahoma"/>
        <w:sz w:val="16"/>
      </w:rPr>
      <w:fldChar w:fldCharType="end"/>
    </w:r>
    <w:r w:rsidR="00346CA0" w:rsidRPr="007C7746">
      <w:rPr>
        <w:rFonts w:asciiTheme="majorHAnsi" w:hAnsiTheme="majorHAnsi"/>
        <w:sz w:val="16"/>
        <w:szCs w:val="16"/>
      </w:rPr>
      <w:ptab w:relativeTo="margin" w:alignment="right" w:leader="none"/>
    </w:r>
    <w:r w:rsidR="00346CA0" w:rsidRPr="007C7746">
      <w:rPr>
        <w:rFonts w:asciiTheme="majorHAnsi" w:hAnsiTheme="majorHAnsi"/>
        <w:sz w:val="16"/>
        <w:szCs w:val="16"/>
      </w:rPr>
      <w:t>Pagina</w:t>
    </w:r>
    <w:r w:rsidR="00346CA0" w:rsidRPr="008F4B48">
      <w:rPr>
        <w:rFonts w:asciiTheme="majorHAnsi" w:hAnsiTheme="majorHAnsi"/>
        <w:sz w:val="16"/>
        <w:szCs w:val="16"/>
      </w:rPr>
      <w:t xml:space="preserve"> </w:t>
    </w:r>
    <w:r w:rsidR="00346CA0" w:rsidRPr="008F4B48">
      <w:rPr>
        <w:rFonts w:asciiTheme="majorHAnsi" w:hAnsiTheme="majorHAnsi"/>
        <w:bCs/>
        <w:sz w:val="16"/>
        <w:szCs w:val="16"/>
      </w:rPr>
      <w:fldChar w:fldCharType="begin"/>
    </w:r>
    <w:r w:rsidR="00346CA0" w:rsidRPr="008F4B48">
      <w:rPr>
        <w:rFonts w:asciiTheme="majorHAnsi" w:hAnsiTheme="majorHAnsi"/>
        <w:bCs/>
        <w:sz w:val="16"/>
        <w:szCs w:val="16"/>
      </w:rPr>
      <w:instrText>PAGE  \* Arabic  \* MERGEFORMAT</w:instrText>
    </w:r>
    <w:r w:rsidR="00346CA0" w:rsidRPr="008F4B48">
      <w:rPr>
        <w:rFonts w:asciiTheme="majorHAnsi" w:hAnsiTheme="majorHAnsi"/>
        <w:bCs/>
        <w:sz w:val="16"/>
        <w:szCs w:val="16"/>
      </w:rPr>
      <w:fldChar w:fldCharType="separate"/>
    </w:r>
    <w:r w:rsidR="00346CA0" w:rsidRPr="008F4B48">
      <w:rPr>
        <w:rFonts w:asciiTheme="majorHAnsi" w:hAnsiTheme="majorHAnsi"/>
        <w:bCs/>
        <w:sz w:val="16"/>
        <w:szCs w:val="16"/>
      </w:rPr>
      <w:t>2</w:t>
    </w:r>
    <w:r w:rsidR="00346CA0" w:rsidRPr="008F4B48">
      <w:rPr>
        <w:rFonts w:asciiTheme="majorHAnsi" w:hAnsiTheme="majorHAnsi"/>
        <w:bCs/>
        <w:sz w:val="16"/>
        <w:szCs w:val="16"/>
      </w:rPr>
      <w:fldChar w:fldCharType="end"/>
    </w:r>
    <w:r w:rsidR="00346CA0" w:rsidRPr="008F4B48">
      <w:rPr>
        <w:rFonts w:asciiTheme="majorHAnsi" w:hAnsiTheme="majorHAnsi"/>
        <w:sz w:val="16"/>
        <w:szCs w:val="16"/>
      </w:rPr>
      <w:t xml:space="preserve"> van </w:t>
    </w:r>
    <w:r w:rsidR="00346CA0" w:rsidRPr="008F4B48">
      <w:rPr>
        <w:rFonts w:asciiTheme="majorHAnsi" w:hAnsiTheme="majorHAnsi"/>
        <w:bCs/>
        <w:sz w:val="16"/>
        <w:szCs w:val="16"/>
      </w:rPr>
      <w:fldChar w:fldCharType="begin"/>
    </w:r>
    <w:r w:rsidR="00346CA0" w:rsidRPr="008F4B48">
      <w:rPr>
        <w:rFonts w:asciiTheme="majorHAnsi" w:hAnsiTheme="majorHAnsi"/>
        <w:bCs/>
        <w:sz w:val="16"/>
        <w:szCs w:val="16"/>
      </w:rPr>
      <w:instrText>NUMPAGES  \* Arabic  \* MERGEFORMAT</w:instrText>
    </w:r>
    <w:r w:rsidR="00346CA0" w:rsidRPr="008F4B48">
      <w:rPr>
        <w:rFonts w:asciiTheme="majorHAnsi" w:hAnsiTheme="majorHAnsi"/>
        <w:bCs/>
        <w:sz w:val="16"/>
        <w:szCs w:val="16"/>
      </w:rPr>
      <w:fldChar w:fldCharType="separate"/>
    </w:r>
    <w:r w:rsidR="00346CA0" w:rsidRPr="008F4B48">
      <w:rPr>
        <w:rFonts w:asciiTheme="majorHAnsi" w:hAnsiTheme="majorHAnsi"/>
        <w:bCs/>
        <w:sz w:val="16"/>
        <w:szCs w:val="16"/>
      </w:rPr>
      <w:t>4</w:t>
    </w:r>
    <w:r w:rsidR="00346CA0" w:rsidRPr="008F4B48">
      <w:rPr>
        <w:rFonts w:asciiTheme="majorHAnsi" w:hAnsiTheme="majorHAnsi"/>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13E6A" w14:textId="77777777" w:rsidR="00632AF8" w:rsidRDefault="00632AF8" w:rsidP="00D017FA">
      <w:pPr>
        <w:spacing w:line="240" w:lineRule="auto"/>
      </w:pPr>
      <w:r>
        <w:separator/>
      </w:r>
    </w:p>
  </w:footnote>
  <w:footnote w:type="continuationSeparator" w:id="0">
    <w:p w14:paraId="6CCC982C" w14:textId="77777777" w:rsidR="00632AF8" w:rsidRDefault="00632AF8" w:rsidP="00D017FA">
      <w:pPr>
        <w:spacing w:line="240" w:lineRule="auto"/>
      </w:pPr>
      <w:r>
        <w:continuationSeparator/>
      </w:r>
    </w:p>
  </w:footnote>
  <w:footnote w:type="continuationNotice" w:id="1">
    <w:p w14:paraId="399ADED3" w14:textId="77777777" w:rsidR="00632AF8" w:rsidRDefault="00632AF8">
      <w:pPr>
        <w:spacing w:after="0" w:line="240" w:lineRule="auto"/>
      </w:pPr>
    </w:p>
  </w:footnote>
  <w:footnote w:id="2">
    <w:p w14:paraId="1898444F" w14:textId="77777777" w:rsidR="000E03B9" w:rsidRPr="00900F10" w:rsidRDefault="000E03B9" w:rsidP="000E03B9">
      <w:pPr>
        <w:pStyle w:val="Voetnoottekst"/>
        <w:rPr>
          <w:rFonts w:asciiTheme="majorHAnsi" w:hAnsiTheme="majorHAnsi" w:cs="Tahoma"/>
        </w:rPr>
      </w:pPr>
      <w:r w:rsidRPr="00900F10">
        <w:rPr>
          <w:rStyle w:val="Voetnootmarkering"/>
          <w:rFonts w:asciiTheme="majorHAnsi" w:hAnsiTheme="majorHAnsi"/>
          <w:color w:val="0080FF"/>
        </w:rPr>
        <w:footnoteRef/>
      </w:r>
      <w:r w:rsidRPr="00900F10">
        <w:rPr>
          <w:rFonts w:asciiTheme="majorHAnsi" w:hAnsiTheme="majorHAnsi" w:cs="Tahoma"/>
        </w:rPr>
        <w:t xml:space="preserve"> Percentage (incidenten die voldoen aan die prioriteit en streeftijd in de rapportageperiode gedeeld door aantal incidenten van die prioriteit in de rapportageperiode) waarin voldaan moet worden aan de servicelevels.</w:t>
      </w:r>
    </w:p>
  </w:footnote>
  <w:footnote w:id="3">
    <w:p w14:paraId="2481381C" w14:textId="77777777" w:rsidR="000E03B9" w:rsidRPr="00446905" w:rsidRDefault="000E03B9" w:rsidP="000E03B9">
      <w:pPr>
        <w:pStyle w:val="Plattetekst"/>
        <w:rPr>
          <w:rFonts w:asciiTheme="majorHAnsi" w:hAnsiTheme="majorHAnsi" w:cs="Tahoma"/>
          <w:sz w:val="18"/>
        </w:rPr>
      </w:pPr>
      <w:r w:rsidRPr="00446905">
        <w:rPr>
          <w:rStyle w:val="Voetnootmarkering"/>
          <w:rFonts w:asciiTheme="majorHAnsi" w:hAnsiTheme="majorHAnsi"/>
          <w:color w:val="009CDF"/>
        </w:rPr>
        <w:footnoteRef/>
      </w:r>
      <w:r w:rsidRPr="00446905">
        <w:rPr>
          <w:rFonts w:asciiTheme="majorHAnsi" w:hAnsiTheme="majorHAnsi" w:cs="Tahoma"/>
          <w:sz w:val="18"/>
        </w:rPr>
        <w:t xml:space="preserve"> Dikgedrukte verantwoordelijkheden zijn eindverantwoordelijkheden, normaal gedrukte verantwoordelijkheden zijn procesverantwoordelijkheden. </w:t>
      </w:r>
    </w:p>
    <w:p w14:paraId="0C524C00" w14:textId="77777777" w:rsidR="000E03B9" w:rsidRPr="000D439F" w:rsidRDefault="000E03B9" w:rsidP="000E03B9">
      <w:pPr>
        <w:pStyle w:val="Voetnoottekst"/>
        <w:spacing w:after="283"/>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3D0AD" w14:textId="77777777" w:rsidR="00346CA0" w:rsidRDefault="00346CA0">
    <w:pPr>
      <w:pStyle w:val="Koptekst"/>
    </w:pPr>
    <w:r w:rsidRPr="001C64C8">
      <w:rPr>
        <w:noProof/>
      </w:rPr>
      <w:drawing>
        <wp:anchor distT="0" distB="0" distL="114300" distR="114300" simplePos="0" relativeHeight="251658240" behindDoc="0" locked="0" layoutInCell="1" allowOverlap="1" wp14:anchorId="15BDBA29" wp14:editId="2A9B86C5">
          <wp:simplePos x="0" y="0"/>
          <wp:positionH relativeFrom="page">
            <wp:posOffset>720090</wp:posOffset>
          </wp:positionH>
          <wp:positionV relativeFrom="page">
            <wp:posOffset>449580</wp:posOffset>
          </wp:positionV>
          <wp:extent cx="1296000" cy="291600"/>
          <wp:effectExtent l="0" t="0" r="0" b="0"/>
          <wp:wrapNone/>
          <wp:docPr id="23" name="Afbeelding 28" title="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96000" cy="291600"/>
                  </a:xfrm>
                  <a:prstGeom prst="rect">
                    <a:avLst/>
                  </a:prstGeom>
                </pic:spPr>
              </pic:pic>
            </a:graphicData>
          </a:graphic>
          <wp14:sizeRelH relativeFrom="margin">
            <wp14:pctWidth>0</wp14:pctWidth>
          </wp14:sizeRelH>
          <wp14:sizeRelV relativeFrom="margin">
            <wp14:pctHeight>0</wp14:pctHeight>
          </wp14:sizeRelV>
        </wp:anchor>
      </w:drawing>
    </w:r>
  </w:p>
  <w:p w14:paraId="01D96D05" w14:textId="77777777" w:rsidR="00346CA0" w:rsidRDefault="00346CA0">
    <w:pPr>
      <w:pStyle w:val="Koptekst"/>
    </w:pPr>
  </w:p>
  <w:p w14:paraId="0D380926" w14:textId="77777777" w:rsidR="00346CA0" w:rsidRDefault="00346CA0">
    <w:pPr>
      <w:pStyle w:val="Koptekst"/>
    </w:pPr>
  </w:p>
  <w:p w14:paraId="39C3B05A" w14:textId="77777777" w:rsidR="00346CA0" w:rsidRDefault="00346C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2E527" w14:textId="77777777" w:rsidR="00346CA0" w:rsidRDefault="00346CA0">
    <w:pPr>
      <w:pStyle w:val="Koptekst"/>
    </w:pPr>
    <w:r>
      <w:rPr>
        <w:noProof/>
      </w:rPr>
      <w:drawing>
        <wp:anchor distT="0" distB="0" distL="114300" distR="114300" simplePos="0" relativeHeight="251658241" behindDoc="0" locked="0" layoutInCell="1" allowOverlap="1" wp14:anchorId="2B8DFF2C" wp14:editId="0182F907">
          <wp:simplePos x="0" y="0"/>
          <wp:positionH relativeFrom="page">
            <wp:posOffset>722836</wp:posOffset>
          </wp:positionH>
          <wp:positionV relativeFrom="page">
            <wp:posOffset>514985</wp:posOffset>
          </wp:positionV>
          <wp:extent cx="1674000" cy="385200"/>
          <wp:effectExtent l="0" t="0" r="254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4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78A8"/>
    <w:multiLevelType w:val="hybridMultilevel"/>
    <w:tmpl w:val="10D6334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08D4026"/>
    <w:multiLevelType w:val="multilevel"/>
    <w:tmpl w:val="D9424000"/>
    <w:lvl w:ilvl="0">
      <w:start w:val="1"/>
      <w:numFmt w:val="decimal"/>
      <w:pStyle w:val="Bijlage1"/>
      <w:lvlText w:val="Bijlage %1."/>
      <w:lvlJc w:val="left"/>
      <w:pPr>
        <w:ind w:left="567" w:hanging="567"/>
      </w:pPr>
      <w:rPr>
        <w:rFonts w:hint="default"/>
      </w:rPr>
    </w:lvl>
    <w:lvl w:ilvl="1">
      <w:start w:val="1"/>
      <w:numFmt w:val="decimal"/>
      <w:pStyle w:val="Bijlage2"/>
      <w:lvlText w:val="B%1.%2."/>
      <w:lvlJc w:val="left"/>
      <w:pPr>
        <w:ind w:left="567" w:hanging="567"/>
      </w:pPr>
      <w:rPr>
        <w:rFonts w:hint="default"/>
      </w:rPr>
    </w:lvl>
    <w:lvl w:ilvl="2">
      <w:start w:val="1"/>
      <w:numFmt w:val="decimal"/>
      <w:pStyle w:val="Bijlage3"/>
      <w:lvlText w:val="B%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 w15:restartNumberingAfterBreak="0">
    <w:nsid w:val="0313133D"/>
    <w:multiLevelType w:val="multilevel"/>
    <w:tmpl w:val="3746D928"/>
    <w:styleLink w:val="ZTTPNummering"/>
    <w:lvl w:ilvl="0">
      <w:start w:val="1"/>
      <w:numFmt w:val="decimal"/>
      <w:lvlText w:val="%1."/>
      <w:lvlJc w:val="left"/>
      <w:pPr>
        <w:ind w:left="360" w:hanging="360"/>
      </w:pPr>
      <w:rPr>
        <w:rFonts w:hint="default"/>
        <w:color w:val="464646" w:themeColor="text1"/>
      </w:rPr>
    </w:lvl>
    <w:lvl w:ilvl="1">
      <w:start w:val="1"/>
      <w:numFmt w:val="lowerLetter"/>
      <w:lvlText w:val="%2."/>
      <w:lvlJc w:val="left"/>
      <w:pPr>
        <w:ind w:left="720" w:hanging="360"/>
      </w:pPr>
      <w:rPr>
        <w:rFonts w:hint="default"/>
        <w:color w:val="464646" w:themeColor="text1"/>
      </w:rPr>
    </w:lvl>
    <w:lvl w:ilvl="2">
      <w:start w:val="1"/>
      <w:numFmt w:val="lowerRoman"/>
      <w:lvlText w:val="%3."/>
      <w:lvlJc w:val="left"/>
      <w:pPr>
        <w:ind w:left="1080" w:hanging="360"/>
      </w:pPr>
      <w:rPr>
        <w:rFonts w:hint="default"/>
        <w:color w:val="464646"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5EE214F"/>
    <w:multiLevelType w:val="hybridMultilevel"/>
    <w:tmpl w:val="22102944"/>
    <w:lvl w:ilvl="0" w:tplc="A0125AB8">
      <w:start w:val="1"/>
      <w:numFmt w:val="bullet"/>
      <w:lvlText w:val=""/>
      <w:lvlJc w:val="left"/>
      <w:pPr>
        <w:tabs>
          <w:tab w:val="num" w:pos="284"/>
        </w:tabs>
        <w:ind w:left="284" w:hanging="284"/>
      </w:pPr>
      <w:rPr>
        <w:rFonts w:ascii="Wingdings" w:hAnsi="Wingdings" w:hint="default"/>
        <w:b w:val="0"/>
        <w:i w:val="0"/>
        <w:color w:val="009CDF"/>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92CD0"/>
    <w:multiLevelType w:val="hybridMultilevel"/>
    <w:tmpl w:val="BA0CF6E0"/>
    <w:lvl w:ilvl="0" w:tplc="A0125AB8">
      <w:start w:val="1"/>
      <w:numFmt w:val="bullet"/>
      <w:lvlText w:val=""/>
      <w:lvlJc w:val="left"/>
      <w:pPr>
        <w:tabs>
          <w:tab w:val="num" w:pos="284"/>
        </w:tabs>
        <w:ind w:left="284" w:hanging="284"/>
      </w:pPr>
      <w:rPr>
        <w:rFonts w:ascii="Wingdings" w:hAnsi="Wingdings" w:hint="default"/>
        <w:b w:val="0"/>
        <w:i w:val="0"/>
        <w:color w:val="009CDF"/>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14269E"/>
    <w:multiLevelType w:val="multilevel"/>
    <w:tmpl w:val="F99EB1E8"/>
    <w:styleLink w:val="ZTTPArtikelen"/>
    <w:lvl w:ilvl="0">
      <w:start w:val="1"/>
      <w:numFmt w:val="decimal"/>
      <w:lvlText w:val="%1."/>
      <w:lvlJc w:val="left"/>
      <w:pPr>
        <w:tabs>
          <w:tab w:val="num" w:pos="851"/>
        </w:tabs>
        <w:ind w:left="851" w:hanging="851"/>
      </w:pPr>
      <w:rPr>
        <w:rFonts w:hint="default"/>
        <w:b w:val="0"/>
        <w:bCs w:val="0"/>
        <w:i w:val="0"/>
        <w:iCs w:val="0"/>
        <w:caps w:val="0"/>
        <w:strike w:val="0"/>
        <w:dstrike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hint="default"/>
        <w:b w:val="0"/>
        <w:i w:val="0"/>
        <w:color w:val="auto"/>
        <w:sz w:val="20"/>
        <w:szCs w:val="16"/>
      </w:rPr>
    </w:lvl>
    <w:lvl w:ilvl="2">
      <w:start w:val="1"/>
      <w:numFmt w:val="lowerLetter"/>
      <w:lvlText w:val="%3."/>
      <w:lvlJc w:val="left"/>
      <w:pPr>
        <w:tabs>
          <w:tab w:val="num" w:pos="964"/>
        </w:tabs>
        <w:ind w:left="964" w:hanging="113"/>
      </w:pPr>
      <w:rPr>
        <w:rFonts w:ascii="Arial" w:hAnsi="Arial" w:cs="Arial" w:hint="default"/>
        <w:b w:val="0"/>
        <w:bCs w:val="0"/>
        <w:i w:val="0"/>
        <w:iCs w:val="0"/>
        <w:caps w:val="0"/>
        <w:smallCaps w:val="0"/>
        <w:strike w:val="0"/>
        <w:dstrike w:val="0"/>
        <w:vanish w:val="0"/>
        <w:color w:val="000000"/>
        <w:spacing w:val="0"/>
        <w:kern w:val="0"/>
        <w:position w:val="0"/>
        <w:sz w:val="18"/>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99747EB"/>
    <w:multiLevelType w:val="hybridMultilevel"/>
    <w:tmpl w:val="A2622102"/>
    <w:lvl w:ilvl="0" w:tplc="A0125AB8">
      <w:start w:val="1"/>
      <w:numFmt w:val="bullet"/>
      <w:lvlText w:val=""/>
      <w:lvlJc w:val="left"/>
      <w:pPr>
        <w:tabs>
          <w:tab w:val="num" w:pos="284"/>
        </w:tabs>
        <w:ind w:left="284" w:hanging="284"/>
      </w:pPr>
      <w:rPr>
        <w:rFonts w:ascii="Wingdings" w:hAnsi="Wingdings" w:hint="default"/>
        <w:b w:val="0"/>
        <w:i w:val="0"/>
        <w:color w:val="009CDF"/>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1C313A"/>
    <w:multiLevelType w:val="hybridMultilevel"/>
    <w:tmpl w:val="54A8182E"/>
    <w:lvl w:ilvl="0" w:tplc="A0125AB8">
      <w:start w:val="1"/>
      <w:numFmt w:val="bullet"/>
      <w:lvlText w:val=""/>
      <w:lvlJc w:val="left"/>
      <w:pPr>
        <w:tabs>
          <w:tab w:val="num" w:pos="284"/>
        </w:tabs>
        <w:ind w:left="284" w:hanging="284"/>
      </w:pPr>
      <w:rPr>
        <w:rFonts w:ascii="Wingdings" w:hAnsi="Wingdings" w:hint="default"/>
        <w:b w:val="0"/>
        <w:i w:val="0"/>
        <w:color w:val="009CDF"/>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DD3C83"/>
    <w:multiLevelType w:val="hybridMultilevel"/>
    <w:tmpl w:val="2D6CEE32"/>
    <w:lvl w:ilvl="0" w:tplc="A0125AB8">
      <w:start w:val="1"/>
      <w:numFmt w:val="bullet"/>
      <w:lvlText w:val=""/>
      <w:lvlJc w:val="left"/>
      <w:pPr>
        <w:tabs>
          <w:tab w:val="num" w:pos="284"/>
        </w:tabs>
        <w:ind w:left="284" w:hanging="284"/>
      </w:pPr>
      <w:rPr>
        <w:rFonts w:ascii="Wingdings" w:hAnsi="Wingdings" w:hint="default"/>
        <w:b w:val="0"/>
        <w:i w:val="0"/>
        <w:color w:val="009CDF"/>
        <w:sz w:val="20"/>
        <w:szCs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FA6EDB"/>
    <w:multiLevelType w:val="multilevel"/>
    <w:tmpl w:val="F3BC3C3C"/>
    <w:styleLink w:val="ZTTPBullets"/>
    <w:lvl w:ilvl="0">
      <w:start w:val="1"/>
      <w:numFmt w:val="bullet"/>
      <w:lvlText w:val=""/>
      <w:lvlJc w:val="left"/>
      <w:pPr>
        <w:ind w:left="357" w:hanging="357"/>
      </w:pPr>
      <w:rPr>
        <w:rFonts w:ascii="Wingdings" w:hAnsi="Wingdings" w:hint="default"/>
        <w:color w:val="464646" w:themeColor="text1"/>
      </w:rPr>
    </w:lvl>
    <w:lvl w:ilvl="1">
      <w:start w:val="1"/>
      <w:numFmt w:val="bullet"/>
      <w:lvlText w:val=""/>
      <w:lvlJc w:val="left"/>
      <w:pPr>
        <w:ind w:left="714" w:hanging="357"/>
      </w:pPr>
      <w:rPr>
        <w:rFonts w:ascii="Wingdings" w:hAnsi="Wingdings" w:hint="default"/>
        <w:color w:val="464646" w:themeColor="text1"/>
      </w:rPr>
    </w:lvl>
    <w:lvl w:ilvl="2">
      <w:start w:val="1"/>
      <w:numFmt w:val="bullet"/>
      <w:lvlText w:val=""/>
      <w:lvlJc w:val="left"/>
      <w:pPr>
        <w:ind w:left="1071" w:hanging="357"/>
      </w:pPr>
      <w:rPr>
        <w:rFonts w:ascii="Wingdings" w:hAnsi="Wingdings" w:hint="default"/>
        <w:color w:val="464646" w:themeColor="text1"/>
      </w:rPr>
    </w:lvl>
    <w:lvl w:ilvl="3">
      <w:start w:val="1"/>
      <w:numFmt w:val="bullet"/>
      <w:lvlText w:val=""/>
      <w:lvlJc w:val="left"/>
      <w:pPr>
        <w:ind w:left="1428" w:hanging="357"/>
      </w:pPr>
      <w:rPr>
        <w:rFonts w:ascii="Wingdings" w:hAnsi="Wingdings" w:hint="default"/>
        <w:color w:val="464646" w:themeColor="text1"/>
      </w:rPr>
    </w:lvl>
    <w:lvl w:ilvl="4">
      <w:start w:val="1"/>
      <w:numFmt w:val="bullet"/>
      <w:lvlText w:val="•"/>
      <w:lvlJc w:val="left"/>
      <w:pPr>
        <w:ind w:left="1785" w:hanging="357"/>
      </w:pPr>
      <w:rPr>
        <w:rFonts w:ascii="Calibri" w:hAnsi="Calibri" w:hint="default"/>
        <w:color w:val="464646" w:themeColor="text1"/>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0" w15:restartNumberingAfterBreak="0">
    <w:nsid w:val="3A197F51"/>
    <w:multiLevelType w:val="hybridMultilevel"/>
    <w:tmpl w:val="2DF6B6B2"/>
    <w:lvl w:ilvl="0" w:tplc="A0125AB8">
      <w:start w:val="1"/>
      <w:numFmt w:val="bullet"/>
      <w:lvlText w:val=""/>
      <w:lvlJc w:val="left"/>
      <w:pPr>
        <w:tabs>
          <w:tab w:val="num" w:pos="284"/>
        </w:tabs>
        <w:ind w:left="284" w:hanging="284"/>
      </w:pPr>
      <w:rPr>
        <w:rFonts w:ascii="Wingdings" w:hAnsi="Wingdings" w:hint="default"/>
        <w:b w:val="0"/>
        <w:i w:val="0"/>
        <w:color w:val="009CDF"/>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907160"/>
    <w:multiLevelType w:val="multilevel"/>
    <w:tmpl w:val="3C9465DC"/>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567" w:hanging="567"/>
      </w:pPr>
      <w:rPr>
        <w:rFonts w:hint="default"/>
      </w:rPr>
    </w:lvl>
    <w:lvl w:ilvl="3">
      <w:start w:val="1"/>
      <w:numFmt w:val="decimal"/>
      <w:pStyle w:val="Kop4"/>
      <w:lvlText w:val="%1.%2.%3.%4"/>
      <w:lvlJc w:val="left"/>
      <w:pPr>
        <w:ind w:left="567" w:hanging="567"/>
      </w:pPr>
      <w:rPr>
        <w:rFonts w:hint="default"/>
      </w:rPr>
    </w:lvl>
    <w:lvl w:ilvl="4">
      <w:start w:val="1"/>
      <w:numFmt w:val="decimal"/>
      <w:pStyle w:val="Kop5"/>
      <w:lvlText w:val="%1.%2.%3.%4.%5"/>
      <w:lvlJc w:val="left"/>
      <w:pPr>
        <w:ind w:left="0" w:firstLine="0"/>
      </w:pPr>
      <w:rPr>
        <w:rFonts w:hint="default"/>
      </w:rPr>
    </w:lvl>
    <w:lvl w:ilvl="5">
      <w:start w:val="1"/>
      <w:numFmt w:val="decimal"/>
      <w:pStyle w:val="Kop6"/>
      <w:lvlText w:val="%1.%2.%3.%4.%5.%6"/>
      <w:lvlJc w:val="left"/>
      <w:pPr>
        <w:ind w:left="0" w:firstLine="0"/>
      </w:pPr>
      <w:rPr>
        <w:rFonts w:hint="default"/>
      </w:rPr>
    </w:lvl>
    <w:lvl w:ilvl="6">
      <w:start w:val="1"/>
      <w:numFmt w:val="decimal"/>
      <w:pStyle w:val="Kop7"/>
      <w:lvlText w:val="%1.%2.%3.%4.%5.%6.%7"/>
      <w:lvlJc w:val="left"/>
      <w:pPr>
        <w:ind w:left="0" w:firstLine="0"/>
      </w:pPr>
      <w:rPr>
        <w:rFonts w:hint="default"/>
      </w:rPr>
    </w:lvl>
    <w:lvl w:ilvl="7">
      <w:start w:val="1"/>
      <w:numFmt w:val="decimal"/>
      <w:pStyle w:val="Kop8"/>
      <w:lvlText w:val="%1.%2.%3.%4.%5.%6.%7.%8"/>
      <w:lvlJc w:val="left"/>
      <w:pPr>
        <w:ind w:left="0" w:firstLine="0"/>
      </w:pPr>
      <w:rPr>
        <w:rFonts w:hint="default"/>
      </w:rPr>
    </w:lvl>
    <w:lvl w:ilvl="8">
      <w:start w:val="1"/>
      <w:numFmt w:val="decimal"/>
      <w:pStyle w:val="Kop9"/>
      <w:lvlText w:val="%1.%2.%3.%4.%5.%6.%7.%8.%9"/>
      <w:lvlJc w:val="left"/>
      <w:pPr>
        <w:ind w:left="0" w:firstLine="0"/>
      </w:pPr>
      <w:rPr>
        <w:rFonts w:hint="default"/>
      </w:rPr>
    </w:lvl>
  </w:abstractNum>
  <w:abstractNum w:abstractNumId="12" w15:restartNumberingAfterBreak="0">
    <w:nsid w:val="5232005D"/>
    <w:multiLevelType w:val="multilevel"/>
    <w:tmpl w:val="4B382C30"/>
    <w:lvl w:ilvl="0">
      <w:start w:val="1"/>
      <w:numFmt w:val="decimal"/>
      <w:pStyle w:val="Kop1ZTTP"/>
      <w:lvlText w:val="%1."/>
      <w:lvlJc w:val="left"/>
      <w:pPr>
        <w:tabs>
          <w:tab w:val="num" w:pos="567"/>
        </w:tabs>
        <w:ind w:left="567" w:hanging="567"/>
      </w:pPr>
      <w:rPr>
        <w:rFonts w:hint="default"/>
      </w:rPr>
    </w:lvl>
    <w:lvl w:ilvl="1">
      <w:start w:val="1"/>
      <w:numFmt w:val="decimal"/>
      <w:pStyle w:val="Kop2ZTTP"/>
      <w:lvlText w:val="%1.%2."/>
      <w:lvlJc w:val="left"/>
      <w:pPr>
        <w:tabs>
          <w:tab w:val="num" w:pos="567"/>
        </w:tabs>
        <w:ind w:left="567"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58197C2A"/>
    <w:multiLevelType w:val="hybridMultilevel"/>
    <w:tmpl w:val="AF3C0514"/>
    <w:lvl w:ilvl="0" w:tplc="A0125AB8">
      <w:start w:val="1"/>
      <w:numFmt w:val="bullet"/>
      <w:lvlText w:val=""/>
      <w:lvlJc w:val="left"/>
      <w:pPr>
        <w:tabs>
          <w:tab w:val="num" w:pos="284"/>
        </w:tabs>
        <w:ind w:left="284" w:hanging="284"/>
      </w:pPr>
      <w:rPr>
        <w:rFonts w:ascii="Wingdings" w:hAnsi="Wingdings" w:hint="default"/>
        <w:b w:val="0"/>
        <w:i w:val="0"/>
        <w:color w:val="009CDF"/>
        <w:sz w:val="20"/>
        <w:szCs w:val="20"/>
      </w:rPr>
    </w:lvl>
    <w:lvl w:ilvl="1" w:tplc="F10E29A0">
      <w:start w:val="1"/>
      <w:numFmt w:val="bullet"/>
      <w:lvlText w:val=""/>
      <w:lvlJc w:val="left"/>
      <w:pPr>
        <w:tabs>
          <w:tab w:val="num" w:pos="1420"/>
        </w:tabs>
        <w:ind w:left="1420" w:hanging="340"/>
      </w:pPr>
      <w:rPr>
        <w:rFonts w:ascii="Wingdings 2" w:hAnsi="Wingdings 2" w:hint="default"/>
        <w:b w:val="0"/>
        <w:i w:val="0"/>
        <w:color w:val="808080"/>
        <w:sz w:val="20"/>
        <w:szCs w:val="20"/>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3D53F2"/>
    <w:multiLevelType w:val="hybridMultilevel"/>
    <w:tmpl w:val="95B01B60"/>
    <w:lvl w:ilvl="0" w:tplc="A0125AB8">
      <w:start w:val="1"/>
      <w:numFmt w:val="bullet"/>
      <w:lvlText w:val=""/>
      <w:lvlJc w:val="left"/>
      <w:pPr>
        <w:tabs>
          <w:tab w:val="num" w:pos="284"/>
        </w:tabs>
        <w:ind w:left="284" w:hanging="284"/>
      </w:pPr>
      <w:rPr>
        <w:rFonts w:ascii="Wingdings" w:hAnsi="Wingdings" w:hint="default"/>
        <w:b w:val="0"/>
        <w:i w:val="0"/>
        <w:color w:val="009CDF"/>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3511C1"/>
    <w:multiLevelType w:val="hybridMultilevel"/>
    <w:tmpl w:val="562401BA"/>
    <w:lvl w:ilvl="0" w:tplc="A0125AB8">
      <w:start w:val="1"/>
      <w:numFmt w:val="bullet"/>
      <w:lvlText w:val=""/>
      <w:lvlJc w:val="left"/>
      <w:pPr>
        <w:tabs>
          <w:tab w:val="num" w:pos="284"/>
        </w:tabs>
        <w:ind w:left="284" w:hanging="284"/>
      </w:pPr>
      <w:rPr>
        <w:rFonts w:ascii="Wingdings" w:hAnsi="Wingdings" w:hint="default"/>
        <w:b w:val="0"/>
        <w:i w:val="0"/>
        <w:color w:val="009CDF"/>
        <w:sz w:val="20"/>
        <w:szCs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1D3C87"/>
    <w:multiLevelType w:val="hybridMultilevel"/>
    <w:tmpl w:val="A47212DE"/>
    <w:lvl w:ilvl="0" w:tplc="A0125AB8">
      <w:start w:val="1"/>
      <w:numFmt w:val="bullet"/>
      <w:lvlText w:val=""/>
      <w:lvlJc w:val="left"/>
      <w:pPr>
        <w:tabs>
          <w:tab w:val="num" w:pos="284"/>
        </w:tabs>
        <w:ind w:left="284" w:hanging="284"/>
      </w:pPr>
      <w:rPr>
        <w:rFonts w:ascii="Wingdings" w:hAnsi="Wingdings" w:hint="default"/>
        <w:b w:val="0"/>
        <w:i w:val="0"/>
        <w:color w:val="009CDF"/>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5B2F85"/>
    <w:multiLevelType w:val="hybridMultilevel"/>
    <w:tmpl w:val="8F008876"/>
    <w:lvl w:ilvl="0" w:tplc="A0125AB8">
      <w:start w:val="1"/>
      <w:numFmt w:val="bullet"/>
      <w:lvlText w:val=""/>
      <w:lvlJc w:val="left"/>
      <w:pPr>
        <w:tabs>
          <w:tab w:val="num" w:pos="284"/>
        </w:tabs>
        <w:ind w:left="284" w:hanging="284"/>
      </w:pPr>
      <w:rPr>
        <w:rFonts w:ascii="Wingdings" w:hAnsi="Wingdings" w:hint="default"/>
        <w:b w:val="0"/>
        <w:i w:val="0"/>
        <w:color w:val="009CDF"/>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6F3CF2"/>
    <w:multiLevelType w:val="hybridMultilevel"/>
    <w:tmpl w:val="9A0C3AE8"/>
    <w:lvl w:ilvl="0" w:tplc="A0125AB8">
      <w:start w:val="1"/>
      <w:numFmt w:val="bullet"/>
      <w:lvlText w:val=""/>
      <w:lvlJc w:val="left"/>
      <w:pPr>
        <w:tabs>
          <w:tab w:val="num" w:pos="284"/>
        </w:tabs>
        <w:ind w:left="284" w:hanging="284"/>
      </w:pPr>
      <w:rPr>
        <w:rFonts w:ascii="Wingdings" w:hAnsi="Wingdings" w:hint="default"/>
        <w:b w:val="0"/>
        <w:i w:val="0"/>
        <w:color w:val="009CDF"/>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9F5C18"/>
    <w:multiLevelType w:val="hybridMultilevel"/>
    <w:tmpl w:val="A042ADEA"/>
    <w:lvl w:ilvl="0" w:tplc="A0125AB8">
      <w:start w:val="1"/>
      <w:numFmt w:val="bullet"/>
      <w:lvlText w:val=""/>
      <w:lvlJc w:val="left"/>
      <w:pPr>
        <w:tabs>
          <w:tab w:val="num" w:pos="284"/>
        </w:tabs>
        <w:ind w:left="284" w:hanging="284"/>
      </w:pPr>
      <w:rPr>
        <w:rFonts w:ascii="Wingdings" w:hAnsi="Wingdings" w:hint="default"/>
        <w:b w:val="0"/>
        <w:i w:val="0"/>
        <w:color w:val="009CDF"/>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D26417"/>
    <w:multiLevelType w:val="multilevel"/>
    <w:tmpl w:val="1150794A"/>
    <w:lvl w:ilvl="0">
      <w:start w:val="1"/>
      <w:numFmt w:val="decimal"/>
      <w:pStyle w:val="OpmaakprofielOpmaakprofielOpmaakprofielKop1GillSansMT11ptVetAa"/>
      <w:lvlText w:val="%1"/>
      <w:lvlJc w:val="left"/>
      <w:pPr>
        <w:tabs>
          <w:tab w:val="num" w:pos="1702"/>
        </w:tabs>
        <w:ind w:left="1702" w:firstLine="0"/>
      </w:pPr>
      <w:rPr>
        <w:rFonts w:hint="default"/>
      </w:rPr>
    </w:lvl>
    <w:lvl w:ilvl="1">
      <w:start w:val="1"/>
      <w:numFmt w:val="decimal"/>
      <w:lvlText w:val="%1.%2"/>
      <w:lvlJc w:val="left"/>
      <w:pPr>
        <w:tabs>
          <w:tab w:val="num" w:pos="1702"/>
        </w:tabs>
        <w:ind w:left="1702" w:firstLine="0"/>
      </w:pPr>
      <w:rPr>
        <w:rFonts w:hint="default"/>
      </w:rPr>
    </w:lvl>
    <w:lvl w:ilvl="2">
      <w:start w:val="1"/>
      <w:numFmt w:val="decimal"/>
      <w:lvlText w:val="%1.%2.%3"/>
      <w:lvlJc w:val="left"/>
      <w:pPr>
        <w:tabs>
          <w:tab w:val="num" w:pos="1702"/>
        </w:tabs>
        <w:ind w:left="1702" w:firstLine="0"/>
      </w:pPr>
      <w:rPr>
        <w:rFonts w:hint="default"/>
      </w:rPr>
    </w:lvl>
    <w:lvl w:ilvl="3">
      <w:start w:val="1"/>
      <w:numFmt w:val="decimal"/>
      <w:lvlText w:val="%1.%2.%3.%4"/>
      <w:lvlJc w:val="left"/>
      <w:pPr>
        <w:tabs>
          <w:tab w:val="num" w:pos="1702"/>
        </w:tabs>
        <w:ind w:left="1702" w:firstLine="0"/>
      </w:pPr>
      <w:rPr>
        <w:rFonts w:hint="default"/>
      </w:rPr>
    </w:lvl>
    <w:lvl w:ilvl="4">
      <w:start w:val="1"/>
      <w:numFmt w:val="decimal"/>
      <w:lvlText w:val="%1.%2.%3.%4.%5"/>
      <w:lvlJc w:val="left"/>
      <w:pPr>
        <w:tabs>
          <w:tab w:val="num" w:pos="1702"/>
        </w:tabs>
        <w:ind w:left="1702" w:firstLine="0"/>
      </w:pPr>
      <w:rPr>
        <w:rFonts w:hint="default"/>
      </w:rPr>
    </w:lvl>
    <w:lvl w:ilvl="5">
      <w:start w:val="1"/>
      <w:numFmt w:val="decimal"/>
      <w:lvlText w:val="%1.%2.%3.%4.%5.%6"/>
      <w:lvlJc w:val="left"/>
      <w:pPr>
        <w:tabs>
          <w:tab w:val="num" w:pos="1702"/>
        </w:tabs>
        <w:ind w:left="1702" w:firstLine="0"/>
      </w:pPr>
      <w:rPr>
        <w:rFonts w:hint="default"/>
      </w:rPr>
    </w:lvl>
    <w:lvl w:ilvl="6">
      <w:start w:val="1"/>
      <w:numFmt w:val="decimal"/>
      <w:lvlText w:val="%1.%2.%3.%4.%5.%6.%7"/>
      <w:lvlJc w:val="left"/>
      <w:pPr>
        <w:tabs>
          <w:tab w:val="num" w:pos="1702"/>
        </w:tabs>
        <w:ind w:left="1702" w:firstLine="0"/>
      </w:pPr>
      <w:rPr>
        <w:rFonts w:hint="default"/>
      </w:rPr>
    </w:lvl>
    <w:lvl w:ilvl="7">
      <w:start w:val="1"/>
      <w:numFmt w:val="decimal"/>
      <w:lvlText w:val="%1.%2.%3.%4.%5.%6.%7.%8"/>
      <w:lvlJc w:val="left"/>
      <w:pPr>
        <w:tabs>
          <w:tab w:val="num" w:pos="1702"/>
        </w:tabs>
        <w:ind w:left="1702" w:firstLine="0"/>
      </w:pPr>
      <w:rPr>
        <w:rFonts w:hint="default"/>
      </w:rPr>
    </w:lvl>
    <w:lvl w:ilvl="8">
      <w:start w:val="1"/>
      <w:numFmt w:val="decimal"/>
      <w:lvlText w:val="%1.%2.%3.%4.%5.%6.%7.%8.%9"/>
      <w:lvlJc w:val="left"/>
      <w:pPr>
        <w:tabs>
          <w:tab w:val="num" w:pos="1702"/>
        </w:tabs>
        <w:ind w:left="1702" w:firstLine="0"/>
      </w:pPr>
      <w:rPr>
        <w:rFonts w:hint="default"/>
      </w:rPr>
    </w:lvl>
  </w:abstractNum>
  <w:abstractNum w:abstractNumId="21" w15:restartNumberingAfterBreak="0">
    <w:nsid w:val="64BB30B0"/>
    <w:multiLevelType w:val="hybridMultilevel"/>
    <w:tmpl w:val="56C2B918"/>
    <w:lvl w:ilvl="0" w:tplc="A0125AB8">
      <w:start w:val="1"/>
      <w:numFmt w:val="bullet"/>
      <w:lvlText w:val=""/>
      <w:lvlJc w:val="left"/>
      <w:pPr>
        <w:tabs>
          <w:tab w:val="num" w:pos="284"/>
        </w:tabs>
        <w:ind w:left="284" w:hanging="284"/>
      </w:pPr>
      <w:rPr>
        <w:rFonts w:ascii="Wingdings" w:hAnsi="Wingdings" w:hint="default"/>
        <w:b w:val="0"/>
        <w:i w:val="0"/>
        <w:color w:val="009CDF"/>
        <w:sz w:val="20"/>
        <w:szCs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EC0F63"/>
    <w:multiLevelType w:val="multilevel"/>
    <w:tmpl w:val="E13C3778"/>
    <w:styleLink w:val="Opmaakprofiel1"/>
    <w:lvl w:ilvl="0">
      <w:start w:val="1"/>
      <w:numFmt w:val="decimal"/>
      <w:lvlText w:val="%1"/>
      <w:lvlJc w:val="left"/>
      <w:pPr>
        <w:tabs>
          <w:tab w:val="num" w:pos="432"/>
        </w:tabs>
        <w:ind w:left="432" w:hanging="432"/>
      </w:pPr>
      <w:rPr>
        <w:rFonts w:ascii="Tahoma" w:hAnsi="Tahoma" w:hint="default"/>
        <w:sz w:val="1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68624BE7"/>
    <w:multiLevelType w:val="multilevel"/>
    <w:tmpl w:val="F0FEFCC4"/>
    <w:lvl w:ilvl="0">
      <w:start w:val="1"/>
      <w:numFmt w:val="decimal"/>
      <w:lvlText w:val="%1"/>
      <w:lvlJc w:val="left"/>
      <w:pPr>
        <w:tabs>
          <w:tab w:val="num" w:pos="0"/>
        </w:tabs>
        <w:ind w:left="0" w:firstLine="0"/>
      </w:pPr>
      <w:rPr>
        <w:rFonts w:hint="default"/>
      </w:rPr>
    </w:lvl>
    <w:lvl w:ilvl="1">
      <w:start w:val="1"/>
      <w:numFmt w:val="decimal"/>
      <w:pStyle w:val="zorgttpkop2"/>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6F444BAC"/>
    <w:multiLevelType w:val="hybridMultilevel"/>
    <w:tmpl w:val="9FA87D94"/>
    <w:lvl w:ilvl="0" w:tplc="A0125AB8">
      <w:start w:val="1"/>
      <w:numFmt w:val="bullet"/>
      <w:lvlText w:val=""/>
      <w:lvlJc w:val="left"/>
      <w:pPr>
        <w:tabs>
          <w:tab w:val="num" w:pos="284"/>
        </w:tabs>
        <w:ind w:left="284" w:hanging="284"/>
      </w:pPr>
      <w:rPr>
        <w:rFonts w:ascii="Wingdings" w:hAnsi="Wingdings" w:hint="default"/>
        <w:b w:val="0"/>
        <w:i w:val="0"/>
        <w:color w:val="009CDF"/>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ED5973"/>
    <w:multiLevelType w:val="hybridMultilevel"/>
    <w:tmpl w:val="97528F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BAC37BF"/>
    <w:multiLevelType w:val="multilevel"/>
    <w:tmpl w:val="3C40B0D4"/>
    <w:lvl w:ilvl="0">
      <w:start w:val="1"/>
      <w:numFmt w:val="decimal"/>
      <w:pStyle w:val="ZTTPArtikel1"/>
      <w:suff w:val="space"/>
      <w:lvlText w:val="Artikel %1."/>
      <w:lvlJc w:val="left"/>
      <w:pPr>
        <w:ind w:left="397" w:hanging="397"/>
      </w:pPr>
      <w:rPr>
        <w:rFonts w:hint="default"/>
        <w:b/>
        <w:bCs w:val="0"/>
        <w:i w:val="0"/>
        <w:iCs w:val="0"/>
        <w:caps w:val="0"/>
        <w:strike w:val="0"/>
        <w:dstrike w:val="0"/>
        <w:vanish w:val="0"/>
        <w:color w:val="464646" w:themeColor="text1"/>
        <w:spacing w:val="0"/>
        <w:kern w:val="0"/>
        <w:position w:val="0"/>
        <w:sz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ZTTPArtikel2"/>
      <w:lvlText w:val="%1.%2"/>
      <w:lvlJc w:val="left"/>
      <w:pPr>
        <w:tabs>
          <w:tab w:val="num" w:pos="567"/>
        </w:tabs>
        <w:ind w:left="397" w:hanging="397"/>
      </w:pPr>
      <w:rPr>
        <w:rFonts w:asciiTheme="minorHAnsi" w:hAnsiTheme="minorHAnsi" w:hint="default"/>
        <w:b w:val="0"/>
        <w:i w:val="0"/>
        <w:color w:val="464646" w:themeColor="text1"/>
        <w:sz w:val="16"/>
        <w:szCs w:val="16"/>
      </w:rPr>
    </w:lvl>
    <w:lvl w:ilvl="2">
      <w:start w:val="1"/>
      <w:numFmt w:val="lowerLetter"/>
      <w:pStyle w:val="ZTTPArtikel3"/>
      <w:lvlText w:val="%3."/>
      <w:lvlJc w:val="left"/>
      <w:pPr>
        <w:ind w:left="624" w:hanging="227"/>
      </w:pPr>
      <w:rPr>
        <w:rFonts w:asciiTheme="minorHAnsi" w:hAnsiTheme="minorHAnsi" w:cs="Arial" w:hint="default"/>
        <w:b w:val="0"/>
        <w:bCs w:val="0"/>
        <w:i w:val="0"/>
        <w:iCs w:val="0"/>
        <w:caps w:val="0"/>
        <w:smallCaps w:val="0"/>
        <w:strike w:val="0"/>
        <w:dstrike w:val="0"/>
        <w:vanish w:val="0"/>
        <w:color w:val="464646" w:themeColor="text1"/>
        <w:spacing w:val="0"/>
        <w:kern w:val="0"/>
        <w:position w:val="0"/>
        <w:sz w:val="16"/>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51"/>
        </w:tabs>
        <w:ind w:left="567" w:hanging="56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851"/>
        </w:tabs>
        <w:ind w:left="567" w:hanging="567"/>
      </w:pPr>
      <w:rPr>
        <w:rFonts w:hint="default"/>
      </w:rPr>
    </w:lvl>
    <w:lvl w:ilvl="5">
      <w:start w:val="1"/>
      <w:numFmt w:val="decimal"/>
      <w:lvlText w:val="%1.%2.%3.%4.%5.%6"/>
      <w:lvlJc w:val="left"/>
      <w:pPr>
        <w:tabs>
          <w:tab w:val="num" w:pos="851"/>
        </w:tabs>
        <w:ind w:left="567" w:hanging="567"/>
      </w:pPr>
      <w:rPr>
        <w:rFonts w:hint="default"/>
      </w:rPr>
    </w:lvl>
    <w:lvl w:ilvl="6">
      <w:start w:val="1"/>
      <w:numFmt w:val="decimal"/>
      <w:lvlText w:val="%1.%2.%3.%4.%5.%6.%7"/>
      <w:lvlJc w:val="left"/>
      <w:pPr>
        <w:tabs>
          <w:tab w:val="num" w:pos="851"/>
        </w:tabs>
        <w:ind w:left="567" w:hanging="567"/>
      </w:pPr>
      <w:rPr>
        <w:rFonts w:hint="default"/>
      </w:rPr>
    </w:lvl>
    <w:lvl w:ilvl="7">
      <w:start w:val="1"/>
      <w:numFmt w:val="decimal"/>
      <w:lvlText w:val="%1.%2.%3.%4.%5.%6.%7.%8"/>
      <w:lvlJc w:val="left"/>
      <w:pPr>
        <w:tabs>
          <w:tab w:val="num" w:pos="851"/>
        </w:tabs>
        <w:ind w:left="567" w:hanging="567"/>
      </w:pPr>
      <w:rPr>
        <w:rFonts w:hint="default"/>
      </w:rPr>
    </w:lvl>
    <w:lvl w:ilvl="8">
      <w:start w:val="1"/>
      <w:numFmt w:val="decimal"/>
      <w:lvlText w:val="%1.%2.%3.%4.%5.%6.%7.%8.%9"/>
      <w:lvlJc w:val="left"/>
      <w:pPr>
        <w:tabs>
          <w:tab w:val="num" w:pos="851"/>
        </w:tabs>
        <w:ind w:left="567" w:hanging="567"/>
      </w:pPr>
      <w:rPr>
        <w:rFonts w:hint="default"/>
      </w:rPr>
    </w:lvl>
  </w:abstractNum>
  <w:num w:numId="1" w16cid:durableId="675503911">
    <w:abstractNumId w:val="11"/>
  </w:num>
  <w:num w:numId="2" w16cid:durableId="2114471606">
    <w:abstractNumId w:val="2"/>
  </w:num>
  <w:num w:numId="3" w16cid:durableId="296300468">
    <w:abstractNumId w:val="9"/>
  </w:num>
  <w:num w:numId="4" w16cid:durableId="1768187172">
    <w:abstractNumId w:val="1"/>
  </w:num>
  <w:num w:numId="5" w16cid:durableId="1185290402">
    <w:abstractNumId w:val="5"/>
  </w:num>
  <w:num w:numId="6" w16cid:durableId="1602682892">
    <w:abstractNumId w:val="26"/>
  </w:num>
  <w:num w:numId="7" w16cid:durableId="647054129">
    <w:abstractNumId w:val="23"/>
  </w:num>
  <w:num w:numId="8" w16cid:durableId="227083360">
    <w:abstractNumId w:val="16"/>
  </w:num>
  <w:num w:numId="9" w16cid:durableId="2043362309">
    <w:abstractNumId w:val="14"/>
  </w:num>
  <w:num w:numId="10" w16cid:durableId="565339286">
    <w:abstractNumId w:val="13"/>
  </w:num>
  <w:num w:numId="11" w16cid:durableId="89394803">
    <w:abstractNumId w:val="15"/>
  </w:num>
  <w:num w:numId="12" w16cid:durableId="254287213">
    <w:abstractNumId w:val="21"/>
  </w:num>
  <w:num w:numId="13" w16cid:durableId="880094972">
    <w:abstractNumId w:val="8"/>
  </w:num>
  <w:num w:numId="14" w16cid:durableId="685912408">
    <w:abstractNumId w:val="10"/>
  </w:num>
  <w:num w:numId="15" w16cid:durableId="762188612">
    <w:abstractNumId w:val="18"/>
  </w:num>
  <w:num w:numId="16" w16cid:durableId="701057497">
    <w:abstractNumId w:val="3"/>
  </w:num>
  <w:num w:numId="17" w16cid:durableId="255097840">
    <w:abstractNumId w:val="6"/>
  </w:num>
  <w:num w:numId="18" w16cid:durableId="1862939438">
    <w:abstractNumId w:val="7"/>
  </w:num>
  <w:num w:numId="19" w16cid:durableId="1658653531">
    <w:abstractNumId w:val="4"/>
  </w:num>
  <w:num w:numId="20" w16cid:durableId="1797093033">
    <w:abstractNumId w:val="19"/>
  </w:num>
  <w:num w:numId="21" w16cid:durableId="114175293">
    <w:abstractNumId w:val="24"/>
  </w:num>
  <w:num w:numId="22" w16cid:durableId="913707905">
    <w:abstractNumId w:val="0"/>
  </w:num>
  <w:num w:numId="23" w16cid:durableId="1900285413">
    <w:abstractNumId w:val="20"/>
  </w:num>
  <w:num w:numId="24" w16cid:durableId="536819158">
    <w:abstractNumId w:val="22"/>
  </w:num>
  <w:num w:numId="25" w16cid:durableId="2040668258">
    <w:abstractNumId w:val="12"/>
  </w:num>
  <w:num w:numId="26" w16cid:durableId="554201015">
    <w:abstractNumId w:val="17"/>
  </w:num>
  <w:num w:numId="27" w16cid:durableId="178470098">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746"/>
    <w:rsid w:val="000029FD"/>
    <w:rsid w:val="00002B22"/>
    <w:rsid w:val="000202F2"/>
    <w:rsid w:val="00022C26"/>
    <w:rsid w:val="00035A3F"/>
    <w:rsid w:val="0004028D"/>
    <w:rsid w:val="00040D0D"/>
    <w:rsid w:val="00041BFE"/>
    <w:rsid w:val="00043208"/>
    <w:rsid w:val="0004776A"/>
    <w:rsid w:val="00050ADA"/>
    <w:rsid w:val="00061FEF"/>
    <w:rsid w:val="00063624"/>
    <w:rsid w:val="00063C67"/>
    <w:rsid w:val="00070139"/>
    <w:rsid w:val="00070687"/>
    <w:rsid w:val="00072517"/>
    <w:rsid w:val="00072A3C"/>
    <w:rsid w:val="00072BC7"/>
    <w:rsid w:val="00072C9C"/>
    <w:rsid w:val="0007377F"/>
    <w:rsid w:val="00073CC2"/>
    <w:rsid w:val="00074BFB"/>
    <w:rsid w:val="0007620E"/>
    <w:rsid w:val="00077CD4"/>
    <w:rsid w:val="00080AD9"/>
    <w:rsid w:val="0009244E"/>
    <w:rsid w:val="00092D64"/>
    <w:rsid w:val="00096E7B"/>
    <w:rsid w:val="000A4E98"/>
    <w:rsid w:val="000A6225"/>
    <w:rsid w:val="000B4CF7"/>
    <w:rsid w:val="000B64D2"/>
    <w:rsid w:val="000C3138"/>
    <w:rsid w:val="000C3958"/>
    <w:rsid w:val="000D6698"/>
    <w:rsid w:val="000E03B9"/>
    <w:rsid w:val="000E1E3A"/>
    <w:rsid w:val="000E29B0"/>
    <w:rsid w:val="000E75C1"/>
    <w:rsid w:val="000F2054"/>
    <w:rsid w:val="00103242"/>
    <w:rsid w:val="0010621A"/>
    <w:rsid w:val="00106945"/>
    <w:rsid w:val="00107F49"/>
    <w:rsid w:val="00110AD0"/>
    <w:rsid w:val="00122CD8"/>
    <w:rsid w:val="00125259"/>
    <w:rsid w:val="00125F23"/>
    <w:rsid w:val="00130B60"/>
    <w:rsid w:val="00142D90"/>
    <w:rsid w:val="00143C5B"/>
    <w:rsid w:val="001460E3"/>
    <w:rsid w:val="00160ACE"/>
    <w:rsid w:val="001627DD"/>
    <w:rsid w:val="0016495D"/>
    <w:rsid w:val="001706D2"/>
    <w:rsid w:val="00180AE6"/>
    <w:rsid w:val="0019602F"/>
    <w:rsid w:val="001B7640"/>
    <w:rsid w:val="001C229A"/>
    <w:rsid w:val="001D032C"/>
    <w:rsid w:val="001D4695"/>
    <w:rsid w:val="001D4E8F"/>
    <w:rsid w:val="001E18DD"/>
    <w:rsid w:val="001E48D0"/>
    <w:rsid w:val="001E67D0"/>
    <w:rsid w:val="001F1774"/>
    <w:rsid w:val="001F1FB1"/>
    <w:rsid w:val="001F382D"/>
    <w:rsid w:val="0020256B"/>
    <w:rsid w:val="00204B22"/>
    <w:rsid w:val="00223B10"/>
    <w:rsid w:val="00226431"/>
    <w:rsid w:val="00230287"/>
    <w:rsid w:val="00237413"/>
    <w:rsid w:val="00257039"/>
    <w:rsid w:val="00257D8F"/>
    <w:rsid w:val="00263B37"/>
    <w:rsid w:val="0026616B"/>
    <w:rsid w:val="002740F8"/>
    <w:rsid w:val="002764EB"/>
    <w:rsid w:val="00276F08"/>
    <w:rsid w:val="002810FB"/>
    <w:rsid w:val="00282FF6"/>
    <w:rsid w:val="00287204"/>
    <w:rsid w:val="00291E55"/>
    <w:rsid w:val="002A6720"/>
    <w:rsid w:val="002A7A0E"/>
    <w:rsid w:val="002B22DE"/>
    <w:rsid w:val="002C3198"/>
    <w:rsid w:val="002D24EA"/>
    <w:rsid w:val="002D3450"/>
    <w:rsid w:val="002D60F7"/>
    <w:rsid w:val="002E0B84"/>
    <w:rsid w:val="002E1E5C"/>
    <w:rsid w:val="002E3A7D"/>
    <w:rsid w:val="002E48C2"/>
    <w:rsid w:val="002E6A6E"/>
    <w:rsid w:val="00302014"/>
    <w:rsid w:val="0030415A"/>
    <w:rsid w:val="003251BC"/>
    <w:rsid w:val="003447D1"/>
    <w:rsid w:val="00346CA0"/>
    <w:rsid w:val="00350768"/>
    <w:rsid w:val="00361694"/>
    <w:rsid w:val="00361DB0"/>
    <w:rsid w:val="00365D6B"/>
    <w:rsid w:val="00366AFC"/>
    <w:rsid w:val="003728B3"/>
    <w:rsid w:val="0037304F"/>
    <w:rsid w:val="00373CF6"/>
    <w:rsid w:val="00373E7C"/>
    <w:rsid w:val="00374AE1"/>
    <w:rsid w:val="00375EBC"/>
    <w:rsid w:val="00377910"/>
    <w:rsid w:val="0038144F"/>
    <w:rsid w:val="003814C3"/>
    <w:rsid w:val="003818E4"/>
    <w:rsid w:val="00384AB7"/>
    <w:rsid w:val="00386C8B"/>
    <w:rsid w:val="00386F2F"/>
    <w:rsid w:val="00387691"/>
    <w:rsid w:val="003A550B"/>
    <w:rsid w:val="003A7A74"/>
    <w:rsid w:val="003B20BE"/>
    <w:rsid w:val="003B3867"/>
    <w:rsid w:val="003B5518"/>
    <w:rsid w:val="003B74F1"/>
    <w:rsid w:val="003C4E4C"/>
    <w:rsid w:val="003C6B54"/>
    <w:rsid w:val="003D004F"/>
    <w:rsid w:val="003D0B8A"/>
    <w:rsid w:val="003D5B96"/>
    <w:rsid w:val="003D7D37"/>
    <w:rsid w:val="003E087A"/>
    <w:rsid w:val="003E0C8D"/>
    <w:rsid w:val="003F2F8B"/>
    <w:rsid w:val="003F31E8"/>
    <w:rsid w:val="003F721F"/>
    <w:rsid w:val="00400F67"/>
    <w:rsid w:val="00403DED"/>
    <w:rsid w:val="00404654"/>
    <w:rsid w:val="00404DB2"/>
    <w:rsid w:val="00410CCC"/>
    <w:rsid w:val="00415EAD"/>
    <w:rsid w:val="004160B1"/>
    <w:rsid w:val="00416A23"/>
    <w:rsid w:val="0043741C"/>
    <w:rsid w:val="0044576A"/>
    <w:rsid w:val="00446905"/>
    <w:rsid w:val="00450F63"/>
    <w:rsid w:val="00452260"/>
    <w:rsid w:val="00463124"/>
    <w:rsid w:val="00470963"/>
    <w:rsid w:val="00470BCB"/>
    <w:rsid w:val="00472512"/>
    <w:rsid w:val="004725E1"/>
    <w:rsid w:val="00486998"/>
    <w:rsid w:val="004A19CE"/>
    <w:rsid w:val="004A3264"/>
    <w:rsid w:val="004A66BB"/>
    <w:rsid w:val="004B6B0C"/>
    <w:rsid w:val="004C4636"/>
    <w:rsid w:val="004E1C2C"/>
    <w:rsid w:val="004F4BBC"/>
    <w:rsid w:val="004F7DF0"/>
    <w:rsid w:val="00506E13"/>
    <w:rsid w:val="00513882"/>
    <w:rsid w:val="00513CC6"/>
    <w:rsid w:val="00515574"/>
    <w:rsid w:val="00515BDA"/>
    <w:rsid w:val="0052383C"/>
    <w:rsid w:val="00524935"/>
    <w:rsid w:val="00527CD4"/>
    <w:rsid w:val="00537371"/>
    <w:rsid w:val="00542CFE"/>
    <w:rsid w:val="0054498A"/>
    <w:rsid w:val="00550CC0"/>
    <w:rsid w:val="00553D20"/>
    <w:rsid w:val="00556F01"/>
    <w:rsid w:val="00557648"/>
    <w:rsid w:val="0055793A"/>
    <w:rsid w:val="00560E35"/>
    <w:rsid w:val="00562AC8"/>
    <w:rsid w:val="00563D02"/>
    <w:rsid w:val="00563DDB"/>
    <w:rsid w:val="005664C1"/>
    <w:rsid w:val="005730AB"/>
    <w:rsid w:val="00574B9C"/>
    <w:rsid w:val="00584981"/>
    <w:rsid w:val="00594AF5"/>
    <w:rsid w:val="005A3763"/>
    <w:rsid w:val="005A3BDF"/>
    <w:rsid w:val="005A54A2"/>
    <w:rsid w:val="005B1885"/>
    <w:rsid w:val="005B21C6"/>
    <w:rsid w:val="005B2D49"/>
    <w:rsid w:val="005B2F4E"/>
    <w:rsid w:val="005B454C"/>
    <w:rsid w:val="005B5A4C"/>
    <w:rsid w:val="005C5B63"/>
    <w:rsid w:val="005C67F2"/>
    <w:rsid w:val="005C6DC2"/>
    <w:rsid w:val="005D375F"/>
    <w:rsid w:val="005D3769"/>
    <w:rsid w:val="005E44FE"/>
    <w:rsid w:val="005E7B3F"/>
    <w:rsid w:val="005F5453"/>
    <w:rsid w:val="005F58A8"/>
    <w:rsid w:val="005F6DC9"/>
    <w:rsid w:val="006008C3"/>
    <w:rsid w:val="00601C81"/>
    <w:rsid w:val="00610D9F"/>
    <w:rsid w:val="006137E4"/>
    <w:rsid w:val="006175BD"/>
    <w:rsid w:val="00632AF8"/>
    <w:rsid w:val="00637911"/>
    <w:rsid w:val="00646001"/>
    <w:rsid w:val="0065242D"/>
    <w:rsid w:val="00654138"/>
    <w:rsid w:val="00660C8B"/>
    <w:rsid w:val="00673785"/>
    <w:rsid w:val="006825CB"/>
    <w:rsid w:val="00682A89"/>
    <w:rsid w:val="00690C06"/>
    <w:rsid w:val="00690FD9"/>
    <w:rsid w:val="006938FE"/>
    <w:rsid w:val="00694878"/>
    <w:rsid w:val="006A3A64"/>
    <w:rsid w:val="006A3CF9"/>
    <w:rsid w:val="006B54DC"/>
    <w:rsid w:val="006B7891"/>
    <w:rsid w:val="006C012E"/>
    <w:rsid w:val="006C5CF3"/>
    <w:rsid w:val="006D21D7"/>
    <w:rsid w:val="006E2B25"/>
    <w:rsid w:val="006E6D88"/>
    <w:rsid w:val="006F14BF"/>
    <w:rsid w:val="006F3D72"/>
    <w:rsid w:val="006F4EAB"/>
    <w:rsid w:val="006F6D6E"/>
    <w:rsid w:val="00701630"/>
    <w:rsid w:val="00702839"/>
    <w:rsid w:val="00707B25"/>
    <w:rsid w:val="00713D41"/>
    <w:rsid w:val="0071624E"/>
    <w:rsid w:val="00723A4F"/>
    <w:rsid w:val="007263A4"/>
    <w:rsid w:val="0072767E"/>
    <w:rsid w:val="00746A53"/>
    <w:rsid w:val="00752276"/>
    <w:rsid w:val="007531BE"/>
    <w:rsid w:val="007540EB"/>
    <w:rsid w:val="007559CE"/>
    <w:rsid w:val="007660BF"/>
    <w:rsid w:val="0076746D"/>
    <w:rsid w:val="007706E3"/>
    <w:rsid w:val="0077206A"/>
    <w:rsid w:val="00772BE3"/>
    <w:rsid w:val="007731CE"/>
    <w:rsid w:val="00790901"/>
    <w:rsid w:val="00793B8D"/>
    <w:rsid w:val="007A431A"/>
    <w:rsid w:val="007C3638"/>
    <w:rsid w:val="007C4D58"/>
    <w:rsid w:val="007C7746"/>
    <w:rsid w:val="007D1363"/>
    <w:rsid w:val="007D275F"/>
    <w:rsid w:val="007D7D7D"/>
    <w:rsid w:val="007E2BB9"/>
    <w:rsid w:val="007F01D8"/>
    <w:rsid w:val="007F063B"/>
    <w:rsid w:val="007F185B"/>
    <w:rsid w:val="007F27B4"/>
    <w:rsid w:val="008019CA"/>
    <w:rsid w:val="00805E21"/>
    <w:rsid w:val="008075EB"/>
    <w:rsid w:val="00812DD6"/>
    <w:rsid w:val="008135AB"/>
    <w:rsid w:val="00834750"/>
    <w:rsid w:val="00835A3D"/>
    <w:rsid w:val="00842AA1"/>
    <w:rsid w:val="00845546"/>
    <w:rsid w:val="00846C54"/>
    <w:rsid w:val="00851556"/>
    <w:rsid w:val="008561ED"/>
    <w:rsid w:val="00871D7A"/>
    <w:rsid w:val="00872ECE"/>
    <w:rsid w:val="008741DC"/>
    <w:rsid w:val="00874CBB"/>
    <w:rsid w:val="00875AF9"/>
    <w:rsid w:val="008761B5"/>
    <w:rsid w:val="00881454"/>
    <w:rsid w:val="0088370F"/>
    <w:rsid w:val="008845B2"/>
    <w:rsid w:val="008917BD"/>
    <w:rsid w:val="00896672"/>
    <w:rsid w:val="00896C66"/>
    <w:rsid w:val="008A075E"/>
    <w:rsid w:val="008B4112"/>
    <w:rsid w:val="008C6CCE"/>
    <w:rsid w:val="008D19EF"/>
    <w:rsid w:val="008D297D"/>
    <w:rsid w:val="008F40F4"/>
    <w:rsid w:val="008F4B48"/>
    <w:rsid w:val="008F5EC7"/>
    <w:rsid w:val="008F61FC"/>
    <w:rsid w:val="008F73BC"/>
    <w:rsid w:val="00900F10"/>
    <w:rsid w:val="00911671"/>
    <w:rsid w:val="009156C3"/>
    <w:rsid w:val="0092162E"/>
    <w:rsid w:val="00927C08"/>
    <w:rsid w:val="00931C1B"/>
    <w:rsid w:val="00961A27"/>
    <w:rsid w:val="00967323"/>
    <w:rsid w:val="00967982"/>
    <w:rsid w:val="00972CF6"/>
    <w:rsid w:val="0097453A"/>
    <w:rsid w:val="00986D47"/>
    <w:rsid w:val="00991479"/>
    <w:rsid w:val="0099664E"/>
    <w:rsid w:val="009A35F9"/>
    <w:rsid w:val="009B1A61"/>
    <w:rsid w:val="009B44AC"/>
    <w:rsid w:val="009D58A6"/>
    <w:rsid w:val="009D6545"/>
    <w:rsid w:val="009D78A9"/>
    <w:rsid w:val="009E0428"/>
    <w:rsid w:val="009E09DF"/>
    <w:rsid w:val="009F3DFF"/>
    <w:rsid w:val="00A00A1B"/>
    <w:rsid w:val="00A0201D"/>
    <w:rsid w:val="00A0256F"/>
    <w:rsid w:val="00A04560"/>
    <w:rsid w:val="00A1377B"/>
    <w:rsid w:val="00A17855"/>
    <w:rsid w:val="00A259A6"/>
    <w:rsid w:val="00A30CA8"/>
    <w:rsid w:val="00A43DDE"/>
    <w:rsid w:val="00A45A46"/>
    <w:rsid w:val="00A511AF"/>
    <w:rsid w:val="00A51884"/>
    <w:rsid w:val="00A52369"/>
    <w:rsid w:val="00A5366C"/>
    <w:rsid w:val="00A54A7E"/>
    <w:rsid w:val="00A5597C"/>
    <w:rsid w:val="00A56313"/>
    <w:rsid w:val="00A57B80"/>
    <w:rsid w:val="00A625DC"/>
    <w:rsid w:val="00A63946"/>
    <w:rsid w:val="00A70191"/>
    <w:rsid w:val="00A72A08"/>
    <w:rsid w:val="00A733E1"/>
    <w:rsid w:val="00A73F78"/>
    <w:rsid w:val="00A74D96"/>
    <w:rsid w:val="00A77AC8"/>
    <w:rsid w:val="00A77FB5"/>
    <w:rsid w:val="00A81EC4"/>
    <w:rsid w:val="00A91AB1"/>
    <w:rsid w:val="00A92591"/>
    <w:rsid w:val="00AA1036"/>
    <w:rsid w:val="00AA7368"/>
    <w:rsid w:val="00AB02A5"/>
    <w:rsid w:val="00AB7988"/>
    <w:rsid w:val="00AC07EC"/>
    <w:rsid w:val="00AD5E6A"/>
    <w:rsid w:val="00AE0694"/>
    <w:rsid w:val="00AE4278"/>
    <w:rsid w:val="00AF2E7B"/>
    <w:rsid w:val="00AF3A59"/>
    <w:rsid w:val="00B002C8"/>
    <w:rsid w:val="00B1668A"/>
    <w:rsid w:val="00B34D22"/>
    <w:rsid w:val="00B3698B"/>
    <w:rsid w:val="00B36E16"/>
    <w:rsid w:val="00B41ECA"/>
    <w:rsid w:val="00B41F8C"/>
    <w:rsid w:val="00B42B96"/>
    <w:rsid w:val="00B47232"/>
    <w:rsid w:val="00B56BF8"/>
    <w:rsid w:val="00B56E50"/>
    <w:rsid w:val="00B64216"/>
    <w:rsid w:val="00B711FA"/>
    <w:rsid w:val="00B7587A"/>
    <w:rsid w:val="00B75A69"/>
    <w:rsid w:val="00B75F05"/>
    <w:rsid w:val="00B76814"/>
    <w:rsid w:val="00B7761C"/>
    <w:rsid w:val="00B82E29"/>
    <w:rsid w:val="00B83096"/>
    <w:rsid w:val="00B91A22"/>
    <w:rsid w:val="00B920F3"/>
    <w:rsid w:val="00BA1E48"/>
    <w:rsid w:val="00BA5922"/>
    <w:rsid w:val="00BA685F"/>
    <w:rsid w:val="00BA70A2"/>
    <w:rsid w:val="00BB3E86"/>
    <w:rsid w:val="00BB4E14"/>
    <w:rsid w:val="00BB5C50"/>
    <w:rsid w:val="00BB6E21"/>
    <w:rsid w:val="00BC32D1"/>
    <w:rsid w:val="00BC59B6"/>
    <w:rsid w:val="00BE113D"/>
    <w:rsid w:val="00BF15F8"/>
    <w:rsid w:val="00BF51C1"/>
    <w:rsid w:val="00BF5222"/>
    <w:rsid w:val="00BF5A1C"/>
    <w:rsid w:val="00C01BEE"/>
    <w:rsid w:val="00C04D30"/>
    <w:rsid w:val="00C0583A"/>
    <w:rsid w:val="00C07CBE"/>
    <w:rsid w:val="00C116D2"/>
    <w:rsid w:val="00C2084B"/>
    <w:rsid w:val="00C23C7B"/>
    <w:rsid w:val="00C2603D"/>
    <w:rsid w:val="00C3348F"/>
    <w:rsid w:val="00C340CB"/>
    <w:rsid w:val="00C350E5"/>
    <w:rsid w:val="00C47DD6"/>
    <w:rsid w:val="00C55AE8"/>
    <w:rsid w:val="00C64B49"/>
    <w:rsid w:val="00C6797B"/>
    <w:rsid w:val="00C74FAD"/>
    <w:rsid w:val="00C92E89"/>
    <w:rsid w:val="00CA1E30"/>
    <w:rsid w:val="00CA3178"/>
    <w:rsid w:val="00CA7494"/>
    <w:rsid w:val="00CA7FF2"/>
    <w:rsid w:val="00CB179D"/>
    <w:rsid w:val="00CB4536"/>
    <w:rsid w:val="00CC1A20"/>
    <w:rsid w:val="00CD2644"/>
    <w:rsid w:val="00CE2F68"/>
    <w:rsid w:val="00D017FA"/>
    <w:rsid w:val="00D03DD9"/>
    <w:rsid w:val="00D10E6B"/>
    <w:rsid w:val="00D11E31"/>
    <w:rsid w:val="00D1277F"/>
    <w:rsid w:val="00D2011E"/>
    <w:rsid w:val="00D225C7"/>
    <w:rsid w:val="00D25CBE"/>
    <w:rsid w:val="00D25D8C"/>
    <w:rsid w:val="00D3168D"/>
    <w:rsid w:val="00D33048"/>
    <w:rsid w:val="00D34CA2"/>
    <w:rsid w:val="00D447EF"/>
    <w:rsid w:val="00D5524F"/>
    <w:rsid w:val="00D57506"/>
    <w:rsid w:val="00D63B8E"/>
    <w:rsid w:val="00D63C62"/>
    <w:rsid w:val="00D73AC4"/>
    <w:rsid w:val="00D80DD6"/>
    <w:rsid w:val="00D873ED"/>
    <w:rsid w:val="00D87FB6"/>
    <w:rsid w:val="00D9488A"/>
    <w:rsid w:val="00DA00D9"/>
    <w:rsid w:val="00DA1784"/>
    <w:rsid w:val="00DA742C"/>
    <w:rsid w:val="00DA7B2C"/>
    <w:rsid w:val="00DB364D"/>
    <w:rsid w:val="00DB3FA8"/>
    <w:rsid w:val="00DB4272"/>
    <w:rsid w:val="00DD682F"/>
    <w:rsid w:val="00DE67B2"/>
    <w:rsid w:val="00DF296C"/>
    <w:rsid w:val="00DF42CE"/>
    <w:rsid w:val="00DF53D1"/>
    <w:rsid w:val="00E02BE7"/>
    <w:rsid w:val="00E11290"/>
    <w:rsid w:val="00E154E3"/>
    <w:rsid w:val="00E21C45"/>
    <w:rsid w:val="00E21F06"/>
    <w:rsid w:val="00E2302A"/>
    <w:rsid w:val="00E362C9"/>
    <w:rsid w:val="00E371C0"/>
    <w:rsid w:val="00E425AC"/>
    <w:rsid w:val="00E56E55"/>
    <w:rsid w:val="00E57480"/>
    <w:rsid w:val="00E61FD5"/>
    <w:rsid w:val="00E65B71"/>
    <w:rsid w:val="00E703AE"/>
    <w:rsid w:val="00E85933"/>
    <w:rsid w:val="00E8637A"/>
    <w:rsid w:val="00E869F6"/>
    <w:rsid w:val="00EA2A4D"/>
    <w:rsid w:val="00EA34FA"/>
    <w:rsid w:val="00EA5FEB"/>
    <w:rsid w:val="00EA707A"/>
    <w:rsid w:val="00EB2BC2"/>
    <w:rsid w:val="00EB2BD3"/>
    <w:rsid w:val="00EB588F"/>
    <w:rsid w:val="00EC25FF"/>
    <w:rsid w:val="00EC5F85"/>
    <w:rsid w:val="00EC7DA7"/>
    <w:rsid w:val="00ED000B"/>
    <w:rsid w:val="00ED0100"/>
    <w:rsid w:val="00ED0D44"/>
    <w:rsid w:val="00ED3E11"/>
    <w:rsid w:val="00EE0D88"/>
    <w:rsid w:val="00EE5675"/>
    <w:rsid w:val="00EF0590"/>
    <w:rsid w:val="00EF419F"/>
    <w:rsid w:val="00F052C6"/>
    <w:rsid w:val="00F06DDA"/>
    <w:rsid w:val="00F139CA"/>
    <w:rsid w:val="00F140E2"/>
    <w:rsid w:val="00F14FF4"/>
    <w:rsid w:val="00F2424C"/>
    <w:rsid w:val="00F25954"/>
    <w:rsid w:val="00F25F34"/>
    <w:rsid w:val="00F2738A"/>
    <w:rsid w:val="00F27D24"/>
    <w:rsid w:val="00F3137B"/>
    <w:rsid w:val="00F31988"/>
    <w:rsid w:val="00F33ED5"/>
    <w:rsid w:val="00F3493E"/>
    <w:rsid w:val="00F34B3B"/>
    <w:rsid w:val="00F35065"/>
    <w:rsid w:val="00F35EE3"/>
    <w:rsid w:val="00F61AC7"/>
    <w:rsid w:val="00F62C61"/>
    <w:rsid w:val="00F6421B"/>
    <w:rsid w:val="00F67A48"/>
    <w:rsid w:val="00F67BEF"/>
    <w:rsid w:val="00F70E7F"/>
    <w:rsid w:val="00F76C26"/>
    <w:rsid w:val="00F77852"/>
    <w:rsid w:val="00F80A9C"/>
    <w:rsid w:val="00F81369"/>
    <w:rsid w:val="00F82C97"/>
    <w:rsid w:val="00F83DF2"/>
    <w:rsid w:val="00F849C7"/>
    <w:rsid w:val="00F87953"/>
    <w:rsid w:val="00F87F8E"/>
    <w:rsid w:val="00F901F8"/>
    <w:rsid w:val="00F91672"/>
    <w:rsid w:val="00F96D2F"/>
    <w:rsid w:val="00FA443D"/>
    <w:rsid w:val="00FA7EA3"/>
    <w:rsid w:val="00FB0393"/>
    <w:rsid w:val="00FB60D2"/>
    <w:rsid w:val="00FC1745"/>
    <w:rsid w:val="00FC3E2A"/>
    <w:rsid w:val="00FF3E47"/>
    <w:rsid w:val="00FF4957"/>
  </w:rsids>
  <m:mathPr>
    <m:mathFont m:val="Cambria Math"/>
    <m:brkBin m:val="before"/>
    <m:brkBinSub m:val="--"/>
    <m:smallFrac m:val="0"/>
    <m:dispDef/>
    <m:lMargin m:val="0"/>
    <m:rMargin m:val="0"/>
    <m:defJc m:val="centerGroup"/>
    <m:wrapIndent m:val="1440"/>
    <m:intLim m:val="subSup"/>
    <m:naryLim m:val="undOvr"/>
  </m:mathPr>
  <w:themeFontLang w:val="nl-NL"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43D5F"/>
  <w15:chartTrackingRefBased/>
  <w15:docId w15:val="{B3A3D727-B4B2-419C-8CE7-5E8F519E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64646" w:themeColor="text1"/>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348F"/>
    <w:pPr>
      <w:spacing w:line="281" w:lineRule="auto"/>
      <w:contextualSpacing/>
    </w:pPr>
  </w:style>
  <w:style w:type="paragraph" w:styleId="Kop1">
    <w:name w:val="heading 1"/>
    <w:aliases w:val="PA Chapter"/>
    <w:basedOn w:val="Standaard"/>
    <w:next w:val="Standaard"/>
    <w:link w:val="Kop1Char"/>
    <w:qFormat/>
    <w:rsid w:val="00F81369"/>
    <w:pPr>
      <w:keepNext/>
      <w:keepLines/>
      <w:pageBreakBefore/>
      <w:numPr>
        <w:numId w:val="1"/>
      </w:numPr>
      <w:spacing w:before="320"/>
      <w:outlineLvl w:val="0"/>
    </w:pPr>
    <w:rPr>
      <w:rFonts w:asciiTheme="majorHAnsi" w:eastAsiaTheme="majorEastAsia" w:hAnsiTheme="majorHAnsi" w:cstheme="majorBidi"/>
      <w:b/>
      <w:color w:val="464646" w:themeColor="accent2"/>
      <w:sz w:val="28"/>
      <w:szCs w:val="32"/>
    </w:rPr>
  </w:style>
  <w:style w:type="paragraph" w:styleId="Kop2">
    <w:name w:val="heading 2"/>
    <w:aliases w:val="Numbered - 2,h 3,ZTTP 2"/>
    <w:basedOn w:val="Standaard"/>
    <w:next w:val="Standaard"/>
    <w:link w:val="Kop2Char"/>
    <w:unhideWhenUsed/>
    <w:qFormat/>
    <w:rsid w:val="00556F01"/>
    <w:pPr>
      <w:keepNext/>
      <w:keepLines/>
      <w:numPr>
        <w:ilvl w:val="1"/>
        <w:numId w:val="1"/>
      </w:numPr>
      <w:spacing w:before="400"/>
      <w:outlineLvl w:val="1"/>
    </w:pPr>
    <w:rPr>
      <w:rFonts w:asciiTheme="majorHAnsi" w:eastAsiaTheme="majorEastAsia" w:hAnsiTheme="majorHAnsi" w:cstheme="majorBidi"/>
      <w:b/>
      <w:color w:val="464646" w:themeColor="accent2"/>
      <w:sz w:val="24"/>
      <w:szCs w:val="26"/>
    </w:rPr>
  </w:style>
  <w:style w:type="paragraph" w:styleId="Kop3">
    <w:name w:val="heading 3"/>
    <w:basedOn w:val="Standaard"/>
    <w:next w:val="Standaard"/>
    <w:link w:val="Kop3Char"/>
    <w:unhideWhenUsed/>
    <w:qFormat/>
    <w:rsid w:val="003B5518"/>
    <w:pPr>
      <w:keepNext/>
      <w:keepLines/>
      <w:numPr>
        <w:ilvl w:val="2"/>
        <w:numId w:val="1"/>
      </w:numPr>
      <w:spacing w:before="240"/>
      <w:outlineLvl w:val="2"/>
    </w:pPr>
    <w:rPr>
      <w:rFonts w:asciiTheme="majorHAnsi" w:eastAsiaTheme="majorEastAsia" w:hAnsiTheme="majorHAnsi" w:cstheme="majorBidi"/>
      <w:b/>
      <w:color w:val="464646" w:themeColor="accent2"/>
      <w:szCs w:val="24"/>
    </w:rPr>
  </w:style>
  <w:style w:type="paragraph" w:styleId="Kop4">
    <w:name w:val="heading 4"/>
    <w:basedOn w:val="Standaard"/>
    <w:next w:val="Standaard"/>
    <w:link w:val="Kop4Char"/>
    <w:unhideWhenUsed/>
    <w:qFormat/>
    <w:rsid w:val="003B5518"/>
    <w:pPr>
      <w:keepNext/>
      <w:keepLines/>
      <w:numPr>
        <w:ilvl w:val="3"/>
        <w:numId w:val="1"/>
      </w:numPr>
      <w:spacing w:before="40"/>
      <w:outlineLvl w:val="3"/>
    </w:pPr>
    <w:rPr>
      <w:rFonts w:asciiTheme="majorHAnsi" w:eastAsiaTheme="majorEastAsia" w:hAnsiTheme="majorHAnsi" w:cstheme="majorBidi"/>
      <w:b/>
      <w:iCs/>
      <w:color w:val="464646" w:themeColor="accent2"/>
    </w:rPr>
  </w:style>
  <w:style w:type="paragraph" w:styleId="Kop5">
    <w:name w:val="heading 5"/>
    <w:basedOn w:val="Standaard"/>
    <w:next w:val="Standaard"/>
    <w:link w:val="Kop5Char"/>
    <w:unhideWhenUsed/>
    <w:qFormat/>
    <w:rsid w:val="008019CA"/>
    <w:pPr>
      <w:keepNext/>
      <w:keepLines/>
      <w:numPr>
        <w:ilvl w:val="4"/>
        <w:numId w:val="1"/>
      </w:numPr>
      <w:spacing w:before="40"/>
      <w:outlineLvl w:val="4"/>
    </w:pPr>
    <w:rPr>
      <w:rFonts w:asciiTheme="majorHAnsi" w:eastAsiaTheme="majorEastAsia" w:hAnsiTheme="majorHAnsi" w:cstheme="majorBidi"/>
      <w:color w:val="006C9A" w:themeColor="accent1" w:themeShade="BF"/>
    </w:rPr>
  </w:style>
  <w:style w:type="paragraph" w:styleId="Kop6">
    <w:name w:val="heading 6"/>
    <w:basedOn w:val="Standaard"/>
    <w:next w:val="Standaard"/>
    <w:link w:val="Kop6Char"/>
    <w:unhideWhenUsed/>
    <w:qFormat/>
    <w:rsid w:val="008019CA"/>
    <w:pPr>
      <w:keepNext/>
      <w:keepLines/>
      <w:numPr>
        <w:ilvl w:val="5"/>
        <w:numId w:val="1"/>
      </w:numPr>
      <w:spacing w:before="40"/>
      <w:outlineLvl w:val="5"/>
    </w:pPr>
    <w:rPr>
      <w:rFonts w:asciiTheme="majorHAnsi" w:eastAsiaTheme="majorEastAsia" w:hAnsiTheme="majorHAnsi" w:cstheme="majorBidi"/>
      <w:color w:val="004866" w:themeColor="accent1" w:themeShade="7F"/>
    </w:rPr>
  </w:style>
  <w:style w:type="paragraph" w:styleId="Kop7">
    <w:name w:val="heading 7"/>
    <w:basedOn w:val="Standaard"/>
    <w:next w:val="Standaard"/>
    <w:link w:val="Kop7Char"/>
    <w:unhideWhenUsed/>
    <w:qFormat/>
    <w:rsid w:val="008019CA"/>
    <w:pPr>
      <w:keepNext/>
      <w:keepLines/>
      <w:numPr>
        <w:ilvl w:val="6"/>
        <w:numId w:val="1"/>
      </w:numPr>
      <w:spacing w:before="40"/>
      <w:outlineLvl w:val="6"/>
    </w:pPr>
    <w:rPr>
      <w:rFonts w:asciiTheme="majorHAnsi" w:eastAsiaTheme="majorEastAsia" w:hAnsiTheme="majorHAnsi" w:cstheme="majorBidi"/>
      <w:i/>
      <w:iCs/>
      <w:color w:val="004866" w:themeColor="accent1" w:themeShade="7F"/>
    </w:rPr>
  </w:style>
  <w:style w:type="paragraph" w:styleId="Kop8">
    <w:name w:val="heading 8"/>
    <w:basedOn w:val="Standaard"/>
    <w:next w:val="Standaard"/>
    <w:link w:val="Kop8Char"/>
    <w:unhideWhenUsed/>
    <w:qFormat/>
    <w:rsid w:val="008019CA"/>
    <w:pPr>
      <w:keepNext/>
      <w:keepLines/>
      <w:numPr>
        <w:ilvl w:val="7"/>
        <w:numId w:val="1"/>
      </w:numPr>
      <w:spacing w:before="40"/>
      <w:outlineLvl w:val="7"/>
    </w:pPr>
    <w:rPr>
      <w:rFonts w:asciiTheme="majorHAnsi" w:eastAsiaTheme="majorEastAsia" w:hAnsiTheme="majorHAnsi" w:cstheme="majorBidi"/>
      <w:color w:val="626262" w:themeColor="text1" w:themeTint="D8"/>
      <w:sz w:val="21"/>
      <w:szCs w:val="21"/>
    </w:rPr>
  </w:style>
  <w:style w:type="paragraph" w:styleId="Kop9">
    <w:name w:val="heading 9"/>
    <w:aliases w:val="Bijlage"/>
    <w:basedOn w:val="Standaard"/>
    <w:next w:val="Standaard"/>
    <w:link w:val="Kop9Char"/>
    <w:unhideWhenUsed/>
    <w:qFormat/>
    <w:rsid w:val="008019CA"/>
    <w:pPr>
      <w:keepNext/>
      <w:keepLines/>
      <w:numPr>
        <w:ilvl w:val="8"/>
        <w:numId w:val="1"/>
      </w:numPr>
      <w:spacing w:before="40"/>
      <w:outlineLvl w:val="8"/>
    </w:pPr>
    <w:rPr>
      <w:rFonts w:asciiTheme="majorHAnsi" w:eastAsiaTheme="majorEastAsia" w:hAnsiTheme="majorHAnsi" w:cstheme="majorBidi"/>
      <w:i/>
      <w:iCs/>
      <w:color w:val="626262"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D017F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017FA"/>
  </w:style>
  <w:style w:type="paragraph" w:styleId="Voettekst">
    <w:name w:val="footer"/>
    <w:basedOn w:val="Standaard"/>
    <w:link w:val="VoettekstChar"/>
    <w:unhideWhenUsed/>
    <w:rsid w:val="00D017FA"/>
    <w:pPr>
      <w:tabs>
        <w:tab w:val="center" w:pos="4536"/>
        <w:tab w:val="right" w:pos="9072"/>
      </w:tabs>
      <w:spacing w:line="240" w:lineRule="auto"/>
    </w:pPr>
  </w:style>
  <w:style w:type="character" w:customStyle="1" w:styleId="VoettekstChar">
    <w:name w:val="Voettekst Char"/>
    <w:basedOn w:val="Standaardalinea-lettertype"/>
    <w:link w:val="Voettekst"/>
    <w:rsid w:val="00D017FA"/>
  </w:style>
  <w:style w:type="paragraph" w:styleId="Geenafstand">
    <w:name w:val="No Spacing"/>
    <w:uiPriority w:val="1"/>
    <w:qFormat/>
    <w:rsid w:val="005C5B63"/>
    <w:pPr>
      <w:spacing w:after="0" w:line="240" w:lineRule="auto"/>
    </w:pPr>
  </w:style>
  <w:style w:type="paragraph" w:styleId="Titel">
    <w:name w:val="Title"/>
    <w:basedOn w:val="Standaard"/>
    <w:next w:val="Standaard"/>
    <w:link w:val="TitelChar"/>
    <w:qFormat/>
    <w:rsid w:val="00F91672"/>
    <w:pPr>
      <w:spacing w:after="0" w:line="240" w:lineRule="auto"/>
      <w:jc w:val="center"/>
    </w:pPr>
    <w:rPr>
      <w:rFonts w:asciiTheme="majorHAnsi" w:eastAsiaTheme="majorEastAsia" w:hAnsiTheme="majorHAnsi" w:cstheme="majorBidi"/>
      <w:b/>
      <w:color w:val="464646" w:themeColor="accent2"/>
      <w:kern w:val="28"/>
      <w:sz w:val="60"/>
      <w:szCs w:val="56"/>
    </w:rPr>
  </w:style>
  <w:style w:type="character" w:customStyle="1" w:styleId="TitelChar">
    <w:name w:val="Titel Char"/>
    <w:basedOn w:val="Standaardalinea-lettertype"/>
    <w:link w:val="Titel"/>
    <w:uiPriority w:val="10"/>
    <w:rsid w:val="00F91672"/>
    <w:rPr>
      <w:rFonts w:asciiTheme="majorHAnsi" w:eastAsiaTheme="majorEastAsia" w:hAnsiTheme="majorHAnsi" w:cstheme="majorBidi"/>
      <w:b/>
      <w:color w:val="464646" w:themeColor="accent2"/>
      <w:kern w:val="28"/>
      <w:sz w:val="60"/>
      <w:szCs w:val="56"/>
    </w:rPr>
  </w:style>
  <w:style w:type="character" w:styleId="Tekstvantijdelijkeaanduiding">
    <w:name w:val="Placeholder Text"/>
    <w:basedOn w:val="Standaardalinea-lettertype"/>
    <w:uiPriority w:val="99"/>
    <w:semiHidden/>
    <w:rsid w:val="009D58A6"/>
    <w:rPr>
      <w:vanish w:val="0"/>
      <w:color w:val="C0C0C0"/>
    </w:rPr>
  </w:style>
  <w:style w:type="character" w:customStyle="1" w:styleId="Kop1Char">
    <w:name w:val="Kop 1 Char"/>
    <w:aliases w:val="PA Chapter Char"/>
    <w:basedOn w:val="Standaardalinea-lettertype"/>
    <w:link w:val="Kop1"/>
    <w:rsid w:val="00F81369"/>
    <w:rPr>
      <w:rFonts w:asciiTheme="majorHAnsi" w:eastAsiaTheme="majorEastAsia" w:hAnsiTheme="majorHAnsi" w:cstheme="majorBidi"/>
      <w:b/>
      <w:color w:val="464646" w:themeColor="accent2"/>
      <w:sz w:val="28"/>
      <w:szCs w:val="32"/>
    </w:rPr>
  </w:style>
  <w:style w:type="character" w:customStyle="1" w:styleId="Kop2Char">
    <w:name w:val="Kop 2 Char"/>
    <w:aliases w:val="Numbered - 2 Char,h 3 Char,ZTTP 2 Char"/>
    <w:basedOn w:val="Standaardalinea-lettertype"/>
    <w:link w:val="Kop2"/>
    <w:rsid w:val="00556F01"/>
    <w:rPr>
      <w:rFonts w:asciiTheme="majorHAnsi" w:eastAsiaTheme="majorEastAsia" w:hAnsiTheme="majorHAnsi" w:cstheme="majorBidi"/>
      <w:b/>
      <w:color w:val="464646" w:themeColor="accent2"/>
      <w:sz w:val="24"/>
      <w:szCs w:val="26"/>
    </w:rPr>
  </w:style>
  <w:style w:type="character" w:customStyle="1" w:styleId="Kop3Char">
    <w:name w:val="Kop 3 Char"/>
    <w:basedOn w:val="Standaardalinea-lettertype"/>
    <w:link w:val="Kop3"/>
    <w:rsid w:val="003B5518"/>
    <w:rPr>
      <w:rFonts w:asciiTheme="majorHAnsi" w:eastAsiaTheme="majorEastAsia" w:hAnsiTheme="majorHAnsi" w:cstheme="majorBidi"/>
      <w:b/>
      <w:color w:val="464646" w:themeColor="accent2"/>
      <w:szCs w:val="24"/>
    </w:rPr>
  </w:style>
  <w:style w:type="character" w:customStyle="1" w:styleId="Kop4Char">
    <w:name w:val="Kop 4 Char"/>
    <w:basedOn w:val="Standaardalinea-lettertype"/>
    <w:link w:val="Kop4"/>
    <w:rsid w:val="003B5518"/>
    <w:rPr>
      <w:rFonts w:asciiTheme="majorHAnsi" w:eastAsiaTheme="majorEastAsia" w:hAnsiTheme="majorHAnsi" w:cstheme="majorBidi"/>
      <w:b/>
      <w:iCs/>
      <w:color w:val="464646" w:themeColor="accent2"/>
    </w:rPr>
  </w:style>
  <w:style w:type="character" w:customStyle="1" w:styleId="Kop5Char">
    <w:name w:val="Kop 5 Char"/>
    <w:basedOn w:val="Standaardalinea-lettertype"/>
    <w:link w:val="Kop5"/>
    <w:rsid w:val="008019CA"/>
    <w:rPr>
      <w:rFonts w:asciiTheme="majorHAnsi" w:eastAsiaTheme="majorEastAsia" w:hAnsiTheme="majorHAnsi" w:cstheme="majorBidi"/>
      <w:color w:val="006C9A" w:themeColor="accent1" w:themeShade="BF"/>
    </w:rPr>
  </w:style>
  <w:style w:type="character" w:customStyle="1" w:styleId="Kop6Char">
    <w:name w:val="Kop 6 Char"/>
    <w:basedOn w:val="Standaardalinea-lettertype"/>
    <w:link w:val="Kop6"/>
    <w:rsid w:val="008019CA"/>
    <w:rPr>
      <w:rFonts w:asciiTheme="majorHAnsi" w:eastAsiaTheme="majorEastAsia" w:hAnsiTheme="majorHAnsi" w:cstheme="majorBidi"/>
      <w:color w:val="004866" w:themeColor="accent1" w:themeShade="7F"/>
    </w:rPr>
  </w:style>
  <w:style w:type="character" w:customStyle="1" w:styleId="Kop7Char">
    <w:name w:val="Kop 7 Char"/>
    <w:basedOn w:val="Standaardalinea-lettertype"/>
    <w:link w:val="Kop7"/>
    <w:rsid w:val="008019CA"/>
    <w:rPr>
      <w:rFonts w:asciiTheme="majorHAnsi" w:eastAsiaTheme="majorEastAsia" w:hAnsiTheme="majorHAnsi" w:cstheme="majorBidi"/>
      <w:i/>
      <w:iCs/>
      <w:color w:val="004866" w:themeColor="accent1" w:themeShade="7F"/>
    </w:rPr>
  </w:style>
  <w:style w:type="character" w:customStyle="1" w:styleId="Kop8Char">
    <w:name w:val="Kop 8 Char"/>
    <w:basedOn w:val="Standaardalinea-lettertype"/>
    <w:link w:val="Kop8"/>
    <w:rsid w:val="008019CA"/>
    <w:rPr>
      <w:rFonts w:asciiTheme="majorHAnsi" w:eastAsiaTheme="majorEastAsia" w:hAnsiTheme="majorHAnsi" w:cstheme="majorBidi"/>
      <w:color w:val="626262" w:themeColor="text1" w:themeTint="D8"/>
      <w:sz w:val="21"/>
      <w:szCs w:val="21"/>
    </w:rPr>
  </w:style>
  <w:style w:type="character" w:customStyle="1" w:styleId="Kop9Char">
    <w:name w:val="Kop 9 Char"/>
    <w:aliases w:val="Bijlage Char"/>
    <w:basedOn w:val="Standaardalinea-lettertype"/>
    <w:link w:val="Kop9"/>
    <w:rsid w:val="008019CA"/>
    <w:rPr>
      <w:rFonts w:asciiTheme="majorHAnsi" w:eastAsiaTheme="majorEastAsia" w:hAnsiTheme="majorHAnsi" w:cstheme="majorBidi"/>
      <w:i/>
      <w:iCs/>
      <w:color w:val="626262" w:themeColor="text1" w:themeTint="D8"/>
      <w:sz w:val="21"/>
      <w:szCs w:val="21"/>
    </w:rPr>
  </w:style>
  <w:style w:type="table" w:styleId="Tabelraster">
    <w:name w:val="Table Grid"/>
    <w:basedOn w:val="Standaardtabel"/>
    <w:rsid w:val="00470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21F06"/>
    <w:pPr>
      <w:ind w:left="720"/>
    </w:pPr>
  </w:style>
  <w:style w:type="numbering" w:customStyle="1" w:styleId="ZTTPNummering">
    <w:name w:val="ZTTP Nummering"/>
    <w:uiPriority w:val="99"/>
    <w:locked/>
    <w:rsid w:val="00D34CA2"/>
    <w:pPr>
      <w:numPr>
        <w:numId w:val="2"/>
      </w:numPr>
    </w:pPr>
  </w:style>
  <w:style w:type="paragraph" w:customStyle="1" w:styleId="ZTTPTabelTextStyle">
    <w:name w:val="ZTTPTabelTextStyle"/>
    <w:basedOn w:val="Standaard"/>
    <w:uiPriority w:val="19"/>
    <w:rsid w:val="00594AF5"/>
    <w:pPr>
      <w:spacing w:before="100" w:after="100"/>
    </w:pPr>
  </w:style>
  <w:style w:type="paragraph" w:styleId="Bijschrift">
    <w:name w:val="caption"/>
    <w:basedOn w:val="Standaard"/>
    <w:next w:val="Standaard"/>
    <w:unhideWhenUsed/>
    <w:qFormat/>
    <w:rsid w:val="00594AF5"/>
    <w:pPr>
      <w:spacing w:after="200" w:line="240" w:lineRule="auto"/>
    </w:pPr>
    <w:rPr>
      <w:i/>
      <w:iCs/>
      <w:color w:val="464646" w:themeColor="text2"/>
      <w:sz w:val="18"/>
      <w:szCs w:val="18"/>
    </w:rPr>
  </w:style>
  <w:style w:type="paragraph" w:customStyle="1" w:styleId="LosseKop3">
    <w:name w:val="Losse Kop 3"/>
    <w:basedOn w:val="LosseKop2"/>
    <w:next w:val="Standaard"/>
    <w:uiPriority w:val="10"/>
    <w:qFormat/>
    <w:rsid w:val="003B5518"/>
    <w:rPr>
      <w:sz w:val="20"/>
    </w:rPr>
  </w:style>
  <w:style w:type="character" w:styleId="Onopgelostemelding">
    <w:name w:val="Unresolved Mention"/>
    <w:basedOn w:val="Standaardalinea-lettertype"/>
    <w:uiPriority w:val="99"/>
    <w:semiHidden/>
    <w:unhideWhenUsed/>
    <w:rsid w:val="00F849C7"/>
    <w:rPr>
      <w:color w:val="808080"/>
      <w:shd w:val="clear" w:color="auto" w:fill="E6E6E6"/>
    </w:rPr>
  </w:style>
  <w:style w:type="character" w:styleId="Intensievebenadrukking">
    <w:name w:val="Intense Emphasis"/>
    <w:basedOn w:val="Standaardalinea-lettertype"/>
    <w:uiPriority w:val="21"/>
    <w:qFormat/>
    <w:rsid w:val="009B44AC"/>
    <w:rPr>
      <w:i/>
      <w:iCs/>
      <w:color w:val="464646" w:themeColor="accent2"/>
    </w:rPr>
  </w:style>
  <w:style w:type="paragraph" w:styleId="Duidelijkcitaat">
    <w:name w:val="Intense Quote"/>
    <w:basedOn w:val="Standaard"/>
    <w:next w:val="Standaard"/>
    <w:link w:val="DuidelijkcitaatChar"/>
    <w:uiPriority w:val="30"/>
    <w:qFormat/>
    <w:rsid w:val="00B920F3"/>
    <w:pPr>
      <w:pBdr>
        <w:top w:val="single" w:sz="4" w:space="10" w:color="0092CE" w:themeColor="accent1"/>
        <w:bottom w:val="single" w:sz="4" w:space="10" w:color="0092CE" w:themeColor="accent1"/>
      </w:pBdr>
      <w:spacing w:before="360" w:after="360"/>
      <w:ind w:left="864" w:right="864"/>
      <w:jc w:val="center"/>
    </w:pPr>
    <w:rPr>
      <w:rFonts w:ascii="Georgia" w:hAnsi="Georgia"/>
      <w:i/>
      <w:iCs/>
      <w:color w:val="464646" w:themeColor="text2"/>
      <w:sz w:val="24"/>
    </w:rPr>
  </w:style>
  <w:style w:type="character" w:customStyle="1" w:styleId="DuidelijkcitaatChar">
    <w:name w:val="Duidelijk citaat Char"/>
    <w:basedOn w:val="Standaardalinea-lettertype"/>
    <w:link w:val="Duidelijkcitaat"/>
    <w:uiPriority w:val="30"/>
    <w:rsid w:val="00B920F3"/>
    <w:rPr>
      <w:rFonts w:ascii="Georgia" w:hAnsi="Georgia"/>
      <w:i/>
      <w:iCs/>
      <w:color w:val="464646" w:themeColor="text2"/>
      <w:sz w:val="24"/>
    </w:rPr>
  </w:style>
  <w:style w:type="character" w:styleId="Intensieveverwijzing">
    <w:name w:val="Intense Reference"/>
    <w:basedOn w:val="Standaardalinea-lettertype"/>
    <w:uiPriority w:val="32"/>
    <w:qFormat/>
    <w:rsid w:val="009B44AC"/>
    <w:rPr>
      <w:b/>
      <w:bCs/>
      <w:smallCaps/>
      <w:color w:val="464646" w:themeColor="accent2"/>
      <w:spacing w:val="5"/>
    </w:rPr>
  </w:style>
  <w:style w:type="paragraph" w:styleId="Ondertitel">
    <w:name w:val="Subtitle"/>
    <w:basedOn w:val="Standaard"/>
    <w:next w:val="Standaard"/>
    <w:link w:val="OndertitelChar"/>
    <w:uiPriority w:val="11"/>
    <w:rsid w:val="00F91672"/>
    <w:pPr>
      <w:numPr>
        <w:ilvl w:val="1"/>
      </w:numPr>
      <w:jc w:val="center"/>
    </w:pPr>
    <w:rPr>
      <w:rFonts w:eastAsiaTheme="minorEastAsia"/>
      <w:spacing w:val="15"/>
      <w:sz w:val="40"/>
      <w:szCs w:val="22"/>
    </w:rPr>
  </w:style>
  <w:style w:type="character" w:customStyle="1" w:styleId="OndertitelChar">
    <w:name w:val="Ondertitel Char"/>
    <w:basedOn w:val="Standaardalinea-lettertype"/>
    <w:link w:val="Ondertitel"/>
    <w:uiPriority w:val="11"/>
    <w:rsid w:val="00F91672"/>
    <w:rPr>
      <w:rFonts w:eastAsiaTheme="minorEastAsia"/>
      <w:spacing w:val="15"/>
      <w:sz w:val="40"/>
      <w:szCs w:val="22"/>
    </w:rPr>
  </w:style>
  <w:style w:type="paragraph" w:customStyle="1" w:styleId="LosseKop1">
    <w:name w:val="Losse Kop 1"/>
    <w:basedOn w:val="Standaard"/>
    <w:next w:val="Standaard"/>
    <w:uiPriority w:val="10"/>
    <w:qFormat/>
    <w:rsid w:val="00E61FD5"/>
    <w:pPr>
      <w:spacing w:before="240"/>
    </w:pPr>
    <w:rPr>
      <w:b/>
      <w:color w:val="464646" w:themeColor="accent2"/>
      <w:sz w:val="28"/>
    </w:rPr>
  </w:style>
  <w:style w:type="paragraph" w:customStyle="1" w:styleId="LosseKop2">
    <w:name w:val="Losse Kop 2"/>
    <w:basedOn w:val="LosseKop1"/>
    <w:uiPriority w:val="10"/>
    <w:qFormat/>
    <w:rsid w:val="00556F01"/>
    <w:pPr>
      <w:spacing w:before="400"/>
    </w:pPr>
    <w:rPr>
      <w:sz w:val="24"/>
    </w:rPr>
  </w:style>
  <w:style w:type="numbering" w:customStyle="1" w:styleId="ZTTPBullets">
    <w:name w:val="ZTTP Bullets"/>
    <w:uiPriority w:val="99"/>
    <w:locked/>
    <w:rsid w:val="00D34CA2"/>
    <w:pPr>
      <w:numPr>
        <w:numId w:val="3"/>
      </w:numPr>
    </w:pPr>
  </w:style>
  <w:style w:type="paragraph" w:styleId="Citaat">
    <w:name w:val="Quote"/>
    <w:basedOn w:val="Standaard"/>
    <w:next w:val="Standaard"/>
    <w:link w:val="CitaatChar"/>
    <w:uiPriority w:val="29"/>
    <w:qFormat/>
    <w:rsid w:val="00B920F3"/>
    <w:pPr>
      <w:spacing w:before="200"/>
      <w:ind w:left="426" w:right="709"/>
      <w:jc w:val="center"/>
    </w:pPr>
    <w:rPr>
      <w:rFonts w:ascii="Georgia" w:hAnsi="Georgia"/>
      <w:i/>
      <w:iCs/>
      <w:color w:val="747474" w:themeColor="text1" w:themeTint="BF"/>
    </w:rPr>
  </w:style>
  <w:style w:type="character" w:customStyle="1" w:styleId="CitaatChar">
    <w:name w:val="Citaat Char"/>
    <w:basedOn w:val="Standaardalinea-lettertype"/>
    <w:link w:val="Citaat"/>
    <w:uiPriority w:val="29"/>
    <w:rsid w:val="00B920F3"/>
    <w:rPr>
      <w:rFonts w:ascii="Georgia" w:hAnsi="Georgia"/>
      <w:i/>
      <w:iCs/>
      <w:color w:val="747474" w:themeColor="text1" w:themeTint="BF"/>
    </w:rPr>
  </w:style>
  <w:style w:type="paragraph" w:customStyle="1" w:styleId="Subheading">
    <w:name w:val="Subheading"/>
    <w:basedOn w:val="Ondertitel"/>
    <w:uiPriority w:val="19"/>
    <w:rsid w:val="008F5EC7"/>
    <w:pPr>
      <w:spacing w:after="0" w:line="240" w:lineRule="auto"/>
      <w:jc w:val="left"/>
    </w:pPr>
    <w:rPr>
      <w:rFonts w:cstheme="minorHAnsi"/>
      <w:b/>
      <w:spacing w:val="0"/>
      <w:sz w:val="14"/>
      <w:szCs w:val="14"/>
      <w:lang w:val="en-US"/>
    </w:rPr>
  </w:style>
  <w:style w:type="character" w:styleId="Hyperlink">
    <w:name w:val="Hyperlink"/>
    <w:basedOn w:val="Standaardalinea-lettertype"/>
    <w:uiPriority w:val="99"/>
    <w:unhideWhenUsed/>
    <w:rsid w:val="00D34CA2"/>
    <w:rPr>
      <w:rFonts w:asciiTheme="minorHAnsi" w:hAnsiTheme="minorHAnsi"/>
      <w:color w:val="464646" w:themeColor="text1"/>
      <w:u w:val="none"/>
    </w:rPr>
  </w:style>
  <w:style w:type="paragraph" w:customStyle="1" w:styleId="Kleinekop">
    <w:name w:val="Kleine kop"/>
    <w:next w:val="Standaard"/>
    <w:rsid w:val="003F2F8B"/>
    <w:pPr>
      <w:spacing w:after="0" w:line="240" w:lineRule="auto"/>
    </w:pPr>
    <w:rPr>
      <w:rFonts w:ascii="Segoe UI Black" w:hAnsi="Segoe UI Black"/>
      <w:color w:val="464646" w:themeColor="text2"/>
      <w:sz w:val="14"/>
      <w:szCs w:val="14"/>
      <w:lang w:val="en-US"/>
    </w:rPr>
  </w:style>
  <w:style w:type="paragraph" w:customStyle="1" w:styleId="Kleurrijkelijst-accent11">
    <w:name w:val="Kleurrijke lijst - accent 11"/>
    <w:basedOn w:val="Standaard"/>
    <w:uiPriority w:val="34"/>
    <w:rsid w:val="005664C1"/>
    <w:pPr>
      <w:spacing w:after="0" w:line="240" w:lineRule="auto"/>
      <w:ind w:left="720"/>
      <w:jc w:val="both"/>
    </w:pPr>
    <w:rPr>
      <w:rFonts w:ascii="Arial" w:eastAsia="Calibri" w:hAnsi="Arial" w:cs="Times New Roman"/>
      <w:color w:val="auto"/>
      <w:sz w:val="22"/>
      <w:szCs w:val="22"/>
    </w:rPr>
  </w:style>
  <w:style w:type="table" w:customStyle="1" w:styleId="Stijl1">
    <w:name w:val="Stijl1"/>
    <w:basedOn w:val="Eigentijdsetabel"/>
    <w:uiPriority w:val="99"/>
    <w:rsid w:val="005664C1"/>
    <w:pPr>
      <w:spacing w:after="0" w:line="240" w:lineRule="auto"/>
    </w:pPr>
    <w:rPr>
      <w:rFonts w:ascii="Arial" w:hAnsi="Arial"/>
      <w:color w:val="auto"/>
      <w:sz w:val="22"/>
      <w:szCs w:val="22"/>
      <w:lang w:val="en-US" w:eastAsia="nl-NL" w:bidi="my-MM"/>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Voetnoottekst">
    <w:name w:val="footnote text"/>
    <w:basedOn w:val="Standaard"/>
    <w:link w:val="VoetnoottekstChar"/>
    <w:semiHidden/>
    <w:unhideWhenUsed/>
    <w:rsid w:val="003B5518"/>
    <w:pPr>
      <w:spacing w:after="0" w:line="240" w:lineRule="auto"/>
      <w:jc w:val="both"/>
    </w:pPr>
    <w:rPr>
      <w:rFonts w:eastAsia="Calibri" w:cs="Times New Roman"/>
      <w:sz w:val="16"/>
    </w:rPr>
  </w:style>
  <w:style w:type="character" w:customStyle="1" w:styleId="VoetnoottekstChar">
    <w:name w:val="Voetnoottekst Char"/>
    <w:basedOn w:val="Standaardalinea-lettertype"/>
    <w:link w:val="Voetnoottekst"/>
    <w:uiPriority w:val="99"/>
    <w:semiHidden/>
    <w:rsid w:val="003B5518"/>
    <w:rPr>
      <w:rFonts w:eastAsia="Calibri" w:cs="Times New Roman"/>
      <w:sz w:val="16"/>
    </w:rPr>
  </w:style>
  <w:style w:type="character" w:styleId="Voetnootmarkering">
    <w:name w:val="footnote reference"/>
    <w:basedOn w:val="Standaardalinea-lettertype"/>
    <w:semiHidden/>
    <w:unhideWhenUsed/>
    <w:rsid w:val="005664C1"/>
    <w:rPr>
      <w:vertAlign w:val="superscript"/>
    </w:rPr>
  </w:style>
  <w:style w:type="table" w:styleId="Eigentijdsetabel">
    <w:name w:val="Table Contemporary"/>
    <w:basedOn w:val="Standaardtabel"/>
    <w:unhideWhenUsed/>
    <w:rsid w:val="005664C1"/>
    <w:pPr>
      <w:spacing w:after="120" w:line="257"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Inhopg1">
    <w:name w:val="toc 1"/>
    <w:basedOn w:val="Standaard"/>
    <w:next w:val="Standaard"/>
    <w:autoRedefine/>
    <w:uiPriority w:val="39"/>
    <w:unhideWhenUsed/>
    <w:rsid w:val="00E61FD5"/>
    <w:pPr>
      <w:spacing w:before="160" w:after="80"/>
      <w:ind w:left="425" w:hanging="425"/>
      <w:contextualSpacing w:val="0"/>
    </w:pPr>
    <w:rPr>
      <w:b/>
      <w:noProof/>
    </w:rPr>
  </w:style>
  <w:style w:type="paragraph" w:styleId="Inhopg2">
    <w:name w:val="toc 2"/>
    <w:basedOn w:val="Standaard"/>
    <w:next w:val="Standaard"/>
    <w:autoRedefine/>
    <w:uiPriority w:val="39"/>
    <w:unhideWhenUsed/>
    <w:rsid w:val="00E61FD5"/>
    <w:pPr>
      <w:spacing w:after="0"/>
      <w:ind w:left="992" w:hanging="567"/>
    </w:pPr>
    <w:rPr>
      <w:rFonts w:eastAsiaTheme="minorEastAsia"/>
      <w:noProof/>
      <w:szCs w:val="22"/>
      <w:lang w:eastAsia="nl-NL"/>
    </w:rPr>
  </w:style>
  <w:style w:type="paragraph" w:styleId="Inhopg3">
    <w:name w:val="toc 3"/>
    <w:basedOn w:val="Standaard"/>
    <w:next w:val="Standaard"/>
    <w:autoRedefine/>
    <w:uiPriority w:val="39"/>
    <w:unhideWhenUsed/>
    <w:rsid w:val="00E61FD5"/>
    <w:pPr>
      <w:tabs>
        <w:tab w:val="right" w:leader="dot" w:pos="9629"/>
      </w:tabs>
      <w:spacing w:after="80"/>
      <w:ind w:left="1559" w:hanging="567"/>
    </w:pPr>
    <w:rPr>
      <w:noProof/>
    </w:rPr>
  </w:style>
  <w:style w:type="table" w:customStyle="1" w:styleId="ZorgTTPTabel">
    <w:name w:val="ZorgTTP Tabel"/>
    <w:basedOn w:val="Standaardtabel"/>
    <w:uiPriority w:val="99"/>
    <w:rsid w:val="00E8637A"/>
    <w:pPr>
      <w:spacing w:after="0" w:line="240" w:lineRule="auto"/>
    </w:pPr>
    <w:tblPr>
      <w:tblStyleRowBandSize w:val="1"/>
      <w:tblBorders>
        <w:insideH w:val="single" w:sz="4" w:space="0" w:color="FFFFFF" w:themeColor="background1"/>
        <w:insideV w:val="single" w:sz="4" w:space="0" w:color="FFFFFF" w:themeColor="background1"/>
      </w:tblBorders>
    </w:tblPr>
    <w:tcPr>
      <w:vAlign w:val="center"/>
    </w:tcPr>
    <w:tblStylePr w:type="firstRow">
      <w:rPr>
        <w:b/>
        <w:color w:val="FFFFFF" w:themeColor="background1"/>
      </w:rPr>
      <w:tblPr/>
      <w:tcPr>
        <w:tcBorders>
          <w:top w:val="nil"/>
          <w:left w:val="nil"/>
          <w:bottom w:val="single" w:sz="12" w:space="0" w:color="FFFFFF" w:themeColor="background1"/>
          <w:right w:val="single" w:sz="2" w:space="0" w:color="FFFFFF" w:themeColor="background1"/>
          <w:insideH w:val="single" w:sz="12" w:space="0" w:color="FFFFFF" w:themeColor="background1"/>
          <w:insideV w:val="single" w:sz="2" w:space="0" w:color="FFFFFF" w:themeColor="background1"/>
        </w:tcBorders>
        <w:shd w:val="clear" w:color="auto" w:fill="0092CE" w:themeFill="accent1"/>
      </w:tcPr>
    </w:tblStylePr>
    <w:tblStylePr w:type="lastRow">
      <w:rPr>
        <w:b/>
        <w:color w:val="FFFFFF" w:themeColor="background1"/>
      </w:rPr>
      <w:tblPr/>
      <w:tcPr>
        <w:shd w:val="clear" w:color="auto" w:fill="5ABBEC"/>
      </w:tcPr>
    </w:tblStylePr>
    <w:tblStylePr w:type="firstCol">
      <w:rPr>
        <w:b/>
      </w:rPr>
      <w:tblPr/>
      <w:tcPr>
        <w:shd w:val="clear" w:color="auto" w:fill="DDF1FB"/>
      </w:tcPr>
    </w:tblStylePr>
    <w:tblStylePr w:type="band1Horz">
      <w:tblPr/>
      <w:tcPr>
        <w:shd w:val="clear" w:color="auto" w:fill="FFFFFF" w:themeFill="background1"/>
      </w:tcPr>
    </w:tblStylePr>
    <w:tblStylePr w:type="band2Horz">
      <w:tblPr/>
      <w:tcPr>
        <w:shd w:val="clear" w:color="auto" w:fill="EEF7FC"/>
      </w:tcPr>
    </w:tblStylePr>
  </w:style>
  <w:style w:type="paragraph" w:styleId="Normaalweb">
    <w:name w:val="Normal (Web)"/>
    <w:basedOn w:val="Standaard"/>
    <w:uiPriority w:val="99"/>
    <w:semiHidden/>
    <w:unhideWhenUsed/>
    <w:rsid w:val="006F6D6E"/>
    <w:pPr>
      <w:spacing w:before="100" w:beforeAutospacing="1" w:after="100" w:afterAutospacing="1" w:line="240" w:lineRule="auto"/>
      <w:contextualSpacing w:val="0"/>
    </w:pPr>
    <w:rPr>
      <w:rFonts w:ascii="Times New Roman" w:eastAsiaTheme="minorEastAsia" w:hAnsi="Times New Roman" w:cs="Times New Roman"/>
      <w:color w:val="auto"/>
      <w:sz w:val="24"/>
      <w:szCs w:val="24"/>
      <w:lang w:eastAsia="nl-NL"/>
    </w:rPr>
  </w:style>
  <w:style w:type="paragraph" w:customStyle="1" w:styleId="Bijlage1">
    <w:name w:val="Bijlage 1"/>
    <w:basedOn w:val="Standaard"/>
    <w:next w:val="Standaard"/>
    <w:uiPriority w:val="11"/>
    <w:qFormat/>
    <w:rsid w:val="00366AFC"/>
    <w:pPr>
      <w:keepNext/>
      <w:keepLines/>
      <w:pageBreakBefore/>
      <w:numPr>
        <w:numId w:val="4"/>
      </w:numPr>
    </w:pPr>
    <w:rPr>
      <w:rFonts w:asciiTheme="majorHAnsi" w:eastAsiaTheme="majorEastAsia" w:hAnsiTheme="majorHAnsi" w:cstheme="majorBidi"/>
      <w:b/>
      <w:color w:val="464646" w:themeColor="accent2"/>
      <w:sz w:val="28"/>
      <w:szCs w:val="32"/>
    </w:rPr>
  </w:style>
  <w:style w:type="paragraph" w:customStyle="1" w:styleId="Bijlage2">
    <w:name w:val="Bijlage 2"/>
    <w:basedOn w:val="Standaard"/>
    <w:next w:val="Standaard"/>
    <w:uiPriority w:val="11"/>
    <w:qFormat/>
    <w:rsid w:val="00366AFC"/>
    <w:pPr>
      <w:numPr>
        <w:ilvl w:val="1"/>
        <w:numId w:val="4"/>
      </w:numPr>
    </w:pPr>
    <w:rPr>
      <w:rFonts w:asciiTheme="majorHAnsi" w:eastAsiaTheme="majorEastAsia" w:hAnsiTheme="majorHAnsi" w:cstheme="majorBidi"/>
      <w:b/>
      <w:noProof/>
      <w:color w:val="464646" w:themeColor="accent2"/>
      <w:sz w:val="24"/>
      <w:szCs w:val="26"/>
    </w:rPr>
  </w:style>
  <w:style w:type="paragraph" w:customStyle="1" w:styleId="Bijlage3">
    <w:name w:val="Bijlage 3"/>
    <w:basedOn w:val="Standaard"/>
    <w:next w:val="Standaard"/>
    <w:uiPriority w:val="11"/>
    <w:qFormat/>
    <w:rsid w:val="00366AFC"/>
    <w:pPr>
      <w:numPr>
        <w:ilvl w:val="2"/>
        <w:numId w:val="4"/>
      </w:numPr>
    </w:pPr>
    <w:rPr>
      <w:noProof/>
    </w:rPr>
  </w:style>
  <w:style w:type="numbering" w:customStyle="1" w:styleId="ZTTPArtikelen">
    <w:name w:val="ZTTP Artikelen"/>
    <w:uiPriority w:val="99"/>
    <w:rsid w:val="00B83096"/>
    <w:pPr>
      <w:numPr>
        <w:numId w:val="5"/>
      </w:numPr>
    </w:pPr>
  </w:style>
  <w:style w:type="paragraph" w:customStyle="1" w:styleId="ZTTPArtikel1">
    <w:name w:val="ZTTP Artikel 1"/>
    <w:basedOn w:val="Standaard"/>
    <w:rsid w:val="0043741C"/>
    <w:pPr>
      <w:keepNext/>
      <w:numPr>
        <w:numId w:val="6"/>
      </w:numPr>
      <w:spacing w:before="200" w:after="80" w:line="240" w:lineRule="auto"/>
    </w:pPr>
    <w:rPr>
      <w:b/>
      <w:bCs/>
      <w:sz w:val="18"/>
    </w:rPr>
  </w:style>
  <w:style w:type="paragraph" w:customStyle="1" w:styleId="ZTTPArtikel2">
    <w:name w:val="ZTTP Artikel 2"/>
    <w:basedOn w:val="Standaard"/>
    <w:rsid w:val="0043741C"/>
    <w:pPr>
      <w:numPr>
        <w:ilvl w:val="1"/>
        <w:numId w:val="6"/>
      </w:numPr>
      <w:spacing w:after="40" w:line="257" w:lineRule="auto"/>
      <w:contextualSpacing w:val="0"/>
    </w:pPr>
    <w:rPr>
      <w:noProof/>
      <w:sz w:val="16"/>
    </w:rPr>
  </w:style>
  <w:style w:type="paragraph" w:customStyle="1" w:styleId="ZTTPArtikel3">
    <w:name w:val="ZTTP Artikel 3"/>
    <w:basedOn w:val="Standaard"/>
    <w:rsid w:val="0043741C"/>
    <w:pPr>
      <w:numPr>
        <w:ilvl w:val="2"/>
        <w:numId w:val="6"/>
      </w:numPr>
      <w:spacing w:after="40" w:line="257" w:lineRule="auto"/>
      <w:contextualSpacing w:val="0"/>
    </w:pPr>
    <w:rPr>
      <w:noProof/>
      <w:sz w:val="16"/>
    </w:rPr>
  </w:style>
  <w:style w:type="paragraph" w:styleId="Plattetekst">
    <w:name w:val="Body Text"/>
    <w:basedOn w:val="Standaard"/>
    <w:link w:val="PlattetekstChar"/>
    <w:rsid w:val="000E03B9"/>
    <w:pPr>
      <w:framePr w:w="1939" w:h="14753" w:hRule="exact" w:wrap="around" w:vAnchor="page" w:hAnchor="page" w:x="9288" w:y="1855"/>
      <w:spacing w:after="0" w:line="220" w:lineRule="atLeast"/>
      <w:contextualSpacing w:val="0"/>
    </w:pPr>
    <w:rPr>
      <w:rFonts w:ascii="Arial" w:eastAsia="Times New Roman" w:hAnsi="Arial" w:cs="Times New Roman"/>
      <w:color w:val="auto"/>
      <w:lang w:eastAsia="nl-NL"/>
    </w:rPr>
  </w:style>
  <w:style w:type="character" w:customStyle="1" w:styleId="PlattetekstChar">
    <w:name w:val="Platte tekst Char"/>
    <w:basedOn w:val="Standaardalinea-lettertype"/>
    <w:link w:val="Plattetekst"/>
    <w:rsid w:val="000E03B9"/>
    <w:rPr>
      <w:rFonts w:ascii="Arial" w:eastAsia="Times New Roman" w:hAnsi="Arial" w:cs="Times New Roman"/>
      <w:color w:val="auto"/>
      <w:lang w:eastAsia="nl-NL"/>
    </w:rPr>
  </w:style>
  <w:style w:type="character" w:styleId="Paginanummer">
    <w:name w:val="page number"/>
    <w:basedOn w:val="Standaardalinea-lettertype"/>
    <w:rsid w:val="000E03B9"/>
  </w:style>
  <w:style w:type="paragraph" w:styleId="Plattetekstinspringen">
    <w:name w:val="Body Text Indent"/>
    <w:basedOn w:val="Standaard"/>
    <w:link w:val="PlattetekstinspringenChar"/>
    <w:rsid w:val="000E03B9"/>
    <w:pPr>
      <w:framePr w:w="1939" w:h="9650" w:wrap="around" w:vAnchor="page" w:hAnchor="page" w:x="9300" w:y="3171"/>
      <w:spacing w:after="0" w:line="220" w:lineRule="atLeast"/>
      <w:ind w:left="142"/>
      <w:contextualSpacing w:val="0"/>
    </w:pPr>
    <w:rPr>
      <w:rFonts w:ascii="Arial" w:eastAsia="Times New Roman" w:hAnsi="Arial" w:cs="Times New Roman"/>
      <w:color w:val="auto"/>
      <w:sz w:val="14"/>
      <w:lang w:eastAsia="nl-NL"/>
    </w:rPr>
  </w:style>
  <w:style w:type="character" w:customStyle="1" w:styleId="PlattetekstinspringenChar">
    <w:name w:val="Platte tekst inspringen Char"/>
    <w:basedOn w:val="Standaardalinea-lettertype"/>
    <w:link w:val="Plattetekstinspringen"/>
    <w:rsid w:val="000E03B9"/>
    <w:rPr>
      <w:rFonts w:ascii="Arial" w:eastAsia="Times New Roman" w:hAnsi="Arial" w:cs="Times New Roman"/>
      <w:color w:val="auto"/>
      <w:sz w:val="14"/>
      <w:lang w:eastAsia="nl-NL"/>
    </w:rPr>
  </w:style>
  <w:style w:type="paragraph" w:customStyle="1" w:styleId="Rights">
    <w:name w:val="Rights"/>
    <w:basedOn w:val="Standaard"/>
    <w:rsid w:val="000E03B9"/>
    <w:pPr>
      <w:spacing w:after="0" w:line="220" w:lineRule="atLeast"/>
      <w:contextualSpacing w:val="0"/>
    </w:pPr>
    <w:rPr>
      <w:rFonts w:ascii="Arial" w:eastAsia="Times New Roman" w:hAnsi="Arial" w:cs="Times New Roman"/>
      <w:color w:val="auto"/>
      <w:sz w:val="14"/>
      <w:lang w:eastAsia="nl-NL"/>
    </w:rPr>
  </w:style>
  <w:style w:type="paragraph" w:customStyle="1" w:styleId="Opsomming1">
    <w:name w:val="Opsomming 1"/>
    <w:basedOn w:val="Standaard"/>
    <w:rsid w:val="000E03B9"/>
    <w:pPr>
      <w:tabs>
        <w:tab w:val="num" w:pos="794"/>
      </w:tabs>
      <w:spacing w:after="0" w:line="220" w:lineRule="atLeast"/>
      <w:ind w:left="907" w:hanging="907"/>
      <w:contextualSpacing w:val="0"/>
    </w:pPr>
    <w:rPr>
      <w:rFonts w:ascii="Arial" w:eastAsia="Times New Roman" w:hAnsi="Arial" w:cs="Times New Roman"/>
      <w:color w:val="auto"/>
      <w:lang w:eastAsia="nl-NL"/>
    </w:rPr>
  </w:style>
  <w:style w:type="paragraph" w:styleId="Inhopg9">
    <w:name w:val="toc 9"/>
    <w:aliases w:val="a"/>
    <w:basedOn w:val="Standaard"/>
    <w:next w:val="Standaard"/>
    <w:semiHidden/>
    <w:rsid w:val="000E03B9"/>
    <w:pPr>
      <w:spacing w:after="0" w:line="220" w:lineRule="atLeast"/>
      <w:ind w:left="1600"/>
      <w:contextualSpacing w:val="0"/>
    </w:pPr>
    <w:rPr>
      <w:rFonts w:ascii="Arial" w:eastAsia="Times New Roman" w:hAnsi="Arial" w:cs="Times New Roman"/>
      <w:color w:val="auto"/>
      <w:sz w:val="18"/>
      <w:lang w:eastAsia="nl-NL"/>
    </w:rPr>
  </w:style>
  <w:style w:type="paragraph" w:styleId="Inhopg4">
    <w:name w:val="toc 4"/>
    <w:basedOn w:val="Standaard"/>
    <w:next w:val="Standaard"/>
    <w:semiHidden/>
    <w:rsid w:val="000E03B9"/>
    <w:pPr>
      <w:spacing w:after="0" w:line="220" w:lineRule="atLeast"/>
      <w:ind w:left="600"/>
      <w:contextualSpacing w:val="0"/>
    </w:pPr>
    <w:rPr>
      <w:rFonts w:ascii="Arial" w:eastAsia="Times New Roman" w:hAnsi="Arial" w:cs="Times New Roman"/>
      <w:color w:val="auto"/>
      <w:sz w:val="18"/>
      <w:lang w:eastAsia="nl-NL"/>
    </w:rPr>
  </w:style>
  <w:style w:type="paragraph" w:styleId="Inhopg5">
    <w:name w:val="toc 5"/>
    <w:basedOn w:val="Standaard"/>
    <w:next w:val="Standaard"/>
    <w:semiHidden/>
    <w:rsid w:val="000E03B9"/>
    <w:pPr>
      <w:spacing w:after="0" w:line="220" w:lineRule="atLeast"/>
      <w:ind w:left="800"/>
      <w:contextualSpacing w:val="0"/>
    </w:pPr>
    <w:rPr>
      <w:rFonts w:ascii="Arial" w:eastAsia="Times New Roman" w:hAnsi="Arial" w:cs="Times New Roman"/>
      <w:color w:val="auto"/>
      <w:sz w:val="18"/>
      <w:lang w:eastAsia="nl-NL"/>
    </w:rPr>
  </w:style>
  <w:style w:type="paragraph" w:styleId="Inhopg6">
    <w:name w:val="toc 6"/>
    <w:basedOn w:val="Standaard"/>
    <w:next w:val="Standaard"/>
    <w:semiHidden/>
    <w:rsid w:val="000E03B9"/>
    <w:pPr>
      <w:spacing w:after="0" w:line="220" w:lineRule="atLeast"/>
      <w:ind w:left="1000"/>
      <w:contextualSpacing w:val="0"/>
    </w:pPr>
    <w:rPr>
      <w:rFonts w:ascii="Arial" w:eastAsia="Times New Roman" w:hAnsi="Arial" w:cs="Times New Roman"/>
      <w:color w:val="auto"/>
      <w:sz w:val="18"/>
      <w:lang w:eastAsia="nl-NL"/>
    </w:rPr>
  </w:style>
  <w:style w:type="paragraph" w:styleId="Inhopg7">
    <w:name w:val="toc 7"/>
    <w:basedOn w:val="Standaard"/>
    <w:next w:val="Standaard"/>
    <w:semiHidden/>
    <w:rsid w:val="000E03B9"/>
    <w:pPr>
      <w:spacing w:after="0" w:line="220" w:lineRule="atLeast"/>
      <w:ind w:left="1200"/>
      <w:contextualSpacing w:val="0"/>
    </w:pPr>
    <w:rPr>
      <w:rFonts w:ascii="Arial" w:eastAsia="Times New Roman" w:hAnsi="Arial" w:cs="Times New Roman"/>
      <w:color w:val="auto"/>
      <w:sz w:val="18"/>
      <w:lang w:eastAsia="nl-NL"/>
    </w:rPr>
  </w:style>
  <w:style w:type="paragraph" w:styleId="Inhopg8">
    <w:name w:val="toc 8"/>
    <w:basedOn w:val="Standaard"/>
    <w:next w:val="Standaard"/>
    <w:semiHidden/>
    <w:rsid w:val="000E03B9"/>
    <w:pPr>
      <w:spacing w:after="0" w:line="220" w:lineRule="atLeast"/>
      <w:ind w:left="1400"/>
      <w:contextualSpacing w:val="0"/>
    </w:pPr>
    <w:rPr>
      <w:rFonts w:ascii="Arial" w:eastAsia="Times New Roman" w:hAnsi="Arial" w:cs="Times New Roman"/>
      <w:color w:val="auto"/>
      <w:sz w:val="18"/>
      <w:lang w:eastAsia="nl-NL"/>
    </w:rPr>
  </w:style>
  <w:style w:type="paragraph" w:styleId="Plattetekst2">
    <w:name w:val="Body Text 2"/>
    <w:basedOn w:val="Standaard"/>
    <w:link w:val="Plattetekst2Char"/>
    <w:rsid w:val="000E03B9"/>
    <w:pPr>
      <w:framePr w:w="1939" w:h="14753" w:hRule="exact" w:wrap="around" w:vAnchor="page" w:hAnchor="page" w:x="9288" w:y="1855"/>
      <w:spacing w:after="0" w:line="220" w:lineRule="exact"/>
      <w:contextualSpacing w:val="0"/>
    </w:pPr>
    <w:rPr>
      <w:rFonts w:ascii="Arial" w:eastAsia="Times New Roman" w:hAnsi="Arial" w:cs="Times New Roman"/>
      <w:color w:val="auto"/>
      <w:sz w:val="16"/>
      <w:lang w:eastAsia="nl-NL"/>
    </w:rPr>
  </w:style>
  <w:style w:type="character" w:customStyle="1" w:styleId="Plattetekst2Char">
    <w:name w:val="Platte tekst 2 Char"/>
    <w:basedOn w:val="Standaardalinea-lettertype"/>
    <w:link w:val="Plattetekst2"/>
    <w:rsid w:val="000E03B9"/>
    <w:rPr>
      <w:rFonts w:ascii="Arial" w:eastAsia="Times New Roman" w:hAnsi="Arial" w:cs="Times New Roman"/>
      <w:color w:val="auto"/>
      <w:sz w:val="16"/>
      <w:lang w:eastAsia="nl-NL"/>
    </w:rPr>
  </w:style>
  <w:style w:type="paragraph" w:customStyle="1" w:styleId="Invultekst">
    <w:name w:val="Invultekst"/>
    <w:basedOn w:val="Standaard"/>
    <w:rsid w:val="000E03B9"/>
    <w:pPr>
      <w:spacing w:after="0" w:line="240" w:lineRule="exact"/>
      <w:contextualSpacing w:val="0"/>
    </w:pPr>
    <w:rPr>
      <w:rFonts w:ascii="Arial" w:eastAsia="Times New Roman" w:hAnsi="Arial" w:cs="Times New Roman"/>
      <w:noProof/>
      <w:color w:val="auto"/>
      <w:sz w:val="16"/>
      <w:lang w:eastAsia="nl-NL"/>
    </w:rPr>
  </w:style>
  <w:style w:type="paragraph" w:customStyle="1" w:styleId="Tabeltekst">
    <w:name w:val="Tabeltekst"/>
    <w:basedOn w:val="Standaard"/>
    <w:rsid w:val="000E03B9"/>
    <w:pPr>
      <w:spacing w:after="0" w:line="220" w:lineRule="exact"/>
      <w:ind w:left="-113"/>
      <w:contextualSpacing w:val="0"/>
    </w:pPr>
    <w:rPr>
      <w:rFonts w:ascii="Arial" w:eastAsia="Times New Roman" w:hAnsi="Arial" w:cs="Times New Roman"/>
      <w:b/>
      <w:color w:val="auto"/>
      <w:sz w:val="14"/>
      <w:lang w:eastAsia="nl-NL"/>
    </w:rPr>
  </w:style>
  <w:style w:type="paragraph" w:customStyle="1" w:styleId="Opsomming2">
    <w:name w:val="Opsomming 2"/>
    <w:basedOn w:val="Standaard"/>
    <w:rsid w:val="000E03B9"/>
    <w:pPr>
      <w:tabs>
        <w:tab w:val="num" w:pos="794"/>
      </w:tabs>
      <w:spacing w:after="0" w:line="220" w:lineRule="atLeast"/>
      <w:ind w:left="907" w:hanging="907"/>
      <w:contextualSpacing w:val="0"/>
    </w:pPr>
    <w:rPr>
      <w:rFonts w:ascii="Arial" w:eastAsia="Times New Roman" w:hAnsi="Arial" w:cs="Times New Roman"/>
      <w:color w:val="auto"/>
      <w:lang w:eastAsia="nl-NL"/>
    </w:rPr>
  </w:style>
  <w:style w:type="paragraph" w:customStyle="1" w:styleId="Ondertitel1">
    <w:name w:val="Ondertitel1"/>
    <w:basedOn w:val="Titel"/>
    <w:next w:val="Standaard"/>
    <w:qFormat/>
    <w:rsid w:val="000E03B9"/>
    <w:pPr>
      <w:spacing w:before="120" w:after="120" w:line="220" w:lineRule="atLeast"/>
      <w:ind w:left="-113"/>
      <w:contextualSpacing w:val="0"/>
      <w:jc w:val="left"/>
    </w:pPr>
    <w:rPr>
      <w:rFonts w:ascii="Arial" w:eastAsia="Times New Roman" w:hAnsi="Arial" w:cs="Times New Roman"/>
      <w:color w:val="auto"/>
      <w:kern w:val="0"/>
      <w:sz w:val="18"/>
      <w:szCs w:val="20"/>
      <w:lang w:eastAsia="nl-NL"/>
    </w:rPr>
  </w:style>
  <w:style w:type="paragraph" w:styleId="Plattetekstinspringen2">
    <w:name w:val="Body Text Indent 2"/>
    <w:basedOn w:val="Standaard"/>
    <w:link w:val="Plattetekstinspringen2Char"/>
    <w:rsid w:val="000E03B9"/>
    <w:pPr>
      <w:spacing w:after="0" w:line="220" w:lineRule="atLeast"/>
      <w:ind w:left="426" w:hanging="426"/>
      <w:contextualSpacing w:val="0"/>
    </w:pPr>
    <w:rPr>
      <w:rFonts w:ascii="Arial" w:eastAsia="Times New Roman" w:hAnsi="Arial" w:cs="Times New Roman"/>
      <w:b/>
      <w:color w:val="auto"/>
      <w:lang w:eastAsia="nl-NL"/>
    </w:rPr>
  </w:style>
  <w:style w:type="character" w:customStyle="1" w:styleId="Plattetekstinspringen2Char">
    <w:name w:val="Platte tekst inspringen 2 Char"/>
    <w:basedOn w:val="Standaardalinea-lettertype"/>
    <w:link w:val="Plattetekstinspringen2"/>
    <w:rsid w:val="000E03B9"/>
    <w:rPr>
      <w:rFonts w:ascii="Arial" w:eastAsia="Times New Roman" w:hAnsi="Arial" w:cs="Times New Roman"/>
      <w:b/>
      <w:color w:val="auto"/>
      <w:lang w:eastAsia="nl-NL"/>
    </w:rPr>
  </w:style>
  <w:style w:type="paragraph" w:customStyle="1" w:styleId="Tekst">
    <w:name w:val="Tekst"/>
    <w:rsid w:val="000E03B9"/>
    <w:pPr>
      <w:widowControl w:val="0"/>
      <w:tabs>
        <w:tab w:val="left" w:pos="0"/>
        <w:tab w:val="left" w:pos="840"/>
        <w:tab w:val="left" w:pos="1440"/>
        <w:tab w:val="left" w:pos="1680"/>
        <w:tab w:val="left" w:pos="2520"/>
        <w:tab w:val="left" w:pos="3360"/>
        <w:tab w:val="left" w:pos="4200"/>
        <w:tab w:val="left" w:pos="5040"/>
        <w:tab w:val="left" w:pos="5880"/>
        <w:tab w:val="left" w:pos="6720"/>
        <w:tab w:val="left" w:pos="7560"/>
        <w:tab w:val="left" w:pos="8400"/>
        <w:tab w:val="left" w:pos="9240"/>
        <w:tab w:val="left" w:pos="9840"/>
      </w:tabs>
      <w:suppressAutoHyphens/>
      <w:spacing w:after="0" w:line="240" w:lineRule="auto"/>
    </w:pPr>
    <w:rPr>
      <w:rFonts w:ascii="ITC Galliard 10pt" w:eastAsia="Times New Roman" w:hAnsi="ITC Galliard 10pt" w:cs="Times New Roman"/>
      <w:color w:val="auto"/>
      <w:sz w:val="21"/>
      <w:lang w:val="en-US" w:eastAsia="nl-NL"/>
    </w:rPr>
  </w:style>
  <w:style w:type="paragraph" w:styleId="Plattetekstinspringen3">
    <w:name w:val="Body Text Indent 3"/>
    <w:basedOn w:val="Standaard"/>
    <w:link w:val="Plattetekstinspringen3Char"/>
    <w:rsid w:val="000E03B9"/>
    <w:pPr>
      <w:tabs>
        <w:tab w:val="left" w:pos="-1440"/>
        <w:tab w:val="left" w:pos="-720"/>
        <w:tab w:val="left" w:pos="0"/>
        <w:tab w:val="left" w:pos="1440"/>
        <w:tab w:val="left" w:pos="1904"/>
        <w:tab w:val="left" w:pos="2152"/>
        <w:tab w:val="left" w:pos="2401"/>
        <w:tab w:val="left" w:pos="2649"/>
        <w:tab w:val="left" w:pos="2898"/>
        <w:tab w:val="left" w:pos="3146"/>
        <w:tab w:val="left" w:pos="3600"/>
        <w:tab w:val="left" w:pos="4320"/>
        <w:tab w:val="left" w:pos="5040"/>
        <w:tab w:val="left" w:pos="5760"/>
        <w:tab w:val="left" w:pos="6480"/>
        <w:tab w:val="left" w:pos="7200"/>
        <w:tab w:val="left" w:pos="7920"/>
        <w:tab w:val="left" w:pos="8640"/>
      </w:tabs>
      <w:spacing w:after="0" w:line="240" w:lineRule="auto"/>
      <w:ind w:left="1440" w:hanging="1224"/>
      <w:contextualSpacing w:val="0"/>
    </w:pPr>
    <w:rPr>
      <w:rFonts w:ascii="Arial" w:eastAsia="Times New Roman" w:hAnsi="Arial" w:cs="Times New Roman"/>
      <w:color w:val="auto"/>
      <w:lang w:eastAsia="nl-NL"/>
    </w:rPr>
  </w:style>
  <w:style w:type="character" w:customStyle="1" w:styleId="Plattetekstinspringen3Char">
    <w:name w:val="Platte tekst inspringen 3 Char"/>
    <w:basedOn w:val="Standaardalinea-lettertype"/>
    <w:link w:val="Plattetekstinspringen3"/>
    <w:rsid w:val="000E03B9"/>
    <w:rPr>
      <w:rFonts w:ascii="Arial" w:eastAsia="Times New Roman" w:hAnsi="Arial" w:cs="Times New Roman"/>
      <w:color w:val="auto"/>
      <w:lang w:eastAsia="nl-NL"/>
    </w:rPr>
  </w:style>
  <w:style w:type="paragraph" w:styleId="Lijstopsomteken">
    <w:name w:val="List Bullet"/>
    <w:basedOn w:val="Standaard"/>
    <w:next w:val="Standaard"/>
    <w:autoRedefine/>
    <w:rsid w:val="000E03B9"/>
    <w:pPr>
      <w:keepLines/>
      <w:spacing w:after="0" w:line="288" w:lineRule="auto"/>
      <w:contextualSpacing w:val="0"/>
    </w:pPr>
    <w:rPr>
      <w:rFonts w:ascii="Arial" w:eastAsia="Times New Roman" w:hAnsi="Arial" w:cs="Times New Roman"/>
      <w:color w:val="auto"/>
      <w:lang w:eastAsia="nl-NL"/>
    </w:rPr>
  </w:style>
  <w:style w:type="paragraph" w:customStyle="1" w:styleId="Tabelkop">
    <w:name w:val="Tabelkop"/>
    <w:basedOn w:val="Standaard"/>
    <w:rsid w:val="000E03B9"/>
    <w:pPr>
      <w:keepNext/>
      <w:keepLines/>
      <w:spacing w:before="120" w:after="0" w:line="288" w:lineRule="auto"/>
      <w:contextualSpacing w:val="0"/>
    </w:pPr>
    <w:rPr>
      <w:rFonts w:ascii="Arial" w:eastAsia="Times New Roman" w:hAnsi="Arial" w:cs="Times New Roman"/>
      <w:color w:val="auto"/>
      <w:sz w:val="16"/>
      <w:lang w:val="nl" w:eastAsia="nl-NL"/>
    </w:rPr>
  </w:style>
  <w:style w:type="paragraph" w:customStyle="1" w:styleId="Tabelinhoud">
    <w:name w:val="Tabelinhoud"/>
    <w:basedOn w:val="Standaard"/>
    <w:rsid w:val="000E03B9"/>
    <w:pPr>
      <w:widowControl w:val="0"/>
      <w:spacing w:after="0" w:line="312" w:lineRule="auto"/>
      <w:contextualSpacing w:val="0"/>
    </w:pPr>
    <w:rPr>
      <w:rFonts w:ascii="Univers" w:eastAsia="Times New Roman" w:hAnsi="Univers" w:cs="Times New Roman"/>
      <w:color w:val="auto"/>
      <w:sz w:val="18"/>
      <w:lang w:eastAsia="nl-NL"/>
    </w:rPr>
  </w:style>
  <w:style w:type="character" w:styleId="GevolgdeHyperlink">
    <w:name w:val="FollowedHyperlink"/>
    <w:rsid w:val="000E03B9"/>
    <w:rPr>
      <w:color w:val="800080"/>
      <w:u w:val="single"/>
    </w:rPr>
  </w:style>
  <w:style w:type="paragraph" w:styleId="Documentstructuur">
    <w:name w:val="Document Map"/>
    <w:basedOn w:val="Standaard"/>
    <w:link w:val="DocumentstructuurChar"/>
    <w:semiHidden/>
    <w:rsid w:val="000E03B9"/>
    <w:pPr>
      <w:shd w:val="clear" w:color="auto" w:fill="000080"/>
      <w:spacing w:after="0" w:line="220" w:lineRule="atLeast"/>
      <w:contextualSpacing w:val="0"/>
    </w:pPr>
    <w:rPr>
      <w:rFonts w:ascii="Tahoma" w:eastAsia="Times New Roman" w:hAnsi="Tahoma" w:cs="Tahoma"/>
      <w:color w:val="auto"/>
      <w:lang w:eastAsia="nl-NL"/>
    </w:rPr>
  </w:style>
  <w:style w:type="character" w:customStyle="1" w:styleId="DocumentstructuurChar">
    <w:name w:val="Documentstructuur Char"/>
    <w:basedOn w:val="Standaardalinea-lettertype"/>
    <w:link w:val="Documentstructuur"/>
    <w:semiHidden/>
    <w:rsid w:val="000E03B9"/>
    <w:rPr>
      <w:rFonts w:ascii="Tahoma" w:eastAsia="Times New Roman" w:hAnsi="Tahoma" w:cs="Tahoma"/>
      <w:color w:val="auto"/>
      <w:shd w:val="clear" w:color="auto" w:fill="000080"/>
      <w:lang w:eastAsia="nl-NL"/>
    </w:rPr>
  </w:style>
  <w:style w:type="character" w:styleId="Verwijzingopmerking">
    <w:name w:val="annotation reference"/>
    <w:semiHidden/>
    <w:rsid w:val="000E03B9"/>
    <w:rPr>
      <w:sz w:val="16"/>
      <w:szCs w:val="16"/>
    </w:rPr>
  </w:style>
  <w:style w:type="paragraph" w:styleId="Tekstopmerking">
    <w:name w:val="annotation text"/>
    <w:basedOn w:val="Standaard"/>
    <w:link w:val="TekstopmerkingChar"/>
    <w:semiHidden/>
    <w:rsid w:val="000E03B9"/>
    <w:pPr>
      <w:spacing w:after="0" w:line="220" w:lineRule="atLeast"/>
      <w:contextualSpacing w:val="0"/>
    </w:pPr>
    <w:rPr>
      <w:rFonts w:ascii="Arial" w:eastAsia="Times New Roman" w:hAnsi="Arial" w:cs="Times New Roman"/>
      <w:color w:val="auto"/>
      <w:lang w:eastAsia="nl-NL"/>
    </w:rPr>
  </w:style>
  <w:style w:type="character" w:customStyle="1" w:styleId="TekstopmerkingChar">
    <w:name w:val="Tekst opmerking Char"/>
    <w:basedOn w:val="Standaardalinea-lettertype"/>
    <w:link w:val="Tekstopmerking"/>
    <w:semiHidden/>
    <w:rsid w:val="000E03B9"/>
    <w:rPr>
      <w:rFonts w:ascii="Arial" w:eastAsia="Times New Roman" w:hAnsi="Arial" w:cs="Times New Roman"/>
      <w:color w:val="auto"/>
      <w:lang w:eastAsia="nl-NL"/>
    </w:rPr>
  </w:style>
  <w:style w:type="paragraph" w:styleId="Onderwerpvanopmerking">
    <w:name w:val="annotation subject"/>
    <w:basedOn w:val="Tekstopmerking"/>
    <w:next w:val="Tekstopmerking"/>
    <w:link w:val="OnderwerpvanopmerkingChar"/>
    <w:semiHidden/>
    <w:rsid w:val="000E03B9"/>
    <w:rPr>
      <w:b/>
      <w:bCs/>
    </w:rPr>
  </w:style>
  <w:style w:type="character" w:customStyle="1" w:styleId="OnderwerpvanopmerkingChar">
    <w:name w:val="Onderwerp van opmerking Char"/>
    <w:basedOn w:val="TekstopmerkingChar"/>
    <w:link w:val="Onderwerpvanopmerking"/>
    <w:semiHidden/>
    <w:rsid w:val="000E03B9"/>
    <w:rPr>
      <w:rFonts w:ascii="Arial" w:eastAsia="Times New Roman" w:hAnsi="Arial" w:cs="Times New Roman"/>
      <w:b/>
      <w:bCs/>
      <w:color w:val="auto"/>
      <w:lang w:eastAsia="nl-NL"/>
    </w:rPr>
  </w:style>
  <w:style w:type="paragraph" w:styleId="Ballontekst">
    <w:name w:val="Balloon Text"/>
    <w:basedOn w:val="Standaard"/>
    <w:link w:val="BallontekstChar"/>
    <w:semiHidden/>
    <w:rsid w:val="000E03B9"/>
    <w:pPr>
      <w:spacing w:after="0" w:line="220" w:lineRule="atLeast"/>
      <w:contextualSpacing w:val="0"/>
    </w:pPr>
    <w:rPr>
      <w:rFonts w:ascii="Tahoma" w:eastAsia="Times New Roman" w:hAnsi="Tahoma" w:cs="Tahoma"/>
      <w:color w:val="auto"/>
      <w:sz w:val="16"/>
      <w:szCs w:val="16"/>
      <w:lang w:eastAsia="nl-NL"/>
    </w:rPr>
  </w:style>
  <w:style w:type="character" w:customStyle="1" w:styleId="BallontekstChar">
    <w:name w:val="Ballontekst Char"/>
    <w:basedOn w:val="Standaardalinea-lettertype"/>
    <w:link w:val="Ballontekst"/>
    <w:semiHidden/>
    <w:rsid w:val="000E03B9"/>
    <w:rPr>
      <w:rFonts w:ascii="Tahoma" w:eastAsia="Times New Roman" w:hAnsi="Tahoma" w:cs="Tahoma"/>
      <w:color w:val="auto"/>
      <w:sz w:val="16"/>
      <w:szCs w:val="16"/>
      <w:lang w:eastAsia="nl-NL"/>
    </w:rPr>
  </w:style>
  <w:style w:type="paragraph" w:customStyle="1" w:styleId="Bullet">
    <w:name w:val="Bullet"/>
    <w:basedOn w:val="Standaard"/>
    <w:rsid w:val="000E03B9"/>
    <w:pPr>
      <w:tabs>
        <w:tab w:val="num" w:pos="227"/>
      </w:tabs>
      <w:spacing w:after="0" w:line="312" w:lineRule="auto"/>
      <w:ind w:left="227" w:hanging="227"/>
      <w:contextualSpacing w:val="0"/>
    </w:pPr>
    <w:rPr>
      <w:rFonts w:ascii="Times New Roman" w:eastAsia="Times New Roman" w:hAnsi="Times New Roman" w:cs="Times New Roman"/>
      <w:color w:val="auto"/>
      <w:szCs w:val="24"/>
    </w:rPr>
  </w:style>
  <w:style w:type="paragraph" w:customStyle="1" w:styleId="TableContents">
    <w:name w:val="Table Contents"/>
    <w:basedOn w:val="Plattetekst"/>
    <w:rsid w:val="000E03B9"/>
    <w:pPr>
      <w:framePr w:w="0" w:hRule="auto" w:wrap="auto" w:vAnchor="margin" w:hAnchor="text" w:xAlign="left" w:yAlign="inline"/>
      <w:widowControl w:val="0"/>
      <w:suppressAutoHyphens/>
      <w:spacing w:line="240" w:lineRule="auto"/>
    </w:pPr>
    <w:rPr>
      <w:rFonts w:ascii="Times New Roman" w:hAnsi="Times New Roman"/>
      <w:sz w:val="24"/>
      <w:szCs w:val="24"/>
      <w:lang w:val="en-US"/>
    </w:rPr>
  </w:style>
  <w:style w:type="character" w:customStyle="1" w:styleId="FootnoteCharacters">
    <w:name w:val="Footnote Characters"/>
    <w:rsid w:val="000E03B9"/>
  </w:style>
  <w:style w:type="paragraph" w:customStyle="1" w:styleId="Figuurtitel">
    <w:name w:val="Figuurtitel"/>
    <w:basedOn w:val="Standaard"/>
    <w:autoRedefine/>
    <w:rsid w:val="000E03B9"/>
    <w:pPr>
      <w:spacing w:after="0" w:line="220" w:lineRule="atLeast"/>
      <w:contextualSpacing w:val="0"/>
    </w:pPr>
    <w:rPr>
      <w:rFonts w:ascii="Arial" w:eastAsia="MS Mincho" w:hAnsi="Arial" w:cs="Times New Roman"/>
      <w:b/>
      <w:color w:val="C3C8CD"/>
      <w:lang w:eastAsia="nl-NL"/>
    </w:rPr>
  </w:style>
  <w:style w:type="paragraph" w:customStyle="1" w:styleId="KopOngenummerd">
    <w:name w:val="Kop Ongenummerd"/>
    <w:basedOn w:val="Kop1"/>
    <w:rsid w:val="000E03B9"/>
    <w:pPr>
      <w:pageBreakBefore w:val="0"/>
      <w:numPr>
        <w:numId w:val="0"/>
      </w:numPr>
      <w:spacing w:before="0" w:after="0" w:line="220" w:lineRule="atLeast"/>
      <w:contextualSpacing w:val="0"/>
    </w:pPr>
    <w:rPr>
      <w:rFonts w:ascii="Arial" w:eastAsia="MS Mincho" w:hAnsi="Arial" w:cs="Times New Roman"/>
      <w:bCs/>
      <w:color w:val="D84519"/>
      <w:kern w:val="32"/>
      <w:sz w:val="32"/>
      <w:lang w:eastAsia="nl-NL"/>
    </w:rPr>
  </w:style>
  <w:style w:type="paragraph" w:customStyle="1" w:styleId="opsomming">
    <w:name w:val="opsomming"/>
    <w:basedOn w:val="Standaard"/>
    <w:rsid w:val="000E03B9"/>
    <w:pPr>
      <w:spacing w:after="0" w:line="220" w:lineRule="atLeast"/>
      <w:contextualSpacing w:val="0"/>
    </w:pPr>
    <w:rPr>
      <w:rFonts w:ascii="Arial" w:eastAsia="MS Mincho" w:hAnsi="Arial" w:cs="Times New Roman"/>
      <w:color w:val="auto"/>
      <w:lang w:eastAsia="nl-NL"/>
    </w:rPr>
  </w:style>
  <w:style w:type="paragraph" w:customStyle="1" w:styleId="Kop1ZTTP">
    <w:name w:val="Kop 1 ZTTP"/>
    <w:basedOn w:val="Kop1"/>
    <w:autoRedefine/>
    <w:rsid w:val="000E03B9"/>
    <w:pPr>
      <w:pageBreakBefore w:val="0"/>
      <w:numPr>
        <w:numId w:val="25"/>
      </w:numPr>
      <w:spacing w:before="0" w:after="0" w:line="220" w:lineRule="atLeast"/>
      <w:contextualSpacing w:val="0"/>
    </w:pPr>
    <w:rPr>
      <w:rFonts w:ascii="Tahoma" w:eastAsia="MS Mincho" w:hAnsi="Tahoma" w:cs="Tahoma"/>
      <w:bCs/>
      <w:color w:val="009CDF"/>
      <w:kern w:val="32"/>
      <w:sz w:val="22"/>
      <w:lang w:eastAsia="nl-NL"/>
    </w:rPr>
  </w:style>
  <w:style w:type="paragraph" w:customStyle="1" w:styleId="Kop2ZTTP">
    <w:name w:val="Kop 2 ZTTP"/>
    <w:basedOn w:val="Kop2"/>
    <w:link w:val="Kop2ZTTPChar"/>
    <w:autoRedefine/>
    <w:rsid w:val="000E03B9"/>
    <w:pPr>
      <w:numPr>
        <w:numId w:val="25"/>
      </w:numPr>
      <w:tabs>
        <w:tab w:val="left" w:pos="720"/>
        <w:tab w:val="left" w:pos="1701"/>
      </w:tabs>
      <w:spacing w:before="0" w:after="0" w:line="220" w:lineRule="atLeast"/>
      <w:contextualSpacing w:val="0"/>
    </w:pPr>
    <w:rPr>
      <w:rFonts w:ascii="Tahoma" w:eastAsia="MS Mincho" w:hAnsi="Tahoma" w:cs="Tahoma"/>
      <w:color w:val="009CDF"/>
      <w:sz w:val="20"/>
      <w:szCs w:val="20"/>
      <w:lang w:val="nl" w:eastAsia="nl-NL"/>
    </w:rPr>
  </w:style>
  <w:style w:type="character" w:customStyle="1" w:styleId="Kop2ZTTPChar">
    <w:name w:val="Kop 2 ZTTP Char"/>
    <w:link w:val="Kop2ZTTP"/>
    <w:rsid w:val="000E03B9"/>
    <w:rPr>
      <w:rFonts w:ascii="Tahoma" w:eastAsia="MS Mincho" w:hAnsi="Tahoma" w:cs="Tahoma"/>
      <w:b/>
      <w:color w:val="009CDF"/>
      <w:lang w:val="nl" w:eastAsia="nl-NL"/>
    </w:rPr>
  </w:style>
  <w:style w:type="paragraph" w:customStyle="1" w:styleId="111Kop3ZTTP">
    <w:name w:val="1.1.1 Kop 3 ZTTP"/>
    <w:basedOn w:val="Standaard"/>
    <w:rsid w:val="000E03B9"/>
    <w:pPr>
      <w:spacing w:after="0" w:line="220" w:lineRule="atLeast"/>
      <w:contextualSpacing w:val="0"/>
    </w:pPr>
    <w:rPr>
      <w:rFonts w:ascii="Tahoma" w:eastAsia="MS Mincho" w:hAnsi="Tahoma" w:cs="Tahoma"/>
      <w:b/>
      <w:color w:val="009CDF"/>
      <w:lang w:eastAsia="nl-NL"/>
    </w:rPr>
  </w:style>
  <w:style w:type="paragraph" w:customStyle="1" w:styleId="OpmaakprofielKop1ZTTPLinks0cmEersteregel0cm">
    <w:name w:val="Opmaakprofiel Kop 1 ZTTP + Links:  0 cm Eerste regel:  0 cm"/>
    <w:basedOn w:val="Kop1ZTTP"/>
    <w:rsid w:val="000E03B9"/>
    <w:rPr>
      <w:rFonts w:eastAsia="Times New Roman" w:cs="Times New Roman"/>
      <w:szCs w:val="20"/>
    </w:rPr>
  </w:style>
  <w:style w:type="paragraph" w:customStyle="1" w:styleId="OpmaakprofielOpmaakprofielOpmaakprofielKop1GillSansMT11ptVetAa">
    <w:name w:val="Opmaakprofiel Opmaakprofiel Opmaakprofiel Kop 1 + Gill Sans MT 11 pt Vet Aa..."/>
    <w:basedOn w:val="Standaard"/>
    <w:autoRedefine/>
    <w:rsid w:val="000E03B9"/>
    <w:pPr>
      <w:keepNext/>
      <w:numPr>
        <w:numId w:val="23"/>
      </w:numPr>
      <w:tabs>
        <w:tab w:val="left" w:pos="709"/>
      </w:tabs>
      <w:spacing w:before="360" w:after="180" w:line="240" w:lineRule="auto"/>
      <w:contextualSpacing w:val="0"/>
      <w:jc w:val="both"/>
      <w:outlineLvl w:val="0"/>
    </w:pPr>
    <w:rPr>
      <w:rFonts w:ascii="Tahoma" w:eastAsia="Times New Roman" w:hAnsi="Tahoma" w:cs="Times New Roman"/>
      <w:b/>
      <w:bCs/>
      <w:color w:val="00ADEF"/>
      <w:sz w:val="22"/>
      <w:lang w:eastAsia="nl-NL"/>
    </w:rPr>
  </w:style>
  <w:style w:type="paragraph" w:customStyle="1" w:styleId="OpmaakprofielKop1GillSansMT11ptVetAangepastekleurRGB216">
    <w:name w:val="Opmaakprofiel Kop 1 + Gill Sans MT 11 pt Vet Aangepaste kleur(RGB(216"/>
    <w:aliases w:val="69..."/>
    <w:basedOn w:val="Kop1"/>
    <w:rsid w:val="000E03B9"/>
    <w:pPr>
      <w:keepLines w:val="0"/>
      <w:pageBreakBefore w:val="0"/>
      <w:numPr>
        <w:numId w:val="0"/>
      </w:numPr>
      <w:spacing w:before="360" w:after="180" w:line="240" w:lineRule="auto"/>
      <w:contextualSpacing w:val="0"/>
    </w:pPr>
    <w:rPr>
      <w:rFonts w:ascii="Gill Sans MT" w:eastAsia="Times New Roman" w:hAnsi="Gill Sans MT" w:cs="Times New Roman"/>
      <w:bCs/>
      <w:color w:val="D84519"/>
      <w:sz w:val="22"/>
      <w:szCs w:val="22"/>
      <w:lang w:eastAsia="nl-NL"/>
    </w:rPr>
  </w:style>
  <w:style w:type="paragraph" w:customStyle="1" w:styleId="zorgttpkop2">
    <w:name w:val="zorgttp kop2"/>
    <w:basedOn w:val="Kop2"/>
    <w:autoRedefine/>
    <w:rsid w:val="000E03B9"/>
    <w:pPr>
      <w:keepLines w:val="0"/>
      <w:numPr>
        <w:numId w:val="7"/>
      </w:numPr>
      <w:spacing w:before="0" w:after="0" w:line="220" w:lineRule="atLeast"/>
      <w:contextualSpacing w:val="0"/>
    </w:pPr>
    <w:rPr>
      <w:rFonts w:ascii="Arial" w:eastAsia="Times New Roman" w:hAnsi="Arial" w:cs="Times New Roman"/>
      <w:bCs/>
      <w:color w:val="009CDF"/>
      <w:sz w:val="20"/>
      <w:szCs w:val="20"/>
      <w:lang w:val="nl" w:eastAsia="nl-NL"/>
    </w:rPr>
  </w:style>
  <w:style w:type="paragraph" w:styleId="Revisie">
    <w:name w:val="Revision"/>
    <w:hidden/>
    <w:uiPriority w:val="99"/>
    <w:semiHidden/>
    <w:rsid w:val="000E03B9"/>
    <w:pPr>
      <w:spacing w:after="0" w:line="240" w:lineRule="auto"/>
    </w:pPr>
    <w:rPr>
      <w:rFonts w:ascii="Arial" w:eastAsia="Times New Roman" w:hAnsi="Arial" w:cs="Times New Roman"/>
      <w:color w:val="auto"/>
      <w:lang w:eastAsia="nl-NL"/>
    </w:rPr>
  </w:style>
  <w:style w:type="numbering" w:customStyle="1" w:styleId="Opmaakprofiel1">
    <w:name w:val="Opmaakprofiel1"/>
    <w:rsid w:val="000E03B9"/>
    <w:pPr>
      <w:numPr>
        <w:numId w:val="24"/>
      </w:numPr>
    </w:pPr>
  </w:style>
  <w:style w:type="character" w:customStyle="1" w:styleId="OpmaakprofielKop2Verdana11ptAangepastekleurRGB01">
    <w:name w:val="Opmaakprofiel Kop 2 + Verdana 11 pt Aangepaste kleur(RGB(01"/>
    <w:aliases w:val="1731,239)) Char"/>
    <w:uiPriority w:val="99"/>
    <w:rsid w:val="000E03B9"/>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532801">
      <w:bodyDiv w:val="1"/>
      <w:marLeft w:val="0"/>
      <w:marRight w:val="0"/>
      <w:marTop w:val="0"/>
      <w:marBottom w:val="0"/>
      <w:divBdr>
        <w:top w:val="none" w:sz="0" w:space="0" w:color="auto"/>
        <w:left w:val="none" w:sz="0" w:space="0" w:color="auto"/>
        <w:bottom w:val="none" w:sz="0" w:space="0" w:color="auto"/>
        <w:right w:val="none" w:sz="0" w:space="0" w:color="auto"/>
      </w:divBdr>
      <w:divsChild>
        <w:div w:id="448744760">
          <w:marLeft w:val="0"/>
          <w:marRight w:val="0"/>
          <w:marTop w:val="0"/>
          <w:marBottom w:val="0"/>
          <w:divBdr>
            <w:top w:val="none" w:sz="0" w:space="0" w:color="auto"/>
            <w:left w:val="none" w:sz="0" w:space="0" w:color="auto"/>
            <w:bottom w:val="none" w:sz="0" w:space="0" w:color="auto"/>
            <w:right w:val="none" w:sz="0" w:space="0" w:color="auto"/>
          </w:divBdr>
          <w:divsChild>
            <w:div w:id="18335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5510">
      <w:bodyDiv w:val="1"/>
      <w:marLeft w:val="0"/>
      <w:marRight w:val="0"/>
      <w:marTop w:val="0"/>
      <w:marBottom w:val="0"/>
      <w:divBdr>
        <w:top w:val="none" w:sz="0" w:space="0" w:color="auto"/>
        <w:left w:val="none" w:sz="0" w:space="0" w:color="auto"/>
        <w:bottom w:val="none" w:sz="0" w:space="0" w:color="auto"/>
        <w:right w:val="none" w:sz="0" w:space="0" w:color="auto"/>
      </w:divBdr>
    </w:div>
    <w:div w:id="253049227">
      <w:bodyDiv w:val="1"/>
      <w:marLeft w:val="0"/>
      <w:marRight w:val="0"/>
      <w:marTop w:val="0"/>
      <w:marBottom w:val="0"/>
      <w:divBdr>
        <w:top w:val="none" w:sz="0" w:space="0" w:color="auto"/>
        <w:left w:val="none" w:sz="0" w:space="0" w:color="auto"/>
        <w:bottom w:val="none" w:sz="0" w:space="0" w:color="auto"/>
        <w:right w:val="none" w:sz="0" w:space="0" w:color="auto"/>
      </w:divBdr>
    </w:div>
    <w:div w:id="260451811">
      <w:bodyDiv w:val="1"/>
      <w:marLeft w:val="0"/>
      <w:marRight w:val="0"/>
      <w:marTop w:val="0"/>
      <w:marBottom w:val="0"/>
      <w:divBdr>
        <w:top w:val="none" w:sz="0" w:space="0" w:color="auto"/>
        <w:left w:val="none" w:sz="0" w:space="0" w:color="auto"/>
        <w:bottom w:val="none" w:sz="0" w:space="0" w:color="auto"/>
        <w:right w:val="none" w:sz="0" w:space="0" w:color="auto"/>
      </w:divBdr>
    </w:div>
    <w:div w:id="316692404">
      <w:bodyDiv w:val="1"/>
      <w:marLeft w:val="0"/>
      <w:marRight w:val="0"/>
      <w:marTop w:val="0"/>
      <w:marBottom w:val="0"/>
      <w:divBdr>
        <w:top w:val="none" w:sz="0" w:space="0" w:color="auto"/>
        <w:left w:val="none" w:sz="0" w:space="0" w:color="auto"/>
        <w:bottom w:val="none" w:sz="0" w:space="0" w:color="auto"/>
        <w:right w:val="none" w:sz="0" w:space="0" w:color="auto"/>
      </w:divBdr>
      <w:divsChild>
        <w:div w:id="2044859817">
          <w:marLeft w:val="0"/>
          <w:marRight w:val="0"/>
          <w:marTop w:val="0"/>
          <w:marBottom w:val="0"/>
          <w:divBdr>
            <w:top w:val="none" w:sz="0" w:space="0" w:color="auto"/>
            <w:left w:val="none" w:sz="0" w:space="0" w:color="auto"/>
            <w:bottom w:val="none" w:sz="0" w:space="0" w:color="auto"/>
            <w:right w:val="none" w:sz="0" w:space="0" w:color="auto"/>
          </w:divBdr>
          <w:divsChild>
            <w:div w:id="208275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6548">
      <w:bodyDiv w:val="1"/>
      <w:marLeft w:val="0"/>
      <w:marRight w:val="0"/>
      <w:marTop w:val="0"/>
      <w:marBottom w:val="0"/>
      <w:divBdr>
        <w:top w:val="none" w:sz="0" w:space="0" w:color="auto"/>
        <w:left w:val="none" w:sz="0" w:space="0" w:color="auto"/>
        <w:bottom w:val="none" w:sz="0" w:space="0" w:color="auto"/>
        <w:right w:val="none" w:sz="0" w:space="0" w:color="auto"/>
      </w:divBdr>
    </w:div>
    <w:div w:id="1386176931">
      <w:bodyDiv w:val="1"/>
      <w:marLeft w:val="0"/>
      <w:marRight w:val="0"/>
      <w:marTop w:val="0"/>
      <w:marBottom w:val="0"/>
      <w:divBdr>
        <w:top w:val="none" w:sz="0" w:space="0" w:color="auto"/>
        <w:left w:val="none" w:sz="0" w:space="0" w:color="auto"/>
        <w:bottom w:val="none" w:sz="0" w:space="0" w:color="auto"/>
        <w:right w:val="none" w:sz="0" w:space="0" w:color="auto"/>
      </w:divBdr>
    </w:div>
    <w:div w:id="1674338954">
      <w:bodyDiv w:val="1"/>
      <w:marLeft w:val="0"/>
      <w:marRight w:val="0"/>
      <w:marTop w:val="0"/>
      <w:marBottom w:val="0"/>
      <w:divBdr>
        <w:top w:val="none" w:sz="0" w:space="0" w:color="auto"/>
        <w:left w:val="none" w:sz="0" w:space="0" w:color="auto"/>
        <w:bottom w:val="none" w:sz="0" w:space="0" w:color="auto"/>
        <w:right w:val="none" w:sz="0" w:space="0" w:color="auto"/>
      </w:divBdr>
    </w:div>
    <w:div w:id="1727561167">
      <w:bodyDiv w:val="1"/>
      <w:marLeft w:val="0"/>
      <w:marRight w:val="0"/>
      <w:marTop w:val="0"/>
      <w:marBottom w:val="0"/>
      <w:divBdr>
        <w:top w:val="none" w:sz="0" w:space="0" w:color="auto"/>
        <w:left w:val="none" w:sz="0" w:space="0" w:color="auto"/>
        <w:bottom w:val="none" w:sz="0" w:space="0" w:color="auto"/>
        <w:right w:val="none" w:sz="0" w:space="0" w:color="auto"/>
      </w:divBdr>
    </w:div>
    <w:div w:id="1800683119">
      <w:bodyDiv w:val="1"/>
      <w:marLeft w:val="0"/>
      <w:marRight w:val="0"/>
      <w:marTop w:val="0"/>
      <w:marBottom w:val="0"/>
      <w:divBdr>
        <w:top w:val="none" w:sz="0" w:space="0" w:color="auto"/>
        <w:left w:val="none" w:sz="0" w:space="0" w:color="auto"/>
        <w:bottom w:val="none" w:sz="0" w:space="0" w:color="auto"/>
        <w:right w:val="none" w:sz="0" w:space="0" w:color="auto"/>
      </w:divBdr>
      <w:divsChild>
        <w:div w:id="1213494316">
          <w:marLeft w:val="0"/>
          <w:marRight w:val="0"/>
          <w:marTop w:val="0"/>
          <w:marBottom w:val="0"/>
          <w:divBdr>
            <w:top w:val="none" w:sz="0" w:space="0" w:color="auto"/>
            <w:left w:val="none" w:sz="0" w:space="0" w:color="auto"/>
            <w:bottom w:val="none" w:sz="0" w:space="0" w:color="auto"/>
            <w:right w:val="none" w:sz="0" w:space="0" w:color="auto"/>
          </w:divBdr>
          <w:divsChild>
            <w:div w:id="13792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zorgttp.nl" TargetMode="Externa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zorgttp.nl"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36" Type="http://schemas.openxmlformats.org/officeDocument/2006/relationships/image" Target="media/image7.png"/><Relationship Id="rId10" Type="http://schemas.openxmlformats.org/officeDocument/2006/relationships/webSettings" Target="webSettings.xml"/><Relationship Id="rId19" Type="http://schemas.openxmlformats.org/officeDocument/2006/relationships/hyperlink" Target="mailto:servicedesk@zorgttp.n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6.jpg"/><Relationship Id="rId35"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jnKuijpers\Stichting%20ZorgTTP\Kennisbank%20-%20General\Sjablonen\dotx\Definitief\Service%20Level%20Agreement%20(SLA)%20Pseudonisati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9D85BE2A8AC432CA573620439D1C4F2"/>
        <w:category>
          <w:name w:val="Algemeen"/>
          <w:gallery w:val="placeholder"/>
        </w:category>
        <w:types>
          <w:type w:val="bbPlcHdr"/>
        </w:types>
        <w:behaviors>
          <w:behavior w:val="content"/>
        </w:behaviors>
        <w:guid w:val="{B5552E27-8C50-4906-B13C-CB25D3260E6D}"/>
      </w:docPartPr>
      <w:docPartBody>
        <w:p w:rsidR="0085154D" w:rsidRDefault="0085154D">
          <w:pPr>
            <w:pStyle w:val="69D85BE2A8AC432CA573620439D1C4F2"/>
          </w:pPr>
          <w:r>
            <w:rPr>
              <w:rStyle w:val="Tekstvantijdelijkeaanduiding"/>
            </w:rPr>
            <w:t>[Titel</w:t>
          </w:r>
          <w:r w:rsidRPr="0014320F">
            <w:rPr>
              <w:rStyle w:val="Tekstvantijdelijkeaanduiding"/>
            </w:rPr>
            <w:t>]</w:t>
          </w:r>
        </w:p>
      </w:docPartBody>
    </w:docPart>
    <w:docPart>
      <w:docPartPr>
        <w:name w:val="9144DAD082064B5E845B11797ABD7594"/>
        <w:category>
          <w:name w:val="Algemeen"/>
          <w:gallery w:val="placeholder"/>
        </w:category>
        <w:types>
          <w:type w:val="bbPlcHdr"/>
        </w:types>
        <w:behaviors>
          <w:behavior w:val="content"/>
        </w:behaviors>
        <w:guid w:val="{130F0F0D-0A83-4C20-8274-C0B66D54921A}"/>
      </w:docPartPr>
      <w:docPartBody>
        <w:p w:rsidR="0085154D" w:rsidRDefault="0085154D">
          <w:pPr>
            <w:pStyle w:val="9144DAD082064B5E845B11797ABD7594"/>
          </w:pPr>
          <w:r>
            <w:rPr>
              <w:rStyle w:val="Tekstvantijdelijkeaanduiding"/>
            </w:rPr>
            <w:t>[CurrentVersion]</w:t>
          </w:r>
        </w:p>
      </w:docPartBody>
    </w:docPart>
    <w:docPart>
      <w:docPartPr>
        <w:name w:val="8D167B62D40A4EA18CC708CCD2768169"/>
        <w:category>
          <w:name w:val="Algemeen"/>
          <w:gallery w:val="placeholder"/>
        </w:category>
        <w:types>
          <w:type w:val="bbPlcHdr"/>
        </w:types>
        <w:behaviors>
          <w:behavior w:val="content"/>
        </w:behaviors>
        <w:guid w:val="{D961883F-E6F0-408D-8253-A6E3A02C8BBD}"/>
      </w:docPartPr>
      <w:docPartBody>
        <w:p w:rsidR="0085154D" w:rsidRDefault="0085154D">
          <w:pPr>
            <w:pStyle w:val="8D167B62D40A4EA18CC708CCD2768169"/>
          </w:pPr>
          <w:r w:rsidRPr="0014320F">
            <w:rPr>
              <w:rStyle w:val="Tekstvantijdelijkeaanduiding"/>
            </w:rPr>
            <w:t>[Publicatiedatum]</w:t>
          </w:r>
        </w:p>
      </w:docPartBody>
    </w:docPart>
    <w:docPart>
      <w:docPartPr>
        <w:name w:val="D9B3CC09F45A4BC8A8A00062B87F97C4"/>
        <w:category>
          <w:name w:val="Algemeen"/>
          <w:gallery w:val="placeholder"/>
        </w:category>
        <w:types>
          <w:type w:val="bbPlcHdr"/>
        </w:types>
        <w:behaviors>
          <w:behavior w:val="content"/>
        </w:behaviors>
        <w:guid w:val="{AF022B52-998D-4FC7-B37B-3BC47DE34605}"/>
      </w:docPartPr>
      <w:docPartBody>
        <w:p w:rsidR="0085154D" w:rsidRDefault="0085154D">
          <w:pPr>
            <w:pStyle w:val="D9B3CC09F45A4BC8A8A00062B87F97C4"/>
          </w:pPr>
          <w:r w:rsidRPr="0014320F">
            <w:rPr>
              <w:rStyle w:val="Tekstvantijdelijkeaanduiding"/>
            </w:rPr>
            <w:t>[Auteur]</w:t>
          </w:r>
        </w:p>
      </w:docPartBody>
    </w:docPart>
    <w:docPart>
      <w:docPartPr>
        <w:name w:val="4BE2020D2C7546BAA33FE5AE319440B2"/>
        <w:category>
          <w:name w:val="Algemeen"/>
          <w:gallery w:val="placeholder"/>
        </w:category>
        <w:types>
          <w:type w:val="bbPlcHdr"/>
        </w:types>
        <w:behaviors>
          <w:behavior w:val="content"/>
        </w:behaviors>
        <w:guid w:val="{CD6230A4-423E-46DC-9CCF-0DEF6A49A0EF}"/>
      </w:docPartPr>
      <w:docPartBody>
        <w:p w:rsidR="0085154D" w:rsidRDefault="0085154D">
          <w:pPr>
            <w:pStyle w:val="4BE2020D2C7546BAA33FE5AE319440B2"/>
          </w:pPr>
          <w:r w:rsidRPr="00D65BDD">
            <w:rPr>
              <w:rStyle w:val="Tekstvantijdelijkeaanduiding"/>
            </w:rPr>
            <w:t>[Naam en functie contactpersoon]</w:t>
          </w:r>
        </w:p>
      </w:docPartBody>
    </w:docPart>
    <w:docPart>
      <w:docPartPr>
        <w:name w:val="07F4DDDBD1E34BF5B95DE1152288121B"/>
        <w:category>
          <w:name w:val="Algemeen"/>
          <w:gallery w:val="placeholder"/>
        </w:category>
        <w:types>
          <w:type w:val="bbPlcHdr"/>
        </w:types>
        <w:behaviors>
          <w:behavior w:val="content"/>
        </w:behaviors>
        <w:guid w:val="{E598E57E-C731-4CFD-8B23-283E5DF0F7A5}"/>
      </w:docPartPr>
      <w:docPartBody>
        <w:p w:rsidR="0085154D" w:rsidRDefault="0085154D">
          <w:pPr>
            <w:pStyle w:val="07F4DDDBD1E34BF5B95DE1152288121B"/>
          </w:pPr>
          <w:r w:rsidRPr="00D65BDD">
            <w:rPr>
              <w:rStyle w:val="Tekstvantijdelijkeaanduiding"/>
            </w:rPr>
            <w:t>[Telefoonnummer contactpersoon]</w:t>
          </w:r>
        </w:p>
      </w:docPartBody>
    </w:docPart>
    <w:docPart>
      <w:docPartPr>
        <w:name w:val="4551464B2A6745E2AC71C7A422619BA7"/>
        <w:category>
          <w:name w:val="Algemeen"/>
          <w:gallery w:val="placeholder"/>
        </w:category>
        <w:types>
          <w:type w:val="bbPlcHdr"/>
        </w:types>
        <w:behaviors>
          <w:behavior w:val="content"/>
        </w:behaviors>
        <w:guid w:val="{2B543DCC-1791-44A6-825E-F3481A6F50DC}"/>
      </w:docPartPr>
      <w:docPartBody>
        <w:p w:rsidR="0085154D" w:rsidRDefault="0085154D">
          <w:pPr>
            <w:pStyle w:val="4551464B2A6745E2AC71C7A422619BA7"/>
          </w:pPr>
          <w:r w:rsidRPr="00D65BDD">
            <w:rPr>
              <w:rStyle w:val="Tekstvantijdelijkeaanduiding"/>
            </w:rPr>
            <w:t>[Email contactpersoon]</w:t>
          </w:r>
        </w:p>
      </w:docPartBody>
    </w:docPart>
    <w:docPart>
      <w:docPartPr>
        <w:name w:val="DF4B2A63AFC04709AE2FF70BD233C852"/>
        <w:category>
          <w:name w:val="Algemeen"/>
          <w:gallery w:val="placeholder"/>
        </w:category>
        <w:types>
          <w:type w:val="bbPlcHdr"/>
        </w:types>
        <w:behaviors>
          <w:behavior w:val="content"/>
        </w:behaviors>
        <w:guid w:val="{1E7B0171-86C5-482A-BBA6-20510D1F00E9}"/>
      </w:docPartPr>
      <w:docPartBody>
        <w:p w:rsidR="0085154D" w:rsidRDefault="0085154D">
          <w:pPr>
            <w:pStyle w:val="DF4B2A63AFC04709AE2FF70BD233C852"/>
          </w:pPr>
          <w:r w:rsidRPr="00E278B9">
            <w:rPr>
              <w:rStyle w:val="Tekstvantijdelijkeaanduiding"/>
            </w:rPr>
            <w:t>[Auteur]</w:t>
          </w:r>
        </w:p>
      </w:docPartBody>
    </w:docPart>
    <w:docPart>
      <w:docPartPr>
        <w:name w:val="26A4908005EA4160A2F0E6329DFBAB94"/>
        <w:category>
          <w:name w:val="Algemeen"/>
          <w:gallery w:val="placeholder"/>
        </w:category>
        <w:types>
          <w:type w:val="bbPlcHdr"/>
        </w:types>
        <w:behaviors>
          <w:behavior w:val="content"/>
        </w:behaviors>
        <w:guid w:val="{6ACAC882-3959-46AE-BC87-953F01763429}"/>
      </w:docPartPr>
      <w:docPartBody>
        <w:p w:rsidR="0085154D" w:rsidRDefault="0085154D">
          <w:pPr>
            <w:pStyle w:val="26A4908005EA4160A2F0E6329DFBAB94"/>
          </w:pPr>
          <w:r>
            <w:rPr>
              <w:rStyle w:val="Tekstvantijdelijkeaanduiding"/>
            </w:rPr>
            <w:t>[Functie]</w:t>
          </w:r>
        </w:p>
      </w:docPartBody>
    </w:docPart>
    <w:docPart>
      <w:docPartPr>
        <w:name w:val="AA343B940DCB422CB6E38A2D11F5B6BB"/>
        <w:category>
          <w:name w:val="Algemeen"/>
          <w:gallery w:val="placeholder"/>
        </w:category>
        <w:types>
          <w:type w:val="bbPlcHdr"/>
        </w:types>
        <w:behaviors>
          <w:behavior w:val="content"/>
        </w:behaviors>
        <w:guid w:val="{3E20AB3A-64A6-4E39-907F-C9B374E6C4E2}"/>
      </w:docPartPr>
      <w:docPartBody>
        <w:p w:rsidR="0085154D" w:rsidRDefault="0085154D">
          <w:pPr>
            <w:pStyle w:val="AA343B940DCB422CB6E38A2D11F5B6BB"/>
          </w:pPr>
          <w:r>
            <w:rPr>
              <w:rStyle w:val="Tekstvantijdelijkeaanduiding"/>
            </w:rPr>
            <w:t>[Telefoonnummer]</w:t>
          </w:r>
        </w:p>
      </w:docPartBody>
    </w:docPart>
    <w:docPart>
      <w:docPartPr>
        <w:name w:val="B09382E888CD42D3B27FB68F13F71F9E"/>
        <w:category>
          <w:name w:val="Algemeen"/>
          <w:gallery w:val="placeholder"/>
        </w:category>
        <w:types>
          <w:type w:val="bbPlcHdr"/>
        </w:types>
        <w:behaviors>
          <w:behavior w:val="content"/>
        </w:behaviors>
        <w:guid w:val="{45448B76-DF17-4BB4-A2AC-7D9E8C00F9A8}"/>
      </w:docPartPr>
      <w:docPartBody>
        <w:p w:rsidR="0085154D" w:rsidRDefault="0085154D">
          <w:pPr>
            <w:pStyle w:val="B09382E888CD42D3B27FB68F13F71F9E"/>
          </w:pPr>
          <w:r>
            <w:rPr>
              <w:rStyle w:val="Tekstvantijdelijkeaanduiding"/>
            </w:rPr>
            <w:t>[E-mail adres]</w:t>
          </w:r>
        </w:p>
      </w:docPartBody>
    </w:docPart>
    <w:docPart>
      <w:docPartPr>
        <w:name w:val="6E0E917AF2C6480F9B5B7C2EF676324D"/>
        <w:category>
          <w:name w:val="Algemeen"/>
          <w:gallery w:val="placeholder"/>
        </w:category>
        <w:types>
          <w:type w:val="bbPlcHdr"/>
        </w:types>
        <w:behaviors>
          <w:behavior w:val="content"/>
        </w:behaviors>
        <w:guid w:val="{E4C502AA-4EDB-483D-B4D2-1A375DD82924}"/>
      </w:docPartPr>
      <w:docPartBody>
        <w:p w:rsidR="0085154D" w:rsidRDefault="0085154D">
          <w:pPr>
            <w:pStyle w:val="6E0E917AF2C6480F9B5B7C2EF676324D"/>
          </w:pPr>
          <w:r>
            <w:rPr>
              <w:rStyle w:val="Tekstvantijdelijkeaanduiding"/>
              <w:sz w:val="36"/>
              <w:szCs w:val="36"/>
            </w:rPr>
            <w:t>[Titel]</w:t>
          </w:r>
        </w:p>
      </w:docPartBody>
    </w:docPart>
    <w:docPart>
      <w:docPartPr>
        <w:name w:val="E7ED73A9C31B45F1990D86167040E1BD"/>
        <w:category>
          <w:name w:val="Algemeen"/>
          <w:gallery w:val="placeholder"/>
        </w:category>
        <w:types>
          <w:type w:val="bbPlcHdr"/>
        </w:types>
        <w:behaviors>
          <w:behavior w:val="content"/>
        </w:behaviors>
        <w:guid w:val="{A0B58431-E8F0-4A92-81EC-7161FD38680D}"/>
      </w:docPartPr>
      <w:docPartBody>
        <w:p w:rsidR="008554CE" w:rsidRDefault="001014B7" w:rsidP="001014B7">
          <w:pPr>
            <w:pStyle w:val="E7ED73A9C31B45F1990D86167040E1BD"/>
          </w:pPr>
          <w:r w:rsidRPr="00D65BDD">
            <w:rPr>
              <w:rStyle w:val="Tekstvantijdelijkeaanduiding"/>
            </w:rPr>
            <w:t>[Naam en functie contactpersoon]</w:t>
          </w:r>
        </w:p>
      </w:docPartBody>
    </w:docPart>
    <w:docPart>
      <w:docPartPr>
        <w:name w:val="A51DEF0B09154B9EA2AB21A11BBEEFBF"/>
        <w:category>
          <w:name w:val="Algemeen"/>
          <w:gallery w:val="placeholder"/>
        </w:category>
        <w:types>
          <w:type w:val="bbPlcHdr"/>
        </w:types>
        <w:behaviors>
          <w:behavior w:val="content"/>
        </w:behaviors>
        <w:guid w:val="{4E489AC1-C9C4-4421-AE89-F7E655CC6B63}"/>
      </w:docPartPr>
      <w:docPartBody>
        <w:p w:rsidR="008554CE" w:rsidRDefault="001014B7" w:rsidP="001014B7">
          <w:pPr>
            <w:pStyle w:val="A51DEF0B09154B9EA2AB21A11BBEEFBF"/>
          </w:pPr>
          <w:r w:rsidRPr="00D65BDD">
            <w:rPr>
              <w:rStyle w:val="Tekstvantijdelijkeaanduiding"/>
            </w:rPr>
            <w:t>[Telefoonnummer contactpersoon]</w:t>
          </w:r>
        </w:p>
      </w:docPartBody>
    </w:docPart>
    <w:docPart>
      <w:docPartPr>
        <w:name w:val="746CBB3F51BB4F95B1E30D0CB5ABF81F"/>
        <w:category>
          <w:name w:val="Algemeen"/>
          <w:gallery w:val="placeholder"/>
        </w:category>
        <w:types>
          <w:type w:val="bbPlcHdr"/>
        </w:types>
        <w:behaviors>
          <w:behavior w:val="content"/>
        </w:behaviors>
        <w:guid w:val="{AE09F14D-270B-4C06-816B-619116C2E57F}"/>
      </w:docPartPr>
      <w:docPartBody>
        <w:p w:rsidR="008554CE" w:rsidRDefault="001014B7" w:rsidP="001014B7">
          <w:pPr>
            <w:pStyle w:val="746CBB3F51BB4F95B1E30D0CB5ABF81F"/>
          </w:pPr>
          <w:r w:rsidRPr="00D65BDD">
            <w:rPr>
              <w:rStyle w:val="Tekstvantijdelijkeaanduiding"/>
            </w:rPr>
            <w:t>[Email contactpersoon]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Myanmar Text">
    <w:panose1 w:val="020B0502040204020203"/>
    <w:charset w:val="00"/>
    <w:family w:val="swiss"/>
    <w:pitch w:val="variable"/>
    <w:sig w:usb0="80000003" w:usb1="00000000" w:usb2="00000400" w:usb3="00000000" w:csb0="00000001"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ITC Galliard 10pt">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MS Mincho">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54D"/>
    <w:rsid w:val="00041BFE"/>
    <w:rsid w:val="00050ADA"/>
    <w:rsid w:val="000A3CB8"/>
    <w:rsid w:val="000E3643"/>
    <w:rsid w:val="001014B7"/>
    <w:rsid w:val="00233736"/>
    <w:rsid w:val="00291E55"/>
    <w:rsid w:val="003859BA"/>
    <w:rsid w:val="003F275F"/>
    <w:rsid w:val="004B3CE6"/>
    <w:rsid w:val="004F4BBC"/>
    <w:rsid w:val="00513882"/>
    <w:rsid w:val="00654138"/>
    <w:rsid w:val="0072767E"/>
    <w:rsid w:val="0076746D"/>
    <w:rsid w:val="007B53F6"/>
    <w:rsid w:val="008135AB"/>
    <w:rsid w:val="0085154D"/>
    <w:rsid w:val="008554CE"/>
    <w:rsid w:val="008824DF"/>
    <w:rsid w:val="00A733E1"/>
    <w:rsid w:val="00A73F78"/>
    <w:rsid w:val="00AA7368"/>
    <w:rsid w:val="00B7761C"/>
    <w:rsid w:val="00BF5A1C"/>
    <w:rsid w:val="00D03931"/>
    <w:rsid w:val="00D73930"/>
    <w:rsid w:val="00E154E3"/>
    <w:rsid w:val="00E56E55"/>
    <w:rsid w:val="00E960A4"/>
    <w:rsid w:val="00EA25F0"/>
    <w:rsid w:val="00F25954"/>
    <w:rsid w:val="00FB18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014B7"/>
    <w:rPr>
      <w:color w:val="C0C0C0"/>
    </w:rPr>
  </w:style>
  <w:style w:type="paragraph" w:customStyle="1" w:styleId="69D85BE2A8AC432CA573620439D1C4F2">
    <w:name w:val="69D85BE2A8AC432CA573620439D1C4F2"/>
  </w:style>
  <w:style w:type="paragraph" w:customStyle="1" w:styleId="9144DAD082064B5E845B11797ABD7594">
    <w:name w:val="9144DAD082064B5E845B11797ABD7594"/>
  </w:style>
  <w:style w:type="paragraph" w:customStyle="1" w:styleId="8D167B62D40A4EA18CC708CCD2768169">
    <w:name w:val="8D167B62D40A4EA18CC708CCD2768169"/>
  </w:style>
  <w:style w:type="paragraph" w:customStyle="1" w:styleId="D9B3CC09F45A4BC8A8A00062B87F97C4">
    <w:name w:val="D9B3CC09F45A4BC8A8A00062B87F97C4"/>
  </w:style>
  <w:style w:type="paragraph" w:customStyle="1" w:styleId="4BE2020D2C7546BAA33FE5AE319440B2">
    <w:name w:val="4BE2020D2C7546BAA33FE5AE319440B2"/>
  </w:style>
  <w:style w:type="paragraph" w:customStyle="1" w:styleId="07F4DDDBD1E34BF5B95DE1152288121B">
    <w:name w:val="07F4DDDBD1E34BF5B95DE1152288121B"/>
  </w:style>
  <w:style w:type="paragraph" w:customStyle="1" w:styleId="4551464B2A6745E2AC71C7A422619BA7">
    <w:name w:val="4551464B2A6745E2AC71C7A422619BA7"/>
  </w:style>
  <w:style w:type="paragraph" w:customStyle="1" w:styleId="DF4B2A63AFC04709AE2FF70BD233C852">
    <w:name w:val="DF4B2A63AFC04709AE2FF70BD233C852"/>
  </w:style>
  <w:style w:type="paragraph" w:customStyle="1" w:styleId="26A4908005EA4160A2F0E6329DFBAB94">
    <w:name w:val="26A4908005EA4160A2F0E6329DFBAB94"/>
  </w:style>
  <w:style w:type="paragraph" w:customStyle="1" w:styleId="AA343B940DCB422CB6E38A2D11F5B6BB">
    <w:name w:val="AA343B940DCB422CB6E38A2D11F5B6BB"/>
  </w:style>
  <w:style w:type="paragraph" w:customStyle="1" w:styleId="B09382E888CD42D3B27FB68F13F71F9E">
    <w:name w:val="B09382E888CD42D3B27FB68F13F71F9E"/>
  </w:style>
  <w:style w:type="paragraph" w:customStyle="1" w:styleId="6E0E917AF2C6480F9B5B7C2EF676324D">
    <w:name w:val="6E0E917AF2C6480F9B5B7C2EF676324D"/>
  </w:style>
  <w:style w:type="paragraph" w:customStyle="1" w:styleId="E7ED73A9C31B45F1990D86167040E1BD">
    <w:name w:val="E7ED73A9C31B45F1990D86167040E1BD"/>
    <w:rsid w:val="001014B7"/>
  </w:style>
  <w:style w:type="paragraph" w:customStyle="1" w:styleId="A51DEF0B09154B9EA2AB21A11BBEEFBF">
    <w:name w:val="A51DEF0B09154B9EA2AB21A11BBEEFBF"/>
    <w:rsid w:val="001014B7"/>
  </w:style>
  <w:style w:type="paragraph" w:customStyle="1" w:styleId="746CBB3F51BB4F95B1E30D0CB5ABF81F">
    <w:name w:val="746CBB3F51BB4F95B1E30D0CB5ABF81F"/>
    <w:rsid w:val="001014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ZorgTTP">
      <a:dk1>
        <a:srgbClr val="464646"/>
      </a:dk1>
      <a:lt1>
        <a:sysClr val="window" lastClr="FFFFFF"/>
      </a:lt1>
      <a:dk2>
        <a:srgbClr val="464646"/>
      </a:dk2>
      <a:lt2>
        <a:srgbClr val="E7E6E6"/>
      </a:lt2>
      <a:accent1>
        <a:srgbClr val="0092CE"/>
      </a:accent1>
      <a:accent2>
        <a:srgbClr val="464646"/>
      </a:accent2>
      <a:accent3>
        <a:srgbClr val="C1902E"/>
      </a:accent3>
      <a:accent4>
        <a:srgbClr val="C00000"/>
      </a:accent4>
      <a:accent5>
        <a:srgbClr val="DBCD00"/>
      </a:accent5>
      <a:accent6>
        <a:srgbClr val="359138"/>
      </a:accent6>
      <a:hlink>
        <a:srgbClr val="106098"/>
      </a:hlink>
      <a:folHlink>
        <a:srgbClr val="A81815"/>
      </a:folHlink>
    </a:clrScheme>
    <a:fontScheme name="ZorgTTP">
      <a:majorFont>
        <a:latin typeface="Rockwell"/>
        <a:ea typeface=""/>
        <a:cs typeface=""/>
      </a:majorFont>
      <a:minorFont>
        <a:latin typeface="Rockwel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2026-04-29T00:00:00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c8bca5b1-ec0c-4bfa-8932-4b153836bcab">
      <Terms xmlns="http://schemas.microsoft.com/office/infopath/2007/PartnerControls"/>
    </lcf76f155ced4ddcb4097134ff3c332f>
    <TaxCatchAll xmlns="37bcdf24-9f25-47f0-ad11-0b319e1a0fa4"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Extra xmlns="Extra">
  <Name/>
  <Surname/>
  <Function>Adviseur</Function>
  <FunctionExcerpt/>
  <DateOfBirth/>
  <Residence/>
  <Recipient/>
  <Address/>
  <POBox/>
  <ZIP/>
  <City/>
  <Address2/>
  <ZIP2/>
  <City2/>
  <Email>martijn.kuijpers@zorgttp.nl</Email>
  <EmailEx/>
  <Telephone>06-82891280</Telephone>
  <Fax/>
  <ClientName>Stichting Dutch Hospital Data</ClientName>
  <ProjectName/>
  <Reference/>
  <YourReference/>
  <Projectcode/>
  <ReportNumber>2025-052</ReportNumber>
  <ReportDate/>
  <CheckedBy/>
  <Location/>
  <Time/>
  <ProjectDirector/>
  <Authorization/>
  <Status/>
  <Version>1.0</Version>
  <Method/>
  <Security/>
  <DocumentType>Report</DocumentType>
  <DocumentVersion>1.0</DocumentVersion>
  <Organisation/>
  <Entity/>
  <Language/>
  <Path/>
  <Extra1/>
  <Extra2/>
  <Extra3/>
  <Extra4/>
  <Extra5/>
  <Extra6/>
  <Extra7/>
  <Extra8/>
  <Extra9/>
</Extra>
</file>

<file path=customXml/item5.xml><?xml version="1.0" encoding="utf-8"?>
<ct:contentTypeSchema xmlns:ct="http://schemas.microsoft.com/office/2006/metadata/contentType" xmlns:ma="http://schemas.microsoft.com/office/2006/metadata/properties/metaAttributes" ct:_="" ma:_="" ma:contentTypeName="Document" ma:contentTypeID="0x010100C03972AC37A82D4099246440A4FBEF3A" ma:contentTypeVersion="20" ma:contentTypeDescription="Een nieuw document maken." ma:contentTypeScope="" ma:versionID="a27653f63bd30aff6dbb7d5be32841e8">
  <xsd:schema xmlns:xsd="http://www.w3.org/2001/XMLSchema" xmlns:xs="http://www.w3.org/2001/XMLSchema" xmlns:p="http://schemas.microsoft.com/office/2006/metadata/properties" xmlns:ns1="http://schemas.microsoft.com/sharepoint/v3" xmlns:ns2="37bcdf24-9f25-47f0-ad11-0b319e1a0fa4" xmlns:ns3="c8bca5b1-ec0c-4bfa-8932-4b153836bcab" targetNamespace="http://schemas.microsoft.com/office/2006/metadata/properties" ma:root="true" ma:fieldsID="41c98644ff9111e3c65dc4912c6074c1" ns1:_="" ns2:_="" ns3:_="">
    <xsd:import namespace="http://schemas.microsoft.com/sharepoint/v3"/>
    <xsd:import namespace="37bcdf24-9f25-47f0-ad11-0b319e1a0fa4"/>
    <xsd:import namespace="c8bca5b1-ec0c-4bfa-8932-4b153836bc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Eigenschappen van het geïntegreerd beleid voor naleving" ma:hidden="true" ma:internalName="_ip_UnifiedCompliancePolicyProperties">
      <xsd:simpleType>
        <xsd:restriction base="dms:Note"/>
      </xsd:simpleType>
    </xsd:element>
    <xsd:element name="_ip_UnifiedCompliancePolicyUIAction" ma:index="21"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cdf24-9f25-47f0-ad11-0b319e1a0fa4"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277af16d-6df0-42e2-814d-aab752a78be3}" ma:internalName="TaxCatchAll" ma:showField="CatchAllData" ma:web="37bcdf24-9f25-47f0-ad11-0b319e1a0f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bca5b1-ec0c-4bfa-8932-4b153836bc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d1844101-2b82-4be1-9a50-596e4e16ad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Location" ma:index="27"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E92541-E1A9-4E74-A122-0E29D91FB587}">
  <ds:schemaRefs>
    <ds:schemaRef ds:uri="http://schemas.microsoft.com/office/2006/metadata/properties"/>
    <ds:schemaRef ds:uri="http://schemas.microsoft.com/office/infopath/2007/PartnerControls"/>
    <ds:schemaRef ds:uri="http://schemas.microsoft.com/sharepoint/v3"/>
    <ds:schemaRef ds:uri="c8bca5b1-ec0c-4bfa-8932-4b153836bcab"/>
    <ds:schemaRef ds:uri="37bcdf24-9f25-47f0-ad11-0b319e1a0fa4"/>
  </ds:schemaRefs>
</ds:datastoreItem>
</file>

<file path=customXml/itemProps3.xml><?xml version="1.0" encoding="utf-8"?>
<ds:datastoreItem xmlns:ds="http://schemas.openxmlformats.org/officeDocument/2006/customXml" ds:itemID="{C9B72C87-1EAA-473B-8FF6-C689D9EC0F13}">
  <ds:schemaRefs>
    <ds:schemaRef ds:uri="http://schemas.openxmlformats.org/officeDocument/2006/bibliography"/>
  </ds:schemaRefs>
</ds:datastoreItem>
</file>

<file path=customXml/itemProps4.xml><?xml version="1.0" encoding="utf-8"?>
<ds:datastoreItem xmlns:ds="http://schemas.openxmlformats.org/officeDocument/2006/customXml" ds:itemID="{3D6FD468-D63F-432A-A247-963FF6CEED13}">
  <ds:schemaRefs>
    <ds:schemaRef ds:uri="Extra"/>
  </ds:schemaRefs>
</ds:datastoreItem>
</file>

<file path=customXml/itemProps5.xml><?xml version="1.0" encoding="utf-8"?>
<ds:datastoreItem xmlns:ds="http://schemas.openxmlformats.org/officeDocument/2006/customXml" ds:itemID="{C33C64BC-4E01-4CEE-9FA5-C8FD1C308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bcdf24-9f25-47f0-ad11-0b319e1a0fa4"/>
    <ds:schemaRef ds:uri="c8bca5b1-ec0c-4bfa-8932-4b153836b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0FB9655-A0EF-4112-876D-6E08D73061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Service Level Agreement (SLA) Pseudonisatie.dotx</Template>
  <TotalTime>269</TotalTime>
  <Pages>24</Pages>
  <Words>5825</Words>
  <Characters>32042</Characters>
  <Application>Microsoft Office Word</Application>
  <DocSecurity>0</DocSecurity>
  <Lines>267</Lines>
  <Paragraphs>75</Paragraphs>
  <ScaleCrop>false</ScaleCrop>
  <HeadingPairs>
    <vt:vector size="2" baseType="variant">
      <vt:variant>
        <vt:lpstr>Titel</vt:lpstr>
      </vt:variant>
      <vt:variant>
        <vt:i4>1</vt:i4>
      </vt:variant>
    </vt:vector>
  </HeadingPairs>
  <TitlesOfParts>
    <vt:vector size="1" baseType="lpstr">
      <vt:lpstr>Service Level Agreement (SLA) betreffende Applicatiebeheer, Operationeel beheer en Onderhoud van het pseudonimisatieplatform Kwaliteitsregistraties</vt:lpstr>
    </vt:vector>
  </TitlesOfParts>
  <Company/>
  <LinksUpToDate>false</LinksUpToDate>
  <CharactersWithSpaces>37792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Level Agreement (SLA) betreffende Applicatiebeheer, Operationeel beheer en Onderhoud van de pseudonimisatiedienst voor Kwaliteitsregistraties</dc:title>
  <dc:subject/>
  <dc:creator>Martijn Kuijpers</dc:creator>
  <cp:keywords/>
  <dc:description/>
  <cp:lastModifiedBy>Martijn Kuijpers</cp:lastModifiedBy>
  <cp:revision>137</cp:revision>
  <cp:lastPrinted>2026-02-04T14:13:00Z</cp:lastPrinted>
  <dcterms:created xsi:type="dcterms:W3CDTF">2025-08-08T08:41:00Z</dcterms:created>
  <dcterms:modified xsi:type="dcterms:W3CDTF">2026-04-29T11:01:00Z</dcterms:modified>
  <cp:contentStatus>Openbaar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0x010100C03972AC37A82D4099246440A4FBEF3A</vt:lpwstr>
  </property>
  <property fmtid="{D5CDD505-2E9C-101B-9397-08002B2CF9AE}" pid="3" name="MediaServiceImageTags">
    <vt:lpwstr/>
  </property>
</Properties>
</file>