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D4026"/>
    <w:multiLevelType w:val="multilevel"/>
    <w:tmpl w:val="D9424000"/>
    <w:lvl w:ilvl="0">
      <w:start w:val="1"/>
      <w:numFmt w:val="decimal"/>
      <w:pStyle w:val="Bijlage1"/>
      <w:lvlText w:val="Bijlage %1."/>
      <w:lvlJc w:val="left"/>
      <w:pPr>
        <w:ind w:left="709" w:hanging="567"/>
      </w:pPr>
      <w:rPr>
        <w:rFonts w:hint="default"/>
      </w:rPr>
    </w:lvl>
    <w:lvl w:ilvl="1">
      <w:start w:val="1"/>
      <w:numFmt w:val="decimal"/>
      <w:pStyle w:val="Bijlage2"/>
      <w:lvlText w:val="B%1.%2."/>
      <w:lvlJc w:val="left"/>
      <w:pPr>
        <w:ind w:left="709" w:hanging="567"/>
      </w:pPr>
      <w:rPr>
        <w:rFonts w:hint="default"/>
      </w:rPr>
    </w:lvl>
    <w:lvl w:ilvl="2">
      <w:start w:val="1"/>
      <w:numFmt w:val="decimal"/>
      <w:pStyle w:val="Bijlage3"/>
      <w:lvlText w:val="B%1.%2.%3."/>
      <w:lvlJc w:val="left"/>
      <w:pPr>
        <w:ind w:left="709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9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9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9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9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9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9" w:hanging="567"/>
      </w:pPr>
      <w:rPr>
        <w:rFonts w:hint="default"/>
      </w:rPr>
    </w:lvl>
  </w:abstractNum>
  <w:abstractNum w:abstractNumId="1" w15:restartNumberingAfterBreak="0">
    <w:nsid w:val="0186153A"/>
    <w:multiLevelType w:val="multilevel"/>
    <w:tmpl w:val="6CCE7E9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464646" w:themeColor="text1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color w:val="464646" w:themeColor="text1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  <w:color w:val="464646" w:themeColor="tex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24A0742"/>
    <w:multiLevelType w:val="multilevel"/>
    <w:tmpl w:val="3746D928"/>
    <w:numStyleLink w:val="ZTTPNummering"/>
  </w:abstractNum>
  <w:abstractNum w:abstractNumId="3" w15:restartNumberingAfterBreak="0">
    <w:nsid w:val="0313133D"/>
    <w:multiLevelType w:val="multilevel"/>
    <w:tmpl w:val="3746D928"/>
    <w:styleLink w:val="ZTTPNummering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464646" w:themeColor="text1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color w:val="464646" w:themeColor="text1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  <w:color w:val="464646" w:themeColor="tex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45E3278"/>
    <w:multiLevelType w:val="hybridMultilevel"/>
    <w:tmpl w:val="E75429A4"/>
    <w:lvl w:ilvl="0" w:tplc="A0125AB8">
      <w:start w:val="1"/>
      <w:numFmt w:val="bullet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 w:val="0"/>
        <w:i w:val="0"/>
        <w:color w:val="009CDF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A563A"/>
    <w:multiLevelType w:val="multilevel"/>
    <w:tmpl w:val="F3BC3C3C"/>
    <w:numStyleLink w:val="ZTTPBullets"/>
  </w:abstractNum>
  <w:abstractNum w:abstractNumId="6" w15:restartNumberingAfterBreak="0">
    <w:nsid w:val="0E631CC9"/>
    <w:multiLevelType w:val="hybridMultilevel"/>
    <w:tmpl w:val="1924CF88"/>
    <w:lvl w:ilvl="0" w:tplc="02107B78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olor w:val="009CDF"/>
        <w:sz w:val="20"/>
        <w:szCs w:val="20"/>
      </w:rPr>
    </w:lvl>
    <w:lvl w:ilvl="1" w:tplc="B63807F4">
      <w:start w:val="68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0125AB8">
      <w:start w:val="1"/>
      <w:numFmt w:val="bullet"/>
      <w:lvlText w:val=""/>
      <w:lvlJc w:val="left"/>
      <w:pPr>
        <w:ind w:left="1800" w:hanging="360"/>
      </w:pPr>
      <w:rPr>
        <w:rFonts w:ascii="Wingdings" w:hAnsi="Wingdings" w:hint="default"/>
        <w:b w:val="0"/>
        <w:i w:val="0"/>
        <w:color w:val="009CDF"/>
        <w:sz w:val="20"/>
        <w:szCs w:val="20"/>
      </w:rPr>
    </w:lvl>
    <w:lvl w:ilvl="3" w:tplc="1A0EEF1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C7265A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DE8A3D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E54707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4D0D6E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63DC78E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10BF2802"/>
    <w:multiLevelType w:val="multilevel"/>
    <w:tmpl w:val="F3BC3C3C"/>
    <w:numStyleLink w:val="ZTTPBullets"/>
  </w:abstractNum>
  <w:abstractNum w:abstractNumId="8" w15:restartNumberingAfterBreak="0">
    <w:nsid w:val="1A7366EF"/>
    <w:multiLevelType w:val="multilevel"/>
    <w:tmpl w:val="F3BC3C3C"/>
    <w:numStyleLink w:val="ZTTPBullets"/>
  </w:abstractNum>
  <w:abstractNum w:abstractNumId="9" w15:restartNumberingAfterBreak="0">
    <w:nsid w:val="1CE11EAF"/>
    <w:multiLevelType w:val="multilevel"/>
    <w:tmpl w:val="3746D928"/>
    <w:numStyleLink w:val="ZTTPNummering"/>
  </w:abstractNum>
  <w:abstractNum w:abstractNumId="10" w15:restartNumberingAfterBreak="0">
    <w:nsid w:val="2114269E"/>
    <w:multiLevelType w:val="multilevel"/>
    <w:tmpl w:val="F99EB1E8"/>
    <w:styleLink w:val="ZTTPArtikelen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hint="default"/>
        <w:b w:val="0"/>
        <w:i w:val="0"/>
        <w:color w:val="auto"/>
        <w:sz w:val="20"/>
        <w:szCs w:val="16"/>
      </w:rPr>
    </w:lvl>
    <w:lvl w:ilvl="2">
      <w:start w:val="1"/>
      <w:numFmt w:val="lowerLetter"/>
      <w:lvlText w:val="%3."/>
      <w:lvlJc w:val="left"/>
      <w:pPr>
        <w:tabs>
          <w:tab w:val="num" w:pos="964"/>
        </w:tabs>
        <w:ind w:left="964" w:hanging="113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18"/>
        <w:szCs w:val="16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268B5F1C"/>
    <w:multiLevelType w:val="multilevel"/>
    <w:tmpl w:val="F3BC3C3C"/>
    <w:numStyleLink w:val="ZTTPBullets"/>
  </w:abstractNum>
  <w:abstractNum w:abstractNumId="12" w15:restartNumberingAfterBreak="0">
    <w:nsid w:val="27884360"/>
    <w:multiLevelType w:val="hybridMultilevel"/>
    <w:tmpl w:val="2026D04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E30B3B"/>
    <w:multiLevelType w:val="hybridMultilevel"/>
    <w:tmpl w:val="E00E099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FA6EDB"/>
    <w:multiLevelType w:val="multilevel"/>
    <w:tmpl w:val="F3BC3C3C"/>
    <w:styleLink w:val="ZTTPBullets"/>
    <w:lvl w:ilvl="0">
      <w:start w:val="1"/>
      <w:numFmt w:val="bullet"/>
      <w:lvlText w:val=""/>
      <w:lvlJc w:val="left"/>
      <w:pPr>
        <w:ind w:left="357" w:hanging="357"/>
      </w:pPr>
      <w:rPr>
        <w:rFonts w:ascii="Wingdings" w:hAnsi="Wingdings" w:hint="default"/>
        <w:color w:val="464646" w:themeColor="text1"/>
      </w:rPr>
    </w:lvl>
    <w:lvl w:ilvl="1">
      <w:start w:val="1"/>
      <w:numFmt w:val="bullet"/>
      <w:lvlText w:val=""/>
      <w:lvlJc w:val="left"/>
      <w:pPr>
        <w:ind w:left="714" w:hanging="357"/>
      </w:pPr>
      <w:rPr>
        <w:rFonts w:ascii="Wingdings" w:hAnsi="Wingdings" w:hint="default"/>
        <w:color w:val="464646" w:themeColor="text1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hint="default"/>
        <w:color w:val="464646" w:themeColor="text1"/>
      </w:rPr>
    </w:lvl>
    <w:lvl w:ilvl="3">
      <w:start w:val="1"/>
      <w:numFmt w:val="bullet"/>
      <w:lvlText w:val=""/>
      <w:lvlJc w:val="left"/>
      <w:pPr>
        <w:ind w:left="1428" w:hanging="357"/>
      </w:pPr>
      <w:rPr>
        <w:rFonts w:ascii="Wingdings" w:hAnsi="Wingdings" w:hint="default"/>
        <w:color w:val="464646" w:themeColor="text1"/>
      </w:rPr>
    </w:lvl>
    <w:lvl w:ilvl="4">
      <w:start w:val="1"/>
      <w:numFmt w:val="bullet"/>
      <w:lvlText w:val="•"/>
      <w:lvlJc w:val="left"/>
      <w:pPr>
        <w:ind w:left="1785" w:hanging="357"/>
      </w:pPr>
      <w:rPr>
        <w:rFonts w:ascii="Calibri" w:hAnsi="Calibri" w:hint="default"/>
        <w:color w:val="464646" w:themeColor="text1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5" w15:restartNumberingAfterBreak="0">
    <w:nsid w:val="3A1A4725"/>
    <w:multiLevelType w:val="multilevel"/>
    <w:tmpl w:val="3E3E3E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A907160"/>
    <w:multiLevelType w:val="multilevel"/>
    <w:tmpl w:val="E3223E08"/>
    <w:lvl w:ilvl="0">
      <w:start w:val="1"/>
      <w:numFmt w:val="decimal"/>
      <w:pStyle w:val="Kop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3DF93228"/>
    <w:multiLevelType w:val="multilevel"/>
    <w:tmpl w:val="F99EB1E8"/>
    <w:numStyleLink w:val="ZTTPArtikelen"/>
  </w:abstractNum>
  <w:abstractNum w:abstractNumId="18" w15:restartNumberingAfterBreak="0">
    <w:nsid w:val="44B6417C"/>
    <w:multiLevelType w:val="multilevel"/>
    <w:tmpl w:val="3746D928"/>
    <w:numStyleLink w:val="ZTTPNummering"/>
  </w:abstractNum>
  <w:abstractNum w:abstractNumId="19" w15:restartNumberingAfterBreak="0">
    <w:nsid w:val="4BEF5DB2"/>
    <w:multiLevelType w:val="multilevel"/>
    <w:tmpl w:val="3746D928"/>
    <w:numStyleLink w:val="ZTTPNummering"/>
  </w:abstractNum>
  <w:abstractNum w:abstractNumId="20" w15:restartNumberingAfterBreak="0">
    <w:nsid w:val="4BF0757A"/>
    <w:multiLevelType w:val="hybridMultilevel"/>
    <w:tmpl w:val="21A0748E"/>
    <w:lvl w:ilvl="0" w:tplc="A0125AB8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b w:val="0"/>
        <w:i w:val="0"/>
        <w:color w:val="009CDF"/>
        <w:sz w:val="20"/>
        <w:szCs w:val="20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062F56"/>
    <w:multiLevelType w:val="multilevel"/>
    <w:tmpl w:val="9058FF52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hint="default"/>
        <w:b w:val="0"/>
        <w:i w:val="0"/>
        <w:color w:val="auto"/>
        <w:sz w:val="20"/>
        <w:szCs w:val="16"/>
      </w:rPr>
    </w:lvl>
    <w:lvl w:ilvl="2">
      <w:start w:val="1"/>
      <w:numFmt w:val="lowerLetter"/>
      <w:lvlText w:val="%3."/>
      <w:lvlJc w:val="left"/>
      <w:pPr>
        <w:tabs>
          <w:tab w:val="num" w:pos="964"/>
        </w:tabs>
        <w:ind w:left="964" w:hanging="113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18"/>
        <w:szCs w:val="16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4F633F0F"/>
    <w:multiLevelType w:val="hybridMultilevel"/>
    <w:tmpl w:val="D5F4748C"/>
    <w:lvl w:ilvl="0" w:tplc="9F9221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656CE4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63E4F8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EB6941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C6085F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B2C05D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F58541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F1A733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CD8BBE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50A8064C"/>
    <w:multiLevelType w:val="hybridMultilevel"/>
    <w:tmpl w:val="72AA7364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3E09A2"/>
    <w:multiLevelType w:val="multilevel"/>
    <w:tmpl w:val="F3BC3C3C"/>
    <w:numStyleLink w:val="ZTTPBullets"/>
  </w:abstractNum>
  <w:abstractNum w:abstractNumId="25" w15:restartNumberingAfterBreak="0">
    <w:nsid w:val="65B51116"/>
    <w:multiLevelType w:val="hybridMultilevel"/>
    <w:tmpl w:val="7798A5A2"/>
    <w:lvl w:ilvl="0" w:tplc="A0125AB8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b w:val="0"/>
        <w:i w:val="0"/>
        <w:color w:val="009CDF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882002D"/>
    <w:multiLevelType w:val="hybridMultilevel"/>
    <w:tmpl w:val="B010C260"/>
    <w:lvl w:ilvl="0" w:tplc="02107B78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b w:val="0"/>
        <w:i w:val="0"/>
        <w:color w:val="009CDF"/>
        <w:sz w:val="20"/>
        <w:szCs w:val="20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8F43951"/>
    <w:multiLevelType w:val="multilevel"/>
    <w:tmpl w:val="290400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464646" w:themeColor="text1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color w:val="464646" w:themeColor="text1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  <w:color w:val="464646" w:themeColor="tex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A965545"/>
    <w:multiLevelType w:val="hybridMultilevel"/>
    <w:tmpl w:val="8B0CEA9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B6842EF"/>
    <w:multiLevelType w:val="multilevel"/>
    <w:tmpl w:val="F3BC3C3C"/>
    <w:numStyleLink w:val="ZTTPBullets"/>
  </w:abstractNum>
  <w:abstractNum w:abstractNumId="30" w15:restartNumberingAfterBreak="0">
    <w:nsid w:val="6EFA32AE"/>
    <w:multiLevelType w:val="multilevel"/>
    <w:tmpl w:val="F3BC3C3C"/>
    <w:numStyleLink w:val="ZTTPBullets"/>
  </w:abstractNum>
  <w:abstractNum w:abstractNumId="31" w15:restartNumberingAfterBreak="0">
    <w:nsid w:val="6F491CC5"/>
    <w:multiLevelType w:val="hybridMultilevel"/>
    <w:tmpl w:val="B024D3FC"/>
    <w:lvl w:ilvl="0" w:tplc="02107B78">
      <w:start w:val="1"/>
      <w:numFmt w:val="bullet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 w:val="0"/>
        <w:i w:val="0"/>
        <w:color w:val="009CDF"/>
        <w:sz w:val="20"/>
        <w:szCs w:val="20"/>
      </w:rPr>
    </w:lvl>
    <w:lvl w:ilvl="1" w:tplc="0AA843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98227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0EBD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DA0F7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1B029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86D9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F688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73ADA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1B06D4"/>
    <w:multiLevelType w:val="multilevel"/>
    <w:tmpl w:val="3746D928"/>
    <w:numStyleLink w:val="ZTTPNummering"/>
  </w:abstractNum>
  <w:abstractNum w:abstractNumId="33" w15:restartNumberingAfterBreak="0">
    <w:nsid w:val="77664FC4"/>
    <w:multiLevelType w:val="hybridMultilevel"/>
    <w:tmpl w:val="9476FE4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8940C8C"/>
    <w:multiLevelType w:val="hybridMultilevel"/>
    <w:tmpl w:val="15443672"/>
    <w:lvl w:ilvl="0" w:tplc="02107B78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b w:val="0"/>
        <w:i w:val="0"/>
        <w:color w:val="009CDF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F82109"/>
    <w:multiLevelType w:val="multilevel"/>
    <w:tmpl w:val="F3BC3C3C"/>
    <w:numStyleLink w:val="ZTTPBullets"/>
  </w:abstractNum>
  <w:abstractNum w:abstractNumId="36" w15:restartNumberingAfterBreak="0">
    <w:nsid w:val="7BAC37BF"/>
    <w:multiLevelType w:val="multilevel"/>
    <w:tmpl w:val="3C40B0D4"/>
    <w:lvl w:ilvl="0">
      <w:start w:val="1"/>
      <w:numFmt w:val="decimal"/>
      <w:pStyle w:val="ZTTPArtikel1"/>
      <w:suff w:val="space"/>
      <w:lvlText w:val="Artikel %1."/>
      <w:lvlJc w:val="left"/>
      <w:pPr>
        <w:ind w:left="397" w:hanging="397"/>
      </w:pPr>
      <w:rPr>
        <w:rFonts w:hint="default"/>
        <w:b/>
        <w:bCs w:val="0"/>
        <w:i w:val="0"/>
        <w:iCs w:val="0"/>
        <w:caps w:val="0"/>
        <w:strike w:val="0"/>
        <w:dstrike w:val="0"/>
        <w:vanish w:val="0"/>
        <w:color w:val="464646" w:themeColor="text1"/>
        <w:spacing w:val="0"/>
        <w:kern w:val="0"/>
        <w:position w:val="0"/>
        <w:sz w:val="1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ZTTPArtikel2"/>
      <w:lvlText w:val="%1.%2"/>
      <w:lvlJc w:val="left"/>
      <w:pPr>
        <w:tabs>
          <w:tab w:val="num" w:pos="567"/>
        </w:tabs>
        <w:ind w:left="397" w:hanging="397"/>
      </w:pPr>
      <w:rPr>
        <w:rFonts w:asciiTheme="minorHAnsi" w:hAnsiTheme="minorHAnsi" w:hint="default"/>
        <w:b w:val="0"/>
        <w:i w:val="0"/>
        <w:color w:val="464646" w:themeColor="text1"/>
        <w:sz w:val="16"/>
        <w:szCs w:val="16"/>
      </w:rPr>
    </w:lvl>
    <w:lvl w:ilvl="2">
      <w:start w:val="1"/>
      <w:numFmt w:val="lowerLetter"/>
      <w:pStyle w:val="ZTTPArtikel3"/>
      <w:lvlText w:val="%3."/>
      <w:lvlJc w:val="left"/>
      <w:pPr>
        <w:ind w:left="624" w:hanging="227"/>
      </w:pPr>
      <w:rPr>
        <w:rFonts w:asciiTheme="minorHAnsi" w:hAnsiTheme="minorHAns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464646" w:themeColor="text1"/>
        <w:spacing w:val="0"/>
        <w:kern w:val="0"/>
        <w:position w:val="0"/>
        <w:sz w:val="16"/>
        <w:szCs w:val="16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51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1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1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51"/>
        </w:tabs>
        <w:ind w:left="567" w:hanging="567"/>
      </w:pPr>
      <w:rPr>
        <w:rFonts w:hint="default"/>
      </w:rPr>
    </w:lvl>
  </w:abstractNum>
  <w:abstractNum w:abstractNumId="37" w15:restartNumberingAfterBreak="0">
    <w:nsid w:val="7FA10FD1"/>
    <w:multiLevelType w:val="hybridMultilevel"/>
    <w:tmpl w:val="DFD6C4D6"/>
    <w:lvl w:ilvl="0" w:tplc="A0125A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27182903">
    <w:abstractNumId w:val="16"/>
  </w:num>
  <w:num w:numId="2" w16cid:durableId="1290281844">
    <w:abstractNumId w:val="3"/>
  </w:num>
  <w:num w:numId="3" w16cid:durableId="1872913991">
    <w:abstractNumId w:val="14"/>
  </w:num>
  <w:num w:numId="4" w16cid:durableId="1833451825">
    <w:abstractNumId w:val="2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color w:val="464646" w:themeColor="text1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720" w:hanging="360"/>
        </w:pPr>
        <w:rPr>
          <w:rFonts w:hint="default"/>
          <w:color w:val="464646" w:themeColor="text1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080" w:hanging="360"/>
        </w:pPr>
        <w:rPr>
          <w:rFonts w:hint="default"/>
          <w:color w:val="464646" w:themeColor="text1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5" w16cid:durableId="2112387758">
    <w:abstractNumId w:val="19"/>
  </w:num>
  <w:num w:numId="6" w16cid:durableId="1455296793">
    <w:abstractNumId w:val="9"/>
  </w:num>
  <w:num w:numId="7" w16cid:durableId="985747394">
    <w:abstractNumId w:val="2"/>
  </w:num>
  <w:num w:numId="8" w16cid:durableId="1721052086">
    <w:abstractNumId w:val="30"/>
  </w:num>
  <w:num w:numId="9" w16cid:durableId="1601527020">
    <w:abstractNumId w:val="11"/>
  </w:num>
  <w:num w:numId="10" w16cid:durableId="581646555">
    <w:abstractNumId w:val="33"/>
    <w:lvlOverride w:ilvl="0">
      <w:lvl w:ilvl="0" w:tplc="0413000F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 w:tplc="04130019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plc="0413001B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plc="0413000F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plc="04130019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plc="0413001B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plc="0413000F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plc="04130019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plc="0413001B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1" w16cid:durableId="337007260">
    <w:abstractNumId w:val="1"/>
  </w:num>
  <w:num w:numId="12" w16cid:durableId="1708985505">
    <w:abstractNumId w:val="32"/>
  </w:num>
  <w:num w:numId="13" w16cid:durableId="986931468">
    <w:abstractNumId w:val="33"/>
  </w:num>
  <w:num w:numId="14" w16cid:durableId="1109356313">
    <w:abstractNumId w:val="8"/>
  </w:num>
  <w:num w:numId="15" w16cid:durableId="370619351">
    <w:abstractNumId w:val="5"/>
  </w:num>
  <w:num w:numId="16" w16cid:durableId="979653481">
    <w:abstractNumId w:val="18"/>
  </w:num>
  <w:num w:numId="17" w16cid:durableId="492569243">
    <w:abstractNumId w:val="29"/>
  </w:num>
  <w:num w:numId="18" w16cid:durableId="1400441916">
    <w:abstractNumId w:val="35"/>
  </w:num>
  <w:num w:numId="19" w16cid:durableId="897129387">
    <w:abstractNumId w:val="7"/>
  </w:num>
  <w:num w:numId="20" w16cid:durableId="762606119">
    <w:abstractNumId w:val="0"/>
  </w:num>
  <w:num w:numId="21" w16cid:durableId="507065453">
    <w:abstractNumId w:val="0"/>
  </w:num>
  <w:num w:numId="22" w16cid:durableId="1251620792">
    <w:abstractNumId w:val="0"/>
  </w:num>
  <w:num w:numId="23" w16cid:durableId="664359317">
    <w:abstractNumId w:val="13"/>
  </w:num>
  <w:num w:numId="24" w16cid:durableId="1681589365">
    <w:abstractNumId w:val="27"/>
  </w:num>
  <w:num w:numId="25" w16cid:durableId="928346801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27031506">
    <w:abstractNumId w:val="21"/>
  </w:num>
  <w:num w:numId="27" w16cid:durableId="1458260202">
    <w:abstractNumId w:val="10"/>
  </w:num>
  <w:num w:numId="28" w16cid:durableId="177041531">
    <w:abstractNumId w:val="17"/>
  </w:num>
  <w:num w:numId="29" w16cid:durableId="11803030">
    <w:abstractNumId w:val="36"/>
  </w:num>
  <w:num w:numId="30" w16cid:durableId="363484345">
    <w:abstractNumId w:val="37"/>
  </w:num>
  <w:num w:numId="31" w16cid:durableId="176428078">
    <w:abstractNumId w:val="31"/>
  </w:num>
  <w:num w:numId="32" w16cid:durableId="1529106319">
    <w:abstractNumId w:val="4"/>
  </w:num>
  <w:num w:numId="33" w16cid:durableId="1619295158">
    <w:abstractNumId w:val="26"/>
  </w:num>
  <w:num w:numId="34" w16cid:durableId="541941641">
    <w:abstractNumId w:val="12"/>
  </w:num>
  <w:num w:numId="35" w16cid:durableId="470170304">
    <w:abstractNumId w:val="28"/>
  </w:num>
  <w:num w:numId="36" w16cid:durableId="890310613">
    <w:abstractNumId w:val="25"/>
  </w:num>
  <w:num w:numId="37" w16cid:durableId="531844234">
    <w:abstractNumId w:val="20"/>
  </w:num>
  <w:num w:numId="38" w16cid:durableId="1061946665">
    <w:abstractNumId w:val="22"/>
  </w:num>
  <w:num w:numId="39" w16cid:durableId="1015809296">
    <w:abstractNumId w:val="15"/>
  </w:num>
  <w:num w:numId="40" w16cid:durableId="1595243809">
    <w:abstractNumId w:val="6"/>
  </w:num>
  <w:num w:numId="41" w16cid:durableId="1006713628">
    <w:abstractNumId w:val="34"/>
  </w:num>
  <w:num w:numId="42" w16cid:durableId="1105688562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792"/>
    <w:rsid w:val="000029FD"/>
    <w:rsid w:val="00002B22"/>
    <w:rsid w:val="00022C26"/>
    <w:rsid w:val="000353DF"/>
    <w:rsid w:val="00035A3F"/>
    <w:rsid w:val="00040D0D"/>
    <w:rsid w:val="00041BFE"/>
    <w:rsid w:val="00063624"/>
    <w:rsid w:val="00070139"/>
    <w:rsid w:val="00072517"/>
    <w:rsid w:val="00072A3C"/>
    <w:rsid w:val="00072C9C"/>
    <w:rsid w:val="00073CC2"/>
    <w:rsid w:val="00077CD4"/>
    <w:rsid w:val="00090123"/>
    <w:rsid w:val="000A0164"/>
    <w:rsid w:val="000A6225"/>
    <w:rsid w:val="000B4CF7"/>
    <w:rsid w:val="000B64D2"/>
    <w:rsid w:val="000B706C"/>
    <w:rsid w:val="000C6BBB"/>
    <w:rsid w:val="000C7D4C"/>
    <w:rsid w:val="000D3E2E"/>
    <w:rsid w:val="000D6698"/>
    <w:rsid w:val="000E11F9"/>
    <w:rsid w:val="000E13F9"/>
    <w:rsid w:val="000E1E3A"/>
    <w:rsid w:val="000E29B0"/>
    <w:rsid w:val="000E3CB0"/>
    <w:rsid w:val="000E62A3"/>
    <w:rsid w:val="000E75C1"/>
    <w:rsid w:val="001014F1"/>
    <w:rsid w:val="0010621A"/>
    <w:rsid w:val="00122CD8"/>
    <w:rsid w:val="00130B60"/>
    <w:rsid w:val="00142D90"/>
    <w:rsid w:val="001460E3"/>
    <w:rsid w:val="00150D40"/>
    <w:rsid w:val="0015185C"/>
    <w:rsid w:val="00151872"/>
    <w:rsid w:val="00160ACE"/>
    <w:rsid w:val="001618F5"/>
    <w:rsid w:val="001706D2"/>
    <w:rsid w:val="0017538C"/>
    <w:rsid w:val="00180AE6"/>
    <w:rsid w:val="001A10E1"/>
    <w:rsid w:val="001B7640"/>
    <w:rsid w:val="001D4695"/>
    <w:rsid w:val="001E0D6B"/>
    <w:rsid w:val="001E40AC"/>
    <w:rsid w:val="001E48D0"/>
    <w:rsid w:val="001F1FB1"/>
    <w:rsid w:val="00204B22"/>
    <w:rsid w:val="002065C4"/>
    <w:rsid w:val="00223B10"/>
    <w:rsid w:val="00230287"/>
    <w:rsid w:val="00237413"/>
    <w:rsid w:val="00263032"/>
    <w:rsid w:val="00263B37"/>
    <w:rsid w:val="00275C5A"/>
    <w:rsid w:val="002764EB"/>
    <w:rsid w:val="002863E4"/>
    <w:rsid w:val="002A7A0E"/>
    <w:rsid w:val="002B22DE"/>
    <w:rsid w:val="002C6959"/>
    <w:rsid w:val="002E1E5C"/>
    <w:rsid w:val="002E3A7D"/>
    <w:rsid w:val="002E48C2"/>
    <w:rsid w:val="00316337"/>
    <w:rsid w:val="00325665"/>
    <w:rsid w:val="00346CA0"/>
    <w:rsid w:val="00350768"/>
    <w:rsid w:val="00361694"/>
    <w:rsid w:val="00361DB0"/>
    <w:rsid w:val="0036217A"/>
    <w:rsid w:val="00365A39"/>
    <w:rsid w:val="00365D6B"/>
    <w:rsid w:val="00366AFC"/>
    <w:rsid w:val="00377910"/>
    <w:rsid w:val="003814C3"/>
    <w:rsid w:val="00384AB7"/>
    <w:rsid w:val="003862C8"/>
    <w:rsid w:val="00386F2F"/>
    <w:rsid w:val="0038716D"/>
    <w:rsid w:val="003A550B"/>
    <w:rsid w:val="003A5646"/>
    <w:rsid w:val="003B5518"/>
    <w:rsid w:val="003B6D7F"/>
    <w:rsid w:val="003C4E4C"/>
    <w:rsid w:val="003D004F"/>
    <w:rsid w:val="003D0B8A"/>
    <w:rsid w:val="003D1D3A"/>
    <w:rsid w:val="003D1F8E"/>
    <w:rsid w:val="003D5B96"/>
    <w:rsid w:val="003D7D37"/>
    <w:rsid w:val="003E087A"/>
    <w:rsid w:val="003E1AA3"/>
    <w:rsid w:val="003E3BBF"/>
    <w:rsid w:val="003E487C"/>
    <w:rsid w:val="003F2F8B"/>
    <w:rsid w:val="003F31E8"/>
    <w:rsid w:val="003F545A"/>
    <w:rsid w:val="00400F67"/>
    <w:rsid w:val="00403DED"/>
    <w:rsid w:val="00404DB2"/>
    <w:rsid w:val="00406565"/>
    <w:rsid w:val="00410CCC"/>
    <w:rsid w:val="00415467"/>
    <w:rsid w:val="00415EAD"/>
    <w:rsid w:val="004160B1"/>
    <w:rsid w:val="00421CAF"/>
    <w:rsid w:val="0043741C"/>
    <w:rsid w:val="00437A5D"/>
    <w:rsid w:val="0044153E"/>
    <w:rsid w:val="00444269"/>
    <w:rsid w:val="0044576A"/>
    <w:rsid w:val="00450F63"/>
    <w:rsid w:val="0045614F"/>
    <w:rsid w:val="00467986"/>
    <w:rsid w:val="00470BCB"/>
    <w:rsid w:val="00475692"/>
    <w:rsid w:val="004834FE"/>
    <w:rsid w:val="00486998"/>
    <w:rsid w:val="0049123B"/>
    <w:rsid w:val="004A19CE"/>
    <w:rsid w:val="004A66BB"/>
    <w:rsid w:val="004D1231"/>
    <w:rsid w:val="004E1C2C"/>
    <w:rsid w:val="004E68BC"/>
    <w:rsid w:val="004F3B56"/>
    <w:rsid w:val="004F7DF0"/>
    <w:rsid w:val="00510E0C"/>
    <w:rsid w:val="00513882"/>
    <w:rsid w:val="00513CC6"/>
    <w:rsid w:val="0052383C"/>
    <w:rsid w:val="00542CFE"/>
    <w:rsid w:val="0054498A"/>
    <w:rsid w:val="00547672"/>
    <w:rsid w:val="00553D20"/>
    <w:rsid w:val="00556F01"/>
    <w:rsid w:val="00556F02"/>
    <w:rsid w:val="0055793A"/>
    <w:rsid w:val="00560E35"/>
    <w:rsid w:val="00563DDB"/>
    <w:rsid w:val="005664C1"/>
    <w:rsid w:val="005730AB"/>
    <w:rsid w:val="00573342"/>
    <w:rsid w:val="005741D6"/>
    <w:rsid w:val="00593FBE"/>
    <w:rsid w:val="00594AF5"/>
    <w:rsid w:val="005A3763"/>
    <w:rsid w:val="005A3BDF"/>
    <w:rsid w:val="005A54A2"/>
    <w:rsid w:val="005B1885"/>
    <w:rsid w:val="005B21C6"/>
    <w:rsid w:val="005B2D49"/>
    <w:rsid w:val="005B5A4C"/>
    <w:rsid w:val="005C5B63"/>
    <w:rsid w:val="005C6DC2"/>
    <w:rsid w:val="005E44FE"/>
    <w:rsid w:val="005E7B3F"/>
    <w:rsid w:val="005F5453"/>
    <w:rsid w:val="005F58A8"/>
    <w:rsid w:val="005F6DC9"/>
    <w:rsid w:val="006008C3"/>
    <w:rsid w:val="00601C81"/>
    <w:rsid w:val="006137E4"/>
    <w:rsid w:val="00625CF6"/>
    <w:rsid w:val="00646001"/>
    <w:rsid w:val="00654138"/>
    <w:rsid w:val="00660C8B"/>
    <w:rsid w:val="0066540B"/>
    <w:rsid w:val="006825CB"/>
    <w:rsid w:val="006838C2"/>
    <w:rsid w:val="00690C06"/>
    <w:rsid w:val="00691EB7"/>
    <w:rsid w:val="00694878"/>
    <w:rsid w:val="006A3A64"/>
    <w:rsid w:val="006B6415"/>
    <w:rsid w:val="006C012E"/>
    <w:rsid w:val="006D10D7"/>
    <w:rsid w:val="006D21D7"/>
    <w:rsid w:val="006F0938"/>
    <w:rsid w:val="006F14BF"/>
    <w:rsid w:val="006F3D72"/>
    <w:rsid w:val="006F4EAB"/>
    <w:rsid w:val="006F6D42"/>
    <w:rsid w:val="006F6D6E"/>
    <w:rsid w:val="00701630"/>
    <w:rsid w:val="00712006"/>
    <w:rsid w:val="0071624E"/>
    <w:rsid w:val="0072767E"/>
    <w:rsid w:val="00752276"/>
    <w:rsid w:val="007540EB"/>
    <w:rsid w:val="00763492"/>
    <w:rsid w:val="007706E3"/>
    <w:rsid w:val="0077206A"/>
    <w:rsid w:val="00782524"/>
    <w:rsid w:val="00793B8D"/>
    <w:rsid w:val="007A431A"/>
    <w:rsid w:val="007A5FA7"/>
    <w:rsid w:val="007C3638"/>
    <w:rsid w:val="007C4D58"/>
    <w:rsid w:val="007C684F"/>
    <w:rsid w:val="007D18D5"/>
    <w:rsid w:val="007D275F"/>
    <w:rsid w:val="007E4792"/>
    <w:rsid w:val="007E4E3E"/>
    <w:rsid w:val="007F01D8"/>
    <w:rsid w:val="007F063B"/>
    <w:rsid w:val="007F27B4"/>
    <w:rsid w:val="008019CA"/>
    <w:rsid w:val="00832D70"/>
    <w:rsid w:val="00837001"/>
    <w:rsid w:val="00842EA4"/>
    <w:rsid w:val="00845546"/>
    <w:rsid w:val="00851556"/>
    <w:rsid w:val="00871D7A"/>
    <w:rsid w:val="00872ECE"/>
    <w:rsid w:val="0088370F"/>
    <w:rsid w:val="00896F91"/>
    <w:rsid w:val="008A075E"/>
    <w:rsid w:val="008B4112"/>
    <w:rsid w:val="008C6CCE"/>
    <w:rsid w:val="008D1045"/>
    <w:rsid w:val="008D297D"/>
    <w:rsid w:val="008F5EC7"/>
    <w:rsid w:val="008F61FC"/>
    <w:rsid w:val="008F73BC"/>
    <w:rsid w:val="009156C3"/>
    <w:rsid w:val="00926724"/>
    <w:rsid w:val="00947444"/>
    <w:rsid w:val="00967982"/>
    <w:rsid w:val="00972CF6"/>
    <w:rsid w:val="0097453A"/>
    <w:rsid w:val="00991479"/>
    <w:rsid w:val="009915A7"/>
    <w:rsid w:val="009935DC"/>
    <w:rsid w:val="0099664E"/>
    <w:rsid w:val="009A1880"/>
    <w:rsid w:val="009A35F9"/>
    <w:rsid w:val="009B1A61"/>
    <w:rsid w:val="009B44AC"/>
    <w:rsid w:val="009D58A6"/>
    <w:rsid w:val="009D6545"/>
    <w:rsid w:val="009D76E8"/>
    <w:rsid w:val="009E0428"/>
    <w:rsid w:val="009E09DF"/>
    <w:rsid w:val="009E0A6E"/>
    <w:rsid w:val="00A00A1B"/>
    <w:rsid w:val="00A0256F"/>
    <w:rsid w:val="00A04560"/>
    <w:rsid w:val="00A066BE"/>
    <w:rsid w:val="00A10C83"/>
    <w:rsid w:val="00A1377B"/>
    <w:rsid w:val="00A17855"/>
    <w:rsid w:val="00A2727A"/>
    <w:rsid w:val="00A30CA8"/>
    <w:rsid w:val="00A350D6"/>
    <w:rsid w:val="00A51884"/>
    <w:rsid w:val="00A51898"/>
    <w:rsid w:val="00A52369"/>
    <w:rsid w:val="00A54A7E"/>
    <w:rsid w:val="00A5597C"/>
    <w:rsid w:val="00A57B80"/>
    <w:rsid w:val="00A60A23"/>
    <w:rsid w:val="00A669C0"/>
    <w:rsid w:val="00A66C03"/>
    <w:rsid w:val="00A7028E"/>
    <w:rsid w:val="00A74D96"/>
    <w:rsid w:val="00A77AC8"/>
    <w:rsid w:val="00A77FB5"/>
    <w:rsid w:val="00A91AB1"/>
    <w:rsid w:val="00A93970"/>
    <w:rsid w:val="00AB02A5"/>
    <w:rsid w:val="00AB3325"/>
    <w:rsid w:val="00AB48A9"/>
    <w:rsid w:val="00AB533D"/>
    <w:rsid w:val="00AC07EC"/>
    <w:rsid w:val="00AD175F"/>
    <w:rsid w:val="00AE0694"/>
    <w:rsid w:val="00AE0CD6"/>
    <w:rsid w:val="00AE4278"/>
    <w:rsid w:val="00AF7CF8"/>
    <w:rsid w:val="00B106B6"/>
    <w:rsid w:val="00B121E4"/>
    <w:rsid w:val="00B1668A"/>
    <w:rsid w:val="00B217B4"/>
    <w:rsid w:val="00B33C8C"/>
    <w:rsid w:val="00B34D22"/>
    <w:rsid w:val="00B36E16"/>
    <w:rsid w:val="00B40974"/>
    <w:rsid w:val="00B64216"/>
    <w:rsid w:val="00B75A69"/>
    <w:rsid w:val="00B75F05"/>
    <w:rsid w:val="00B83096"/>
    <w:rsid w:val="00B91A22"/>
    <w:rsid w:val="00B920F3"/>
    <w:rsid w:val="00BA1E48"/>
    <w:rsid w:val="00BA318F"/>
    <w:rsid w:val="00BA685F"/>
    <w:rsid w:val="00BA70A2"/>
    <w:rsid w:val="00BB3E2E"/>
    <w:rsid w:val="00BB5C50"/>
    <w:rsid w:val="00BC59B6"/>
    <w:rsid w:val="00BD126A"/>
    <w:rsid w:val="00BE113D"/>
    <w:rsid w:val="00BF15F8"/>
    <w:rsid w:val="00BF344D"/>
    <w:rsid w:val="00BF5222"/>
    <w:rsid w:val="00BF52A4"/>
    <w:rsid w:val="00BF5A1C"/>
    <w:rsid w:val="00C01BEE"/>
    <w:rsid w:val="00C0583A"/>
    <w:rsid w:val="00C116D2"/>
    <w:rsid w:val="00C152BB"/>
    <w:rsid w:val="00C2603D"/>
    <w:rsid w:val="00C350E5"/>
    <w:rsid w:val="00C37D73"/>
    <w:rsid w:val="00C55AE8"/>
    <w:rsid w:val="00C569A5"/>
    <w:rsid w:val="00C6374A"/>
    <w:rsid w:val="00C6797B"/>
    <w:rsid w:val="00C718D3"/>
    <w:rsid w:val="00C7196C"/>
    <w:rsid w:val="00C916AD"/>
    <w:rsid w:val="00C92E89"/>
    <w:rsid w:val="00C96528"/>
    <w:rsid w:val="00CA1E30"/>
    <w:rsid w:val="00CA7494"/>
    <w:rsid w:val="00CA7F1D"/>
    <w:rsid w:val="00CB179D"/>
    <w:rsid w:val="00CC1A20"/>
    <w:rsid w:val="00CC3A85"/>
    <w:rsid w:val="00CC6297"/>
    <w:rsid w:val="00CD1488"/>
    <w:rsid w:val="00CD2644"/>
    <w:rsid w:val="00CE2F68"/>
    <w:rsid w:val="00CE75CF"/>
    <w:rsid w:val="00D017FA"/>
    <w:rsid w:val="00D10E6B"/>
    <w:rsid w:val="00D11E31"/>
    <w:rsid w:val="00D225C7"/>
    <w:rsid w:val="00D25B43"/>
    <w:rsid w:val="00D27F0C"/>
    <w:rsid w:val="00D33048"/>
    <w:rsid w:val="00D34CA2"/>
    <w:rsid w:val="00D46C84"/>
    <w:rsid w:val="00D543C2"/>
    <w:rsid w:val="00D5564D"/>
    <w:rsid w:val="00D80DD6"/>
    <w:rsid w:val="00D873ED"/>
    <w:rsid w:val="00D9488A"/>
    <w:rsid w:val="00DA00D9"/>
    <w:rsid w:val="00DA1784"/>
    <w:rsid w:val="00DA40A6"/>
    <w:rsid w:val="00DA53EA"/>
    <w:rsid w:val="00DA742C"/>
    <w:rsid w:val="00DA7B2C"/>
    <w:rsid w:val="00DB364D"/>
    <w:rsid w:val="00DB3FA8"/>
    <w:rsid w:val="00DC7917"/>
    <w:rsid w:val="00DD67F2"/>
    <w:rsid w:val="00DE178A"/>
    <w:rsid w:val="00DE67B2"/>
    <w:rsid w:val="00DF32EF"/>
    <w:rsid w:val="00DF42CE"/>
    <w:rsid w:val="00E11912"/>
    <w:rsid w:val="00E16CFF"/>
    <w:rsid w:val="00E21997"/>
    <w:rsid w:val="00E21F06"/>
    <w:rsid w:val="00E2302A"/>
    <w:rsid w:val="00E362C9"/>
    <w:rsid w:val="00E371C0"/>
    <w:rsid w:val="00E425AC"/>
    <w:rsid w:val="00E57480"/>
    <w:rsid w:val="00E61FD5"/>
    <w:rsid w:val="00E62B6A"/>
    <w:rsid w:val="00E65B71"/>
    <w:rsid w:val="00E703AE"/>
    <w:rsid w:val="00E73C77"/>
    <w:rsid w:val="00E85933"/>
    <w:rsid w:val="00E8637A"/>
    <w:rsid w:val="00E869F6"/>
    <w:rsid w:val="00E87005"/>
    <w:rsid w:val="00E8761C"/>
    <w:rsid w:val="00EA5FEB"/>
    <w:rsid w:val="00EB2BD3"/>
    <w:rsid w:val="00EB42C6"/>
    <w:rsid w:val="00EC2B64"/>
    <w:rsid w:val="00EC498D"/>
    <w:rsid w:val="00EC5F85"/>
    <w:rsid w:val="00ED000B"/>
    <w:rsid w:val="00ED0100"/>
    <w:rsid w:val="00ED1B53"/>
    <w:rsid w:val="00EE0D88"/>
    <w:rsid w:val="00EE442E"/>
    <w:rsid w:val="00EE5675"/>
    <w:rsid w:val="00EE5CA6"/>
    <w:rsid w:val="00EF0590"/>
    <w:rsid w:val="00EF419F"/>
    <w:rsid w:val="00F10F37"/>
    <w:rsid w:val="00F12E02"/>
    <w:rsid w:val="00F139CA"/>
    <w:rsid w:val="00F1786A"/>
    <w:rsid w:val="00F25F34"/>
    <w:rsid w:val="00F2738A"/>
    <w:rsid w:val="00F27D24"/>
    <w:rsid w:val="00F31988"/>
    <w:rsid w:val="00F33ED5"/>
    <w:rsid w:val="00F35065"/>
    <w:rsid w:val="00F42DA2"/>
    <w:rsid w:val="00F61AC7"/>
    <w:rsid w:val="00F76C26"/>
    <w:rsid w:val="00F80A9C"/>
    <w:rsid w:val="00F81369"/>
    <w:rsid w:val="00F83DF2"/>
    <w:rsid w:val="00F849C7"/>
    <w:rsid w:val="00F85269"/>
    <w:rsid w:val="00F87953"/>
    <w:rsid w:val="00F901F8"/>
    <w:rsid w:val="00F91672"/>
    <w:rsid w:val="00F9798C"/>
    <w:rsid w:val="00FA3AEE"/>
    <w:rsid w:val="00FA443D"/>
    <w:rsid w:val="00FB0393"/>
    <w:rsid w:val="00FC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132C5"/>
  <w15:chartTrackingRefBased/>
  <w15:docId w15:val="{3E273075-8469-46C8-9FBD-30B829496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64646" w:themeColor="text1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34CA2"/>
    <w:pPr>
      <w:spacing w:line="281" w:lineRule="auto"/>
      <w:contextualSpacing/>
    </w:pPr>
  </w:style>
  <w:style w:type="paragraph" w:styleId="Kop1">
    <w:name w:val="heading 1"/>
    <w:basedOn w:val="Standaard"/>
    <w:next w:val="Standaard"/>
    <w:link w:val="Kop1Char"/>
    <w:uiPriority w:val="9"/>
    <w:qFormat/>
    <w:rsid w:val="00F81369"/>
    <w:pPr>
      <w:keepNext/>
      <w:keepLines/>
      <w:pageBreakBefore/>
      <w:numPr>
        <w:numId w:val="1"/>
      </w:numPr>
      <w:spacing w:before="320"/>
      <w:outlineLvl w:val="0"/>
    </w:pPr>
    <w:rPr>
      <w:rFonts w:asciiTheme="majorHAnsi" w:eastAsiaTheme="majorEastAsia" w:hAnsiTheme="majorHAnsi" w:cstheme="majorBidi"/>
      <w:b/>
      <w:color w:val="464646" w:themeColor="accent2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56F01"/>
    <w:pPr>
      <w:keepNext/>
      <w:keepLines/>
      <w:numPr>
        <w:ilvl w:val="1"/>
        <w:numId w:val="1"/>
      </w:numPr>
      <w:spacing w:before="400"/>
      <w:outlineLvl w:val="1"/>
    </w:pPr>
    <w:rPr>
      <w:rFonts w:asciiTheme="majorHAnsi" w:eastAsiaTheme="majorEastAsia" w:hAnsiTheme="majorHAnsi" w:cstheme="majorBidi"/>
      <w:b/>
      <w:color w:val="464646" w:themeColor="accent2"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B5518"/>
    <w:pPr>
      <w:keepNext/>
      <w:keepLines/>
      <w:numPr>
        <w:ilvl w:val="2"/>
        <w:numId w:val="1"/>
      </w:numPr>
      <w:spacing w:before="240"/>
      <w:outlineLvl w:val="2"/>
    </w:pPr>
    <w:rPr>
      <w:rFonts w:asciiTheme="majorHAnsi" w:eastAsiaTheme="majorEastAsia" w:hAnsiTheme="majorHAnsi" w:cstheme="majorBidi"/>
      <w:b/>
      <w:color w:val="464646" w:themeColor="accent2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B5518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b/>
      <w:iCs/>
      <w:color w:val="464646" w:themeColor="accent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019CA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006C9A" w:themeColor="accent1" w:themeShade="BF"/>
    </w:rPr>
  </w:style>
  <w:style w:type="paragraph" w:styleId="Kop6">
    <w:name w:val="heading 6"/>
    <w:basedOn w:val="Standaard"/>
    <w:next w:val="Standaard"/>
    <w:link w:val="Kop6Char"/>
    <w:unhideWhenUsed/>
    <w:rsid w:val="008019CA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004866" w:themeColor="accent1" w:themeShade="7F"/>
    </w:rPr>
  </w:style>
  <w:style w:type="paragraph" w:styleId="Kop7">
    <w:name w:val="heading 7"/>
    <w:basedOn w:val="Standaard"/>
    <w:next w:val="Standaard"/>
    <w:link w:val="Kop7Char"/>
    <w:unhideWhenUsed/>
    <w:rsid w:val="008019CA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4866" w:themeColor="accent1" w:themeShade="7F"/>
    </w:rPr>
  </w:style>
  <w:style w:type="paragraph" w:styleId="Kop8">
    <w:name w:val="heading 8"/>
    <w:basedOn w:val="Standaard"/>
    <w:next w:val="Standaard"/>
    <w:link w:val="Kop8Char"/>
    <w:unhideWhenUsed/>
    <w:rsid w:val="008019CA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626262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nhideWhenUsed/>
    <w:rsid w:val="008019CA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626262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017FA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017FA"/>
  </w:style>
  <w:style w:type="paragraph" w:styleId="Voettekst">
    <w:name w:val="footer"/>
    <w:basedOn w:val="Standaard"/>
    <w:link w:val="VoettekstChar"/>
    <w:uiPriority w:val="99"/>
    <w:unhideWhenUsed/>
    <w:rsid w:val="00D017FA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017FA"/>
  </w:style>
  <w:style w:type="paragraph" w:styleId="Geenafstand">
    <w:name w:val="No Spacing"/>
    <w:uiPriority w:val="1"/>
    <w:qFormat/>
    <w:rsid w:val="005C5B63"/>
    <w:pPr>
      <w:spacing w:after="0" w:line="240" w:lineRule="auto"/>
    </w:pPr>
  </w:style>
  <w:style w:type="paragraph" w:styleId="Titel">
    <w:name w:val="Title"/>
    <w:basedOn w:val="Standaard"/>
    <w:next w:val="Standaard"/>
    <w:link w:val="TitelChar"/>
    <w:uiPriority w:val="10"/>
    <w:rsid w:val="00F91672"/>
    <w:pPr>
      <w:spacing w:after="0" w:line="240" w:lineRule="auto"/>
      <w:jc w:val="center"/>
    </w:pPr>
    <w:rPr>
      <w:rFonts w:asciiTheme="majorHAnsi" w:eastAsiaTheme="majorEastAsia" w:hAnsiTheme="majorHAnsi" w:cstheme="majorBidi"/>
      <w:b/>
      <w:color w:val="464646" w:themeColor="accent2"/>
      <w:kern w:val="28"/>
      <w:sz w:val="6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91672"/>
    <w:rPr>
      <w:rFonts w:asciiTheme="majorHAnsi" w:eastAsiaTheme="majorEastAsia" w:hAnsiTheme="majorHAnsi" w:cstheme="majorBidi"/>
      <w:b/>
      <w:color w:val="464646" w:themeColor="accent2"/>
      <w:kern w:val="28"/>
      <w:sz w:val="60"/>
      <w:szCs w:val="56"/>
    </w:rPr>
  </w:style>
  <w:style w:type="character" w:styleId="Tekstvantijdelijkeaanduiding">
    <w:name w:val="Placeholder Text"/>
    <w:basedOn w:val="Standaardalinea-lettertype"/>
    <w:uiPriority w:val="99"/>
    <w:semiHidden/>
    <w:rsid w:val="009D58A6"/>
    <w:rPr>
      <w:vanish w:val="0"/>
      <w:color w:val="C0C0C0"/>
    </w:rPr>
  </w:style>
  <w:style w:type="character" w:customStyle="1" w:styleId="Kop1Char">
    <w:name w:val="Kop 1 Char"/>
    <w:basedOn w:val="Standaardalinea-lettertype"/>
    <w:link w:val="Kop1"/>
    <w:uiPriority w:val="9"/>
    <w:rsid w:val="00F81369"/>
    <w:rPr>
      <w:rFonts w:asciiTheme="majorHAnsi" w:eastAsiaTheme="majorEastAsia" w:hAnsiTheme="majorHAnsi" w:cstheme="majorBidi"/>
      <w:b/>
      <w:color w:val="464646" w:themeColor="accent2"/>
      <w:sz w:val="28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556F01"/>
    <w:rPr>
      <w:rFonts w:asciiTheme="majorHAnsi" w:eastAsiaTheme="majorEastAsia" w:hAnsiTheme="majorHAnsi" w:cstheme="majorBidi"/>
      <w:b/>
      <w:color w:val="464646" w:themeColor="accent2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3B5518"/>
    <w:rPr>
      <w:rFonts w:asciiTheme="majorHAnsi" w:eastAsiaTheme="majorEastAsia" w:hAnsiTheme="majorHAnsi" w:cstheme="majorBidi"/>
      <w:b/>
      <w:color w:val="464646" w:themeColor="accent2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B5518"/>
    <w:rPr>
      <w:rFonts w:asciiTheme="majorHAnsi" w:eastAsiaTheme="majorEastAsia" w:hAnsiTheme="majorHAnsi" w:cstheme="majorBidi"/>
      <w:b/>
      <w:iCs/>
      <w:color w:val="464646" w:themeColor="accent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019CA"/>
    <w:rPr>
      <w:rFonts w:asciiTheme="majorHAnsi" w:eastAsiaTheme="majorEastAsia" w:hAnsiTheme="majorHAnsi" w:cstheme="majorBidi"/>
      <w:color w:val="006C9A" w:themeColor="accent1" w:themeShade="BF"/>
    </w:rPr>
  </w:style>
  <w:style w:type="character" w:customStyle="1" w:styleId="Kop6Char">
    <w:name w:val="Kop 6 Char"/>
    <w:basedOn w:val="Standaardalinea-lettertype"/>
    <w:link w:val="Kop6"/>
    <w:rsid w:val="008019CA"/>
    <w:rPr>
      <w:rFonts w:asciiTheme="majorHAnsi" w:eastAsiaTheme="majorEastAsia" w:hAnsiTheme="majorHAnsi" w:cstheme="majorBidi"/>
      <w:color w:val="004866" w:themeColor="accent1" w:themeShade="7F"/>
    </w:rPr>
  </w:style>
  <w:style w:type="character" w:customStyle="1" w:styleId="Kop7Char">
    <w:name w:val="Kop 7 Char"/>
    <w:basedOn w:val="Standaardalinea-lettertype"/>
    <w:link w:val="Kop7"/>
    <w:rsid w:val="008019CA"/>
    <w:rPr>
      <w:rFonts w:asciiTheme="majorHAnsi" w:eastAsiaTheme="majorEastAsia" w:hAnsiTheme="majorHAnsi" w:cstheme="majorBidi"/>
      <w:i/>
      <w:iCs/>
      <w:color w:val="004866" w:themeColor="accent1" w:themeShade="7F"/>
    </w:rPr>
  </w:style>
  <w:style w:type="character" w:customStyle="1" w:styleId="Kop8Char">
    <w:name w:val="Kop 8 Char"/>
    <w:basedOn w:val="Standaardalinea-lettertype"/>
    <w:link w:val="Kop8"/>
    <w:rsid w:val="008019CA"/>
    <w:rPr>
      <w:rFonts w:asciiTheme="majorHAnsi" w:eastAsiaTheme="majorEastAsia" w:hAnsiTheme="majorHAnsi" w:cstheme="majorBidi"/>
      <w:color w:val="626262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rsid w:val="008019CA"/>
    <w:rPr>
      <w:rFonts w:asciiTheme="majorHAnsi" w:eastAsiaTheme="majorEastAsia" w:hAnsiTheme="majorHAnsi" w:cstheme="majorBidi"/>
      <w:i/>
      <w:iCs/>
      <w:color w:val="626262" w:themeColor="text1" w:themeTint="D8"/>
      <w:sz w:val="21"/>
      <w:szCs w:val="21"/>
    </w:rPr>
  </w:style>
  <w:style w:type="table" w:styleId="Tabelraster">
    <w:name w:val="Table Grid"/>
    <w:basedOn w:val="Standaardtabel"/>
    <w:uiPriority w:val="39"/>
    <w:rsid w:val="00470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rsid w:val="00E21F06"/>
    <w:pPr>
      <w:ind w:left="720"/>
    </w:pPr>
  </w:style>
  <w:style w:type="numbering" w:customStyle="1" w:styleId="ZTTPNummering">
    <w:name w:val="ZTTP Nummering"/>
    <w:uiPriority w:val="99"/>
    <w:locked/>
    <w:rsid w:val="00D34CA2"/>
    <w:pPr>
      <w:numPr>
        <w:numId w:val="2"/>
      </w:numPr>
    </w:pPr>
  </w:style>
  <w:style w:type="paragraph" w:customStyle="1" w:styleId="ZTTPTabelTextStyle">
    <w:name w:val="ZTTPTabelTextStyle"/>
    <w:basedOn w:val="Standaard"/>
    <w:uiPriority w:val="19"/>
    <w:rsid w:val="00594AF5"/>
    <w:pPr>
      <w:spacing w:before="100" w:after="100"/>
    </w:pPr>
  </w:style>
  <w:style w:type="paragraph" w:styleId="Bijschrift">
    <w:name w:val="caption"/>
    <w:basedOn w:val="Standaard"/>
    <w:next w:val="Standaard"/>
    <w:uiPriority w:val="35"/>
    <w:unhideWhenUsed/>
    <w:rsid w:val="00594AF5"/>
    <w:pPr>
      <w:spacing w:after="200" w:line="240" w:lineRule="auto"/>
    </w:pPr>
    <w:rPr>
      <w:i/>
      <w:iCs/>
      <w:color w:val="464646" w:themeColor="text2"/>
      <w:sz w:val="18"/>
      <w:szCs w:val="18"/>
    </w:rPr>
  </w:style>
  <w:style w:type="paragraph" w:customStyle="1" w:styleId="LosseKop3">
    <w:name w:val="Losse Kop 3"/>
    <w:basedOn w:val="LosseKop2"/>
    <w:next w:val="Standaard"/>
    <w:uiPriority w:val="10"/>
    <w:qFormat/>
    <w:rsid w:val="003B5518"/>
    <w:rPr>
      <w:sz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849C7"/>
    <w:rPr>
      <w:color w:val="808080"/>
      <w:shd w:val="clear" w:color="auto" w:fill="E6E6E6"/>
    </w:rPr>
  </w:style>
  <w:style w:type="character" w:styleId="Intensievebenadrukking">
    <w:name w:val="Intense Emphasis"/>
    <w:basedOn w:val="Standaardalinea-lettertype"/>
    <w:uiPriority w:val="21"/>
    <w:qFormat/>
    <w:rsid w:val="009B44AC"/>
    <w:rPr>
      <w:i/>
      <w:iCs/>
      <w:color w:val="464646" w:themeColor="accent2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920F3"/>
    <w:pPr>
      <w:pBdr>
        <w:top w:val="single" w:sz="4" w:space="10" w:color="0092CE" w:themeColor="accent1"/>
        <w:bottom w:val="single" w:sz="4" w:space="10" w:color="0092CE" w:themeColor="accent1"/>
      </w:pBdr>
      <w:spacing w:before="360" w:after="360"/>
      <w:ind w:left="864" w:right="864"/>
      <w:jc w:val="center"/>
    </w:pPr>
    <w:rPr>
      <w:rFonts w:ascii="Georgia" w:hAnsi="Georgia"/>
      <w:i/>
      <w:iCs/>
      <w:color w:val="464646" w:themeColor="text2"/>
      <w:sz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920F3"/>
    <w:rPr>
      <w:rFonts w:ascii="Georgia" w:hAnsi="Georgia"/>
      <w:i/>
      <w:iCs/>
      <w:color w:val="464646" w:themeColor="text2"/>
      <w:sz w:val="24"/>
    </w:rPr>
  </w:style>
  <w:style w:type="character" w:styleId="Intensieveverwijzing">
    <w:name w:val="Intense Reference"/>
    <w:basedOn w:val="Standaardalinea-lettertype"/>
    <w:uiPriority w:val="32"/>
    <w:qFormat/>
    <w:rsid w:val="009B44AC"/>
    <w:rPr>
      <w:b/>
      <w:bCs/>
      <w:smallCaps/>
      <w:color w:val="464646" w:themeColor="accent2"/>
      <w:spacing w:val="5"/>
    </w:rPr>
  </w:style>
  <w:style w:type="paragraph" w:styleId="Ondertitel">
    <w:name w:val="Subtitle"/>
    <w:basedOn w:val="Standaard"/>
    <w:next w:val="Standaard"/>
    <w:link w:val="OndertitelChar"/>
    <w:uiPriority w:val="11"/>
    <w:rsid w:val="00F91672"/>
    <w:pPr>
      <w:numPr>
        <w:ilvl w:val="1"/>
      </w:numPr>
      <w:jc w:val="center"/>
    </w:pPr>
    <w:rPr>
      <w:rFonts w:eastAsiaTheme="minorEastAsia"/>
      <w:spacing w:val="15"/>
      <w:sz w:val="40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91672"/>
    <w:rPr>
      <w:rFonts w:eastAsiaTheme="minorEastAsia"/>
      <w:spacing w:val="15"/>
      <w:sz w:val="40"/>
      <w:szCs w:val="22"/>
    </w:rPr>
  </w:style>
  <w:style w:type="paragraph" w:customStyle="1" w:styleId="LosseKop1">
    <w:name w:val="Losse Kop 1"/>
    <w:basedOn w:val="Standaard"/>
    <w:next w:val="Standaard"/>
    <w:uiPriority w:val="10"/>
    <w:qFormat/>
    <w:rsid w:val="00E61FD5"/>
    <w:pPr>
      <w:spacing w:before="240"/>
    </w:pPr>
    <w:rPr>
      <w:b/>
      <w:color w:val="464646" w:themeColor="accent2"/>
      <w:sz w:val="28"/>
    </w:rPr>
  </w:style>
  <w:style w:type="paragraph" w:customStyle="1" w:styleId="LosseKop2">
    <w:name w:val="Losse Kop 2"/>
    <w:basedOn w:val="LosseKop1"/>
    <w:uiPriority w:val="10"/>
    <w:qFormat/>
    <w:rsid w:val="00556F01"/>
    <w:pPr>
      <w:spacing w:before="400"/>
    </w:pPr>
    <w:rPr>
      <w:sz w:val="24"/>
    </w:rPr>
  </w:style>
  <w:style w:type="numbering" w:customStyle="1" w:styleId="ZTTPBullets">
    <w:name w:val="ZTTP Bullets"/>
    <w:uiPriority w:val="99"/>
    <w:locked/>
    <w:rsid w:val="00D34CA2"/>
    <w:pPr>
      <w:numPr>
        <w:numId w:val="3"/>
      </w:numPr>
    </w:pPr>
  </w:style>
  <w:style w:type="paragraph" w:styleId="Citaat">
    <w:name w:val="Quote"/>
    <w:basedOn w:val="Standaard"/>
    <w:next w:val="Standaard"/>
    <w:link w:val="CitaatChar"/>
    <w:uiPriority w:val="29"/>
    <w:qFormat/>
    <w:rsid w:val="00B920F3"/>
    <w:pPr>
      <w:spacing w:before="200"/>
      <w:ind w:left="426" w:right="709"/>
      <w:jc w:val="center"/>
    </w:pPr>
    <w:rPr>
      <w:rFonts w:ascii="Georgia" w:hAnsi="Georgia"/>
      <w:i/>
      <w:iCs/>
      <w:color w:val="747474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920F3"/>
    <w:rPr>
      <w:rFonts w:ascii="Georgia" w:hAnsi="Georgia"/>
      <w:i/>
      <w:iCs/>
      <w:color w:val="747474" w:themeColor="text1" w:themeTint="BF"/>
    </w:rPr>
  </w:style>
  <w:style w:type="paragraph" w:customStyle="1" w:styleId="Subheading">
    <w:name w:val="Subheading"/>
    <w:basedOn w:val="Ondertitel"/>
    <w:uiPriority w:val="19"/>
    <w:rsid w:val="008F5EC7"/>
    <w:pPr>
      <w:spacing w:after="0" w:line="240" w:lineRule="auto"/>
      <w:jc w:val="left"/>
    </w:pPr>
    <w:rPr>
      <w:rFonts w:cstheme="minorHAnsi"/>
      <w:b/>
      <w:spacing w:val="0"/>
      <w:sz w:val="14"/>
      <w:szCs w:val="14"/>
      <w:lang w:val="en-US"/>
    </w:rPr>
  </w:style>
  <w:style w:type="character" w:styleId="Hyperlink">
    <w:name w:val="Hyperlink"/>
    <w:basedOn w:val="Standaardalinea-lettertype"/>
    <w:uiPriority w:val="99"/>
    <w:unhideWhenUsed/>
    <w:rsid w:val="00D34CA2"/>
    <w:rPr>
      <w:rFonts w:asciiTheme="minorHAnsi" w:hAnsiTheme="minorHAnsi"/>
      <w:color w:val="464646" w:themeColor="text1"/>
      <w:u w:val="none"/>
    </w:rPr>
  </w:style>
  <w:style w:type="paragraph" w:customStyle="1" w:styleId="Kleinekop">
    <w:name w:val="Kleine kop"/>
    <w:next w:val="Standaard"/>
    <w:rsid w:val="003F2F8B"/>
    <w:pPr>
      <w:spacing w:after="0" w:line="240" w:lineRule="auto"/>
    </w:pPr>
    <w:rPr>
      <w:rFonts w:ascii="Segoe UI Black" w:hAnsi="Segoe UI Black"/>
      <w:color w:val="464646" w:themeColor="text2"/>
      <w:sz w:val="14"/>
      <w:szCs w:val="14"/>
      <w:lang w:val="en-US"/>
    </w:rPr>
  </w:style>
  <w:style w:type="paragraph" w:customStyle="1" w:styleId="Kleurrijkelijst-accent11">
    <w:name w:val="Kleurrijke lijst - accent 11"/>
    <w:basedOn w:val="Standaard"/>
    <w:uiPriority w:val="34"/>
    <w:rsid w:val="005664C1"/>
    <w:pPr>
      <w:spacing w:after="0" w:line="240" w:lineRule="auto"/>
      <w:ind w:left="720"/>
      <w:jc w:val="both"/>
    </w:pPr>
    <w:rPr>
      <w:rFonts w:ascii="Arial" w:eastAsia="Calibri" w:hAnsi="Arial" w:cs="Times New Roman"/>
      <w:color w:val="auto"/>
      <w:sz w:val="22"/>
      <w:szCs w:val="22"/>
    </w:rPr>
  </w:style>
  <w:style w:type="table" w:customStyle="1" w:styleId="Stijl1">
    <w:name w:val="Stijl1"/>
    <w:basedOn w:val="Eigentijdsetabel"/>
    <w:uiPriority w:val="99"/>
    <w:rsid w:val="005664C1"/>
    <w:pPr>
      <w:spacing w:after="0" w:line="240" w:lineRule="auto"/>
    </w:pPr>
    <w:rPr>
      <w:rFonts w:ascii="Arial" w:hAnsi="Arial"/>
      <w:color w:val="auto"/>
      <w:sz w:val="22"/>
      <w:szCs w:val="22"/>
      <w:lang w:val="en-US" w:eastAsia="nl-NL" w:bidi="my-MM"/>
    </w:rPr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B5518"/>
    <w:pPr>
      <w:spacing w:after="0" w:line="240" w:lineRule="auto"/>
      <w:jc w:val="both"/>
    </w:pPr>
    <w:rPr>
      <w:rFonts w:eastAsia="Calibri" w:cs="Times New Roman"/>
      <w:sz w:val="16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B5518"/>
    <w:rPr>
      <w:rFonts w:eastAsia="Calibri" w:cs="Times New Roman"/>
      <w:sz w:val="16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664C1"/>
    <w:rPr>
      <w:vertAlign w:val="superscript"/>
    </w:rPr>
  </w:style>
  <w:style w:type="table" w:styleId="Eigentijdsetabel">
    <w:name w:val="Table Contemporary"/>
    <w:basedOn w:val="Standaardtabel"/>
    <w:uiPriority w:val="99"/>
    <w:semiHidden/>
    <w:unhideWhenUsed/>
    <w:rsid w:val="005664C1"/>
    <w:pPr>
      <w:spacing w:after="120" w:line="257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Inhopg1">
    <w:name w:val="toc 1"/>
    <w:basedOn w:val="Standaard"/>
    <w:next w:val="Standaard"/>
    <w:autoRedefine/>
    <w:uiPriority w:val="39"/>
    <w:unhideWhenUsed/>
    <w:rsid w:val="00D543C2"/>
    <w:pPr>
      <w:tabs>
        <w:tab w:val="right" w:leader="dot" w:pos="9204"/>
      </w:tabs>
      <w:spacing w:before="160" w:after="80"/>
      <w:ind w:left="425" w:hanging="425"/>
      <w:contextualSpacing w:val="0"/>
    </w:pPr>
    <w:rPr>
      <w:b/>
      <w:noProof/>
    </w:rPr>
  </w:style>
  <w:style w:type="paragraph" w:styleId="Inhopg2">
    <w:name w:val="toc 2"/>
    <w:basedOn w:val="Standaard"/>
    <w:next w:val="Standaard"/>
    <w:autoRedefine/>
    <w:uiPriority w:val="39"/>
    <w:unhideWhenUsed/>
    <w:rsid w:val="009D76E8"/>
    <w:pPr>
      <w:tabs>
        <w:tab w:val="left" w:pos="992"/>
        <w:tab w:val="right" w:leader="dot" w:pos="9629"/>
      </w:tabs>
      <w:spacing w:after="0"/>
      <w:ind w:left="992" w:hanging="567"/>
    </w:pPr>
    <w:rPr>
      <w:rFonts w:eastAsiaTheme="minorEastAsia"/>
      <w:noProof/>
      <w:szCs w:val="22"/>
      <w:lang w:eastAsia="nl-NL"/>
    </w:rPr>
  </w:style>
  <w:style w:type="paragraph" w:styleId="Inhopg3">
    <w:name w:val="toc 3"/>
    <w:basedOn w:val="Standaard"/>
    <w:next w:val="Standaard"/>
    <w:autoRedefine/>
    <w:uiPriority w:val="39"/>
    <w:unhideWhenUsed/>
    <w:rsid w:val="00E61FD5"/>
    <w:pPr>
      <w:tabs>
        <w:tab w:val="right" w:leader="dot" w:pos="9629"/>
      </w:tabs>
      <w:spacing w:after="80"/>
      <w:ind w:left="1559" w:hanging="567"/>
    </w:pPr>
    <w:rPr>
      <w:noProof/>
    </w:rPr>
  </w:style>
  <w:style w:type="table" w:customStyle="1" w:styleId="ZorgTTPTabel">
    <w:name w:val="ZorgTTP Tabel"/>
    <w:basedOn w:val="Standaardtabel"/>
    <w:uiPriority w:val="99"/>
    <w:rsid w:val="00E8637A"/>
    <w:pPr>
      <w:spacing w:after="0" w:line="240" w:lineRule="auto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/>
        <w:color w:val="FFFFFF" w:themeColor="background1"/>
      </w:rPr>
      <w:tblPr/>
      <w:tcPr>
        <w:tcBorders>
          <w:top w:val="nil"/>
          <w:left w:val="nil"/>
          <w:bottom w:val="single" w:sz="12" w:space="0" w:color="FFFFFF" w:themeColor="background1"/>
          <w:right w:val="single" w:sz="2" w:space="0" w:color="FFFFFF" w:themeColor="background1"/>
          <w:insideH w:val="single" w:sz="12" w:space="0" w:color="FFFFFF" w:themeColor="background1"/>
          <w:insideV w:val="single" w:sz="2" w:space="0" w:color="FFFFFF" w:themeColor="background1"/>
        </w:tcBorders>
        <w:shd w:val="clear" w:color="auto" w:fill="0092CE" w:themeFill="accent1"/>
      </w:tcPr>
    </w:tblStylePr>
    <w:tblStylePr w:type="lastRow">
      <w:rPr>
        <w:b/>
        <w:color w:val="FFFFFF" w:themeColor="background1"/>
      </w:rPr>
      <w:tblPr/>
      <w:tcPr>
        <w:shd w:val="clear" w:color="auto" w:fill="5ABBEC"/>
      </w:tcPr>
    </w:tblStylePr>
    <w:tblStylePr w:type="firstCol">
      <w:rPr>
        <w:b/>
      </w:rPr>
      <w:tblPr/>
      <w:tcPr>
        <w:shd w:val="clear" w:color="auto" w:fill="DDF1FB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EF7FC"/>
      </w:tcPr>
    </w:tblStylePr>
  </w:style>
  <w:style w:type="paragraph" w:styleId="Normaalweb">
    <w:name w:val="Normal (Web)"/>
    <w:basedOn w:val="Standaard"/>
    <w:uiPriority w:val="99"/>
    <w:semiHidden/>
    <w:unhideWhenUsed/>
    <w:rsid w:val="006F6D6E"/>
    <w:pPr>
      <w:spacing w:before="100" w:beforeAutospacing="1" w:after="100" w:afterAutospacing="1" w:line="240" w:lineRule="auto"/>
      <w:contextualSpacing w:val="0"/>
    </w:pPr>
    <w:rPr>
      <w:rFonts w:ascii="Times New Roman" w:eastAsiaTheme="minorEastAsia" w:hAnsi="Times New Roman" w:cs="Times New Roman"/>
      <w:color w:val="auto"/>
      <w:sz w:val="24"/>
      <w:szCs w:val="24"/>
      <w:lang w:eastAsia="nl-NL"/>
    </w:rPr>
  </w:style>
  <w:style w:type="paragraph" w:customStyle="1" w:styleId="Bijlage1">
    <w:name w:val="Bijlage 1"/>
    <w:basedOn w:val="Standaard"/>
    <w:next w:val="Standaard"/>
    <w:uiPriority w:val="11"/>
    <w:qFormat/>
    <w:rsid w:val="00366AFC"/>
    <w:pPr>
      <w:keepNext/>
      <w:keepLines/>
      <w:pageBreakBefore/>
      <w:numPr>
        <w:numId w:val="22"/>
      </w:numPr>
    </w:pPr>
    <w:rPr>
      <w:rFonts w:asciiTheme="majorHAnsi" w:eastAsiaTheme="majorEastAsia" w:hAnsiTheme="majorHAnsi" w:cstheme="majorBidi"/>
      <w:b/>
      <w:color w:val="464646" w:themeColor="accent2"/>
      <w:sz w:val="28"/>
      <w:szCs w:val="32"/>
    </w:rPr>
  </w:style>
  <w:style w:type="paragraph" w:customStyle="1" w:styleId="Bijlage2">
    <w:name w:val="Bijlage 2"/>
    <w:basedOn w:val="Standaard"/>
    <w:next w:val="Standaard"/>
    <w:uiPriority w:val="11"/>
    <w:qFormat/>
    <w:rsid w:val="00366AFC"/>
    <w:pPr>
      <w:numPr>
        <w:ilvl w:val="1"/>
        <w:numId w:val="22"/>
      </w:numPr>
    </w:pPr>
    <w:rPr>
      <w:rFonts w:asciiTheme="majorHAnsi" w:eastAsiaTheme="majorEastAsia" w:hAnsiTheme="majorHAnsi" w:cstheme="majorBidi"/>
      <w:b/>
      <w:noProof/>
      <w:color w:val="464646" w:themeColor="accent2"/>
      <w:sz w:val="24"/>
      <w:szCs w:val="26"/>
    </w:rPr>
  </w:style>
  <w:style w:type="paragraph" w:customStyle="1" w:styleId="Bijlage3">
    <w:name w:val="Bijlage 3"/>
    <w:basedOn w:val="Standaard"/>
    <w:next w:val="Standaard"/>
    <w:uiPriority w:val="11"/>
    <w:qFormat/>
    <w:rsid w:val="00366AFC"/>
    <w:pPr>
      <w:numPr>
        <w:ilvl w:val="2"/>
        <w:numId w:val="22"/>
      </w:numPr>
    </w:pPr>
    <w:rPr>
      <w:noProof/>
    </w:rPr>
  </w:style>
  <w:style w:type="numbering" w:customStyle="1" w:styleId="ZTTPArtikelen">
    <w:name w:val="ZTTP Artikelen"/>
    <w:uiPriority w:val="99"/>
    <w:rsid w:val="00B83096"/>
    <w:pPr>
      <w:numPr>
        <w:numId w:val="27"/>
      </w:numPr>
    </w:pPr>
  </w:style>
  <w:style w:type="paragraph" w:customStyle="1" w:styleId="ZTTPArtikel1">
    <w:name w:val="ZTTP Artikel 1"/>
    <w:basedOn w:val="Standaard"/>
    <w:rsid w:val="0043741C"/>
    <w:pPr>
      <w:keepNext/>
      <w:numPr>
        <w:numId w:val="29"/>
      </w:numPr>
      <w:spacing w:before="200" w:after="80" w:line="240" w:lineRule="auto"/>
    </w:pPr>
    <w:rPr>
      <w:b/>
      <w:bCs/>
      <w:sz w:val="18"/>
    </w:rPr>
  </w:style>
  <w:style w:type="paragraph" w:customStyle="1" w:styleId="ZTTPArtikel2">
    <w:name w:val="ZTTP Artikel 2"/>
    <w:basedOn w:val="Standaard"/>
    <w:rsid w:val="0043741C"/>
    <w:pPr>
      <w:numPr>
        <w:ilvl w:val="1"/>
        <w:numId w:val="29"/>
      </w:numPr>
      <w:spacing w:after="40" w:line="257" w:lineRule="auto"/>
      <w:contextualSpacing w:val="0"/>
    </w:pPr>
    <w:rPr>
      <w:noProof/>
      <w:sz w:val="16"/>
    </w:rPr>
  </w:style>
  <w:style w:type="paragraph" w:customStyle="1" w:styleId="ZTTPArtikel3">
    <w:name w:val="ZTTP Artikel 3"/>
    <w:basedOn w:val="Standaard"/>
    <w:rsid w:val="0043741C"/>
    <w:pPr>
      <w:numPr>
        <w:ilvl w:val="2"/>
        <w:numId w:val="29"/>
      </w:numPr>
      <w:spacing w:after="40" w:line="257" w:lineRule="auto"/>
      <w:contextualSpacing w:val="0"/>
    </w:pPr>
    <w:rPr>
      <w:noProof/>
      <w:sz w:val="16"/>
    </w:rPr>
  </w:style>
  <w:style w:type="character" w:styleId="Paginanummer">
    <w:name w:val="page number"/>
    <w:basedOn w:val="Standaardalinea-lettertype"/>
    <w:rsid w:val="007E4792"/>
  </w:style>
  <w:style w:type="paragraph" w:styleId="Revisie">
    <w:name w:val="Revision"/>
    <w:hidden/>
    <w:uiPriority w:val="99"/>
    <w:semiHidden/>
    <w:rsid w:val="009D76E8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EE5CA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EE5CA6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EE5CA6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E5CA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E5C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8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stiaanvanSchijndel\AppData\Roaming\Microsoft\Templates\ZorgTTP%20Offer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0529E778BC848A4B6C81A55B87460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A8FE09-082C-4A24-A436-886BE67CAEF5}"/>
      </w:docPartPr>
      <w:docPartBody>
        <w:p w:rsidR="00D73CF4" w:rsidRDefault="00585CAA">
          <w:pPr>
            <w:pStyle w:val="A0529E778BC848A4B6C81A55B87460DC"/>
          </w:pPr>
          <w:r w:rsidRPr="00D65BDD">
            <w:rPr>
              <w:rStyle w:val="Tekstvantijdelijkeaanduiding"/>
            </w:rPr>
            <w:t>[Naam en functie contactpersoon]</w:t>
          </w:r>
        </w:p>
      </w:docPartBody>
    </w:docPart>
    <w:docPart>
      <w:docPartPr>
        <w:name w:val="6D7CF1D83020461AB49ED8CE0711F1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2E8BAFF-614D-4B1B-8EA3-71A7EB7FB971}"/>
      </w:docPartPr>
      <w:docPartBody>
        <w:p w:rsidR="00D73CF4" w:rsidRDefault="00585CAA">
          <w:pPr>
            <w:pStyle w:val="6D7CF1D83020461AB49ED8CE0711F1CB"/>
          </w:pPr>
          <w:r w:rsidRPr="00E278B9">
            <w:rPr>
              <w:rStyle w:val="Tekstvantijdelijkeaanduiding"/>
            </w:rPr>
            <w:t>[Auteur]</w:t>
          </w:r>
        </w:p>
      </w:docPartBody>
    </w:docPart>
    <w:docPart>
      <w:docPartPr>
        <w:name w:val="557EF76D856C44EFBC28DC4D92E0AD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F8E7C9-4C84-4E5D-A6D5-428EC400DF11}"/>
      </w:docPartPr>
      <w:docPartBody>
        <w:p w:rsidR="00D73CF4" w:rsidRDefault="00585CAA">
          <w:pPr>
            <w:pStyle w:val="557EF76D856C44EFBC28DC4D92E0AD2D"/>
          </w:pPr>
          <w:r>
            <w:rPr>
              <w:rStyle w:val="Tekstvantijdelijkeaanduiding"/>
            </w:rPr>
            <w:t>[Functie]</w:t>
          </w:r>
        </w:p>
      </w:docPartBody>
    </w:docPart>
    <w:docPart>
      <w:docPartPr>
        <w:name w:val="B9DE4B565B8048FCB0915E77031A19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838E23-FC93-40DC-BE8C-F60D557177F6}"/>
      </w:docPartPr>
      <w:docPartBody>
        <w:p w:rsidR="00D73CF4" w:rsidRDefault="00585CAA">
          <w:pPr>
            <w:pStyle w:val="B9DE4B565B8048FCB0915E77031A19D7"/>
          </w:pPr>
          <w:r>
            <w:rPr>
              <w:rStyle w:val="Tekstvantijdelijkeaanduiding"/>
            </w:rPr>
            <w:t>[Telefoonnummer]</w:t>
          </w:r>
        </w:p>
      </w:docPartBody>
    </w:docPart>
    <w:docPart>
      <w:docPartPr>
        <w:name w:val="912575888A674A73914A5134D09B527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16A150-47A3-4D9C-A45E-C1895C5F9265}"/>
      </w:docPartPr>
      <w:docPartBody>
        <w:p w:rsidR="00D73CF4" w:rsidRDefault="00585CAA">
          <w:pPr>
            <w:pStyle w:val="912575888A674A73914A5134D09B527E"/>
          </w:pPr>
          <w:r>
            <w:rPr>
              <w:rStyle w:val="Tekstvantijdelijkeaanduiding"/>
            </w:rPr>
            <w:t>[E-mail adres]</w:t>
          </w:r>
        </w:p>
      </w:docPartBody>
    </w:docPart>
    <w:docPart>
      <w:docPartPr>
        <w:name w:val="B56E3098F3F14AA38B35C99ABC2F43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A9C5D05-0DFE-4CE5-9C5F-07EBF17F4C1B}"/>
      </w:docPartPr>
      <w:docPartBody>
        <w:p w:rsidR="00D73CF4" w:rsidRDefault="00585CAA">
          <w:pPr>
            <w:pStyle w:val="B56E3098F3F14AA38B35C99ABC2F43EE"/>
          </w:pPr>
          <w:r>
            <w:rPr>
              <w:rStyle w:val="Tekstvantijdelijkeaanduiding"/>
              <w:sz w:val="36"/>
              <w:szCs w:val="36"/>
            </w:rPr>
            <w:t>[Titel]</w:t>
          </w:r>
        </w:p>
      </w:docPartBody>
    </w:docPart>
    <w:docPart>
      <w:docPartPr>
        <w:name w:val="F1032DB5F6124AB88AF227ECB2F82D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DF4AC0F-A589-4ECA-AEAC-75D0DAE426C0}"/>
      </w:docPartPr>
      <w:docPartBody>
        <w:p w:rsidR="00611AD4" w:rsidRDefault="003F6FF3" w:rsidP="003F6FF3">
          <w:pPr>
            <w:pStyle w:val="F1032DB5F6124AB88AF227ECB2F82DC4"/>
          </w:pPr>
          <w:r w:rsidRPr="00D65BDD">
            <w:rPr>
              <w:rStyle w:val="Tekstvantijdelijkeaanduiding"/>
            </w:rPr>
            <w:t>[Telefoonnummer contactpersoon]</w:t>
          </w:r>
        </w:p>
      </w:docPartBody>
    </w:docPart>
    <w:docPart>
      <w:docPartPr>
        <w:name w:val="DF0D71FFEFCF4F80807CBADED548E3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FE9555-E4A2-46A1-8BFD-A7F4A481F64B}"/>
      </w:docPartPr>
      <w:docPartBody>
        <w:p w:rsidR="00611AD4" w:rsidRDefault="003F6FF3" w:rsidP="003F6FF3">
          <w:pPr>
            <w:pStyle w:val="DF0D71FFEFCF4F80807CBADED548E3CF"/>
          </w:pPr>
          <w:r w:rsidRPr="00D65BDD">
            <w:rPr>
              <w:rStyle w:val="Tekstvantijdelijkeaanduiding"/>
            </w:rPr>
            <w:t>[Email contactpersoon]</w:t>
          </w:r>
        </w:p>
      </w:docPartBody>
    </w:docPart>
    <w:docPart>
      <w:docPartPr>
        <w:name w:val="2E365EC1FAE04005AA3EF09056788C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EC8DAB-9207-4B2A-849F-4A147D7629E9}"/>
      </w:docPartPr>
      <w:docPartBody>
        <w:p w:rsidR="007E0588" w:rsidRDefault="00F003AC" w:rsidP="00F003AC">
          <w:pPr>
            <w:pStyle w:val="2E365EC1FAE04005AA3EF09056788C8B"/>
          </w:pPr>
          <w:r>
            <w:rPr>
              <w:rStyle w:val="Tekstvantijdelijkeaanduiding"/>
            </w:rPr>
            <w:t>[Titel]</w:t>
          </w:r>
        </w:p>
      </w:docPartBody>
    </w:docPart>
    <w:docPart>
      <w:docPartPr>
        <w:name w:val="F231B9D01FD14232AC0975FF23A4D7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D75DC2-E7E1-4CEA-9B3A-1CE6FC4A008E}"/>
      </w:docPartPr>
      <w:docPartBody>
        <w:p w:rsidR="007E0588" w:rsidRDefault="00F003AC" w:rsidP="00F003AC">
          <w:pPr>
            <w:pStyle w:val="F231B9D01FD14232AC0975FF23A4D706"/>
          </w:pPr>
          <w:r>
            <w:rPr>
              <w:rStyle w:val="Tekstvantijdelijkeaanduiding"/>
            </w:rPr>
            <w:t>[CurrentVersion]</w:t>
          </w:r>
        </w:p>
      </w:docPartBody>
    </w:docPart>
    <w:docPart>
      <w:docPartPr>
        <w:name w:val="3D4DC54A404B4CE19E3C884A947A06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C4D713-EE0F-4239-81C1-C6AE335E0730}"/>
      </w:docPartPr>
      <w:docPartBody>
        <w:p w:rsidR="007E0588" w:rsidRDefault="00F003AC" w:rsidP="00F003AC">
          <w:pPr>
            <w:pStyle w:val="3D4DC54A404B4CE19E3C884A947A06BD"/>
          </w:pPr>
          <w:r>
            <w:rPr>
              <w:rStyle w:val="Tekstvantijdelijkeaanduiding"/>
            </w:rPr>
            <w:t>[Publicatiedatum]</w:t>
          </w:r>
        </w:p>
      </w:docPartBody>
    </w:docPart>
    <w:docPart>
      <w:docPartPr>
        <w:name w:val="D86F920CFDE94131AC7B1CC9B5950F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E1CCA9-5D84-4B07-B9CD-0BA76DFD2397}"/>
      </w:docPartPr>
      <w:docPartBody>
        <w:p w:rsidR="007E0588" w:rsidRDefault="00F003AC" w:rsidP="00F003AC">
          <w:pPr>
            <w:pStyle w:val="D86F920CFDE94131AC7B1CC9B5950FB0"/>
          </w:pPr>
          <w:r>
            <w:rPr>
              <w:rStyle w:val="Tekstvantijdelijkeaanduiding"/>
            </w:rPr>
            <w:t>[Auteur]</w:t>
          </w:r>
        </w:p>
      </w:docPartBody>
    </w:docPart>
    <w:docPart>
      <w:docPartPr>
        <w:name w:val="184FC4F7E9264FF2A99AF377C02A90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DA19A20-8205-4163-86E0-EE75D3304FDB}"/>
      </w:docPartPr>
      <w:docPartBody>
        <w:p w:rsidR="009800CF" w:rsidRDefault="00B7489A" w:rsidP="00B7489A">
          <w:pPr>
            <w:pStyle w:val="184FC4F7E9264FF2A99AF377C02A907B"/>
          </w:pPr>
          <w:r w:rsidRPr="00D65BDD">
            <w:rPr>
              <w:rStyle w:val="Tekstvantijdelijkeaanduiding"/>
            </w:rPr>
            <w:t>[Naam en functie contactpersoon]</w:t>
          </w:r>
        </w:p>
      </w:docPartBody>
    </w:docPart>
    <w:docPart>
      <w:docPartPr>
        <w:name w:val="5208DC1D9A664A8298FF4A4232ABC0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8F8E9E-048D-40CE-8265-9640C5CD32E0}"/>
      </w:docPartPr>
      <w:docPartBody>
        <w:p w:rsidR="009800CF" w:rsidRDefault="00B7489A" w:rsidP="00B7489A">
          <w:pPr>
            <w:pStyle w:val="5208DC1D9A664A8298FF4A4232ABC028"/>
          </w:pPr>
          <w:r w:rsidRPr="00D65BDD">
            <w:rPr>
              <w:rStyle w:val="Tekstvantijdelijkeaanduiding"/>
            </w:rPr>
            <w:t>[Telefoonnummer contactpersoon]</w:t>
          </w:r>
        </w:p>
      </w:docPartBody>
    </w:docPart>
    <w:docPart>
      <w:docPartPr>
        <w:name w:val="4804C519540041C9A9755582271F3B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1680DE-2B40-4185-9CE3-4411112BC8A4}"/>
      </w:docPartPr>
      <w:docPartBody>
        <w:p w:rsidR="009800CF" w:rsidRDefault="00B7489A" w:rsidP="00B7489A">
          <w:pPr>
            <w:pStyle w:val="4804C519540041C9A9755582271F3B71"/>
          </w:pPr>
          <w:r w:rsidRPr="00D65BDD">
            <w:rPr>
              <w:rStyle w:val="Tekstvantijdelijkeaanduiding"/>
            </w:rPr>
            <w:t>[Email contactpersoon]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CF4"/>
    <w:rsid w:val="00041BFE"/>
    <w:rsid w:val="00147C1E"/>
    <w:rsid w:val="00320B21"/>
    <w:rsid w:val="00351DF4"/>
    <w:rsid w:val="003F6FF3"/>
    <w:rsid w:val="0042677F"/>
    <w:rsid w:val="00433BB0"/>
    <w:rsid w:val="004745F5"/>
    <w:rsid w:val="00513882"/>
    <w:rsid w:val="00585CAA"/>
    <w:rsid w:val="00593ACB"/>
    <w:rsid w:val="00611AD4"/>
    <w:rsid w:val="00654138"/>
    <w:rsid w:val="0072767E"/>
    <w:rsid w:val="00782524"/>
    <w:rsid w:val="007E0588"/>
    <w:rsid w:val="009800CF"/>
    <w:rsid w:val="009915A7"/>
    <w:rsid w:val="009E79B7"/>
    <w:rsid w:val="00B217B4"/>
    <w:rsid w:val="00B32064"/>
    <w:rsid w:val="00B7489A"/>
    <w:rsid w:val="00B74A14"/>
    <w:rsid w:val="00BF26B7"/>
    <w:rsid w:val="00BF5A1C"/>
    <w:rsid w:val="00C003CF"/>
    <w:rsid w:val="00CD5D9F"/>
    <w:rsid w:val="00D73CF4"/>
    <w:rsid w:val="00E1683B"/>
    <w:rsid w:val="00E21A2A"/>
    <w:rsid w:val="00F003AC"/>
    <w:rsid w:val="00F4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7489A"/>
    <w:rPr>
      <w:color w:val="C0C0C0"/>
    </w:rPr>
  </w:style>
  <w:style w:type="paragraph" w:customStyle="1" w:styleId="A0529E778BC848A4B6C81A55B87460DC">
    <w:name w:val="A0529E778BC848A4B6C81A55B87460DC"/>
  </w:style>
  <w:style w:type="paragraph" w:customStyle="1" w:styleId="6D7CF1D83020461AB49ED8CE0711F1CB">
    <w:name w:val="6D7CF1D83020461AB49ED8CE0711F1CB"/>
  </w:style>
  <w:style w:type="paragraph" w:customStyle="1" w:styleId="557EF76D856C44EFBC28DC4D92E0AD2D">
    <w:name w:val="557EF76D856C44EFBC28DC4D92E0AD2D"/>
  </w:style>
  <w:style w:type="paragraph" w:customStyle="1" w:styleId="B9DE4B565B8048FCB0915E77031A19D7">
    <w:name w:val="B9DE4B565B8048FCB0915E77031A19D7"/>
  </w:style>
  <w:style w:type="paragraph" w:customStyle="1" w:styleId="912575888A674A73914A5134D09B527E">
    <w:name w:val="912575888A674A73914A5134D09B527E"/>
  </w:style>
  <w:style w:type="paragraph" w:customStyle="1" w:styleId="B56E3098F3F14AA38B35C99ABC2F43EE">
    <w:name w:val="B56E3098F3F14AA38B35C99ABC2F43EE"/>
  </w:style>
  <w:style w:type="paragraph" w:customStyle="1" w:styleId="16D5DFDA604B4F6D8C923AFC846CF934">
    <w:name w:val="16D5DFDA604B4F6D8C923AFC846CF934"/>
  </w:style>
  <w:style w:type="paragraph" w:customStyle="1" w:styleId="F1032DB5F6124AB88AF227ECB2F82DC4">
    <w:name w:val="F1032DB5F6124AB88AF227ECB2F82DC4"/>
    <w:rsid w:val="003F6FF3"/>
  </w:style>
  <w:style w:type="paragraph" w:customStyle="1" w:styleId="DF0D71FFEFCF4F80807CBADED548E3CF">
    <w:name w:val="DF0D71FFEFCF4F80807CBADED548E3CF"/>
    <w:rsid w:val="003F6FF3"/>
  </w:style>
  <w:style w:type="paragraph" w:customStyle="1" w:styleId="2E365EC1FAE04005AA3EF09056788C8B">
    <w:name w:val="2E365EC1FAE04005AA3EF09056788C8B"/>
    <w:rsid w:val="00F003AC"/>
  </w:style>
  <w:style w:type="paragraph" w:customStyle="1" w:styleId="F231B9D01FD14232AC0975FF23A4D706">
    <w:name w:val="F231B9D01FD14232AC0975FF23A4D706"/>
    <w:rsid w:val="00F003AC"/>
  </w:style>
  <w:style w:type="paragraph" w:customStyle="1" w:styleId="3D4DC54A404B4CE19E3C884A947A06BD">
    <w:name w:val="3D4DC54A404B4CE19E3C884A947A06BD"/>
    <w:rsid w:val="00F003AC"/>
  </w:style>
  <w:style w:type="paragraph" w:customStyle="1" w:styleId="D86F920CFDE94131AC7B1CC9B5950FB0">
    <w:name w:val="D86F920CFDE94131AC7B1CC9B5950FB0"/>
    <w:rsid w:val="00F003AC"/>
  </w:style>
  <w:style w:type="paragraph" w:customStyle="1" w:styleId="184FC4F7E9264FF2A99AF377C02A907B">
    <w:name w:val="184FC4F7E9264FF2A99AF377C02A907B"/>
    <w:rsid w:val="00B7489A"/>
    <w:pPr>
      <w:spacing w:line="278" w:lineRule="auto"/>
    </w:pPr>
    <w:rPr>
      <w:kern w:val="2"/>
      <w:sz w:val="24"/>
      <w:szCs w:val="24"/>
      <w:lang w:val="nl-NL" w:eastAsia="nl-NL"/>
      <w14:ligatures w14:val="standardContextual"/>
    </w:rPr>
  </w:style>
  <w:style w:type="paragraph" w:customStyle="1" w:styleId="5208DC1D9A664A8298FF4A4232ABC028">
    <w:name w:val="5208DC1D9A664A8298FF4A4232ABC028"/>
    <w:rsid w:val="00B7489A"/>
    <w:pPr>
      <w:spacing w:line="278" w:lineRule="auto"/>
    </w:pPr>
    <w:rPr>
      <w:kern w:val="2"/>
      <w:sz w:val="24"/>
      <w:szCs w:val="24"/>
      <w:lang w:val="nl-NL" w:eastAsia="nl-NL"/>
      <w14:ligatures w14:val="standardContextual"/>
    </w:rPr>
  </w:style>
  <w:style w:type="paragraph" w:customStyle="1" w:styleId="4804C519540041C9A9755582271F3B71">
    <w:name w:val="4804C519540041C9A9755582271F3B71"/>
    <w:rsid w:val="00B7489A"/>
    <w:pPr>
      <w:spacing w:line="278" w:lineRule="auto"/>
    </w:pPr>
    <w:rPr>
      <w:kern w:val="2"/>
      <w:sz w:val="24"/>
      <w:szCs w:val="24"/>
      <w:lang w:val="nl-NL" w:eastAsia="nl-NL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2026-04-29T00:00:00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3972AC37A82D4099246440A4FBEF3A" ma:contentTypeVersion="20" ma:contentTypeDescription="Een nieuw document maken." ma:contentTypeScope="" ma:versionID="a27653f63bd30aff6dbb7d5be32841e8">
  <xsd:schema xmlns:xsd="http://www.w3.org/2001/XMLSchema" xmlns:xs="http://www.w3.org/2001/XMLSchema" xmlns:p="http://schemas.microsoft.com/office/2006/metadata/properties" xmlns:ns1="http://schemas.microsoft.com/sharepoint/v3" xmlns:ns2="37bcdf24-9f25-47f0-ad11-0b319e1a0fa4" xmlns:ns3="c8bca5b1-ec0c-4bfa-8932-4b153836bcab" targetNamespace="http://schemas.microsoft.com/office/2006/metadata/properties" ma:root="true" ma:fieldsID="41c98644ff9111e3c65dc4912c6074c1" ns1:_="" ns2:_="" ns3:_="">
    <xsd:import namespace="http://schemas.microsoft.com/sharepoint/v3"/>
    <xsd:import namespace="37bcdf24-9f25-47f0-ad11-0b319e1a0fa4"/>
    <xsd:import namespace="c8bca5b1-ec0c-4bfa-8932-4b153836bca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cdf24-9f25-47f0-ad11-0b319e1a0f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277af16d-6df0-42e2-814d-aab752a78be3}" ma:internalName="TaxCatchAll" ma:showField="CatchAllData" ma:web="37bcdf24-9f25-47f0-ad11-0b319e1a0f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bca5b1-ec0c-4bfa-8932-4b153836bc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d1844101-2b82-4be1-9a50-596e4e16ad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Extra xmlns="Extra">
  <Name/>
  <Surname/>
  <Function>Adviseur</Function>
  <FunctionExcerpt/>
  <DateOfBirth/>
  <Residence/>
  <Recipient/>
  <Address/>
  <POBox/>
  <ZIP/>
  <City/>
  <Address2/>
  <ZIP2/>
  <City2/>
  <Email>martijn.kuijpers@zorgttp.nl</Email>
  <EmailEx/>
  <Telephone>06-82891280</Telephone>
  <Fax/>
  <ClientName/>
  <ProjectName/>
  <Reference/>
  <YourReference/>
  <Projectcode/>
  <ReportNumber>2025-052</ReportNumber>
  <ReportDate/>
  <CheckedBy/>
  <Location/>
  <Time/>
  <ProjectDirector/>
  <Authorization/>
  <Status/>
  <Version>1.0</Version>
  <Method/>
  <Security/>
  <DocumentType>Report</DocumentType>
  <DocumentVersion>1.0</DocumentVersion>
  <Organisation/>
  <Entity/>
  <Language/>
  <Path/>
  <Extra1/>
  <Extra2/>
  <Extra3/>
  <Extra4/>
  <Extra5/>
  <Extra6/>
  <Extra7/>
  <Extra8/>
  <Extra9/>
</Extr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c8bca5b1-ec0c-4bfa-8932-4b153836bcab">
      <Terms xmlns="http://schemas.microsoft.com/office/infopath/2007/PartnerControls"/>
    </lcf76f155ced4ddcb4097134ff3c332f>
    <TaxCatchAll xmlns="37bcdf24-9f25-47f0-ad11-0b319e1a0fa4" xsi:nil="true"/>
    <_ip_UnifiedCompliancePolicyProperties xmlns="http://schemas.microsoft.com/sharepoint/v3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5512D1-F4B3-4EE5-99FD-B9913733E7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49468D-AE3A-43F0-912B-19B823574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7bcdf24-9f25-47f0-ad11-0b319e1a0fa4"/>
    <ds:schemaRef ds:uri="c8bca5b1-ec0c-4bfa-8932-4b153836bc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6FD468-D63F-432A-A247-963FF6CEED13}">
  <ds:schemaRefs>
    <ds:schemaRef ds:uri="Extra"/>
  </ds:schemaRefs>
</ds:datastoreItem>
</file>

<file path=customXml/itemProps5.xml><?xml version="1.0" encoding="utf-8"?>
<ds:datastoreItem xmlns:ds="http://schemas.openxmlformats.org/officeDocument/2006/customXml" ds:itemID="{300F383C-A879-44E3-9636-50F750321F6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8bca5b1-ec0c-4bfa-8932-4b153836bcab"/>
    <ds:schemaRef ds:uri="37bcdf24-9f25-47f0-ad11-0b319e1a0fa4"/>
  </ds:schemaRefs>
</ds:datastoreItem>
</file>

<file path=customXml/itemProps6.xml><?xml version="1.0" encoding="utf-8"?>
<ds:datastoreItem xmlns:ds="http://schemas.openxmlformats.org/officeDocument/2006/customXml" ds:itemID="{C9B72C87-1EAA-473B-8FF6-C689D9EC0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ZorgTTP Offerte.dotx</Template>
  <TotalTime>33</TotalTime>
  <Pages>12</Pages>
  <Words>1805</Words>
  <Characters>9932</Characters>
  <Application>Microsoft Office Word</Application>
  <DocSecurity>0</DocSecurity>
  <Lines>82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Dossier Afspraken en Protocollen betreffende Applicatiebeheer, Operationeel beheer en Onderhoud van het Pseudonimisatieplatform PROJECT</vt:lpstr>
    </vt:vector>
  </TitlesOfParts>
  <Company/>
  <LinksUpToDate>false</LinksUpToDate>
  <CharactersWithSpaces>11714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Afspraken en Procedures betreffende Applicatiebeheer, Operationeel beheer en Onderhoud van de Pseudonimisatiedienst voor Kwaliteitsregistraties</dc:title>
  <dc:subject/>
  <dc:creator>Martijn Kuijpers</dc:creator>
  <cp:keywords/>
  <dc:description/>
  <cp:lastModifiedBy>Martijn Kuijpers</cp:lastModifiedBy>
  <cp:revision>29</cp:revision>
  <cp:lastPrinted>2026-02-04T14:15:00Z</cp:lastPrinted>
  <dcterms:created xsi:type="dcterms:W3CDTF">2025-08-08T08:53:00Z</dcterms:created>
  <dcterms:modified xsi:type="dcterms:W3CDTF">2026-04-29T11:01:00Z</dcterms:modified>
  <cp:contentStatus>Openbaar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2598000</vt:r8>
  </property>
  <property fmtid="{D5CDD505-2E9C-101B-9397-08002B2CF9AE}" pid="3" name="ContentTypeId">
    <vt:lpwstr>0x010100C03972AC37A82D4099246440A4FBEF3A</vt:lpwstr>
  </property>
  <property fmtid="{D5CDD505-2E9C-101B-9397-08002B2CF9AE}" pid="4" name="MediaServiceImageTags">
    <vt:lpwstr/>
  </property>
</Properties>
</file>